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00B0F0">
    <v:background id="_x0000_s1025" o:bwmode="white" fillcolor="#00b0f0" o:targetscreensize="1024,768">
      <v:fill color2="#f2f2f2" focus="100%" type="gradientRadial">
        <o:fill v:ext="view" type="gradientCenter"/>
      </v:fill>
    </v:background>
  </w:background>
  <w:body>
    <w:p w:rsidR="00164170" w:rsidRPr="0038212E" w:rsidRDefault="0038212E" w:rsidP="00CE0190">
      <w:pPr>
        <w:jc w:val="center"/>
        <w:rPr>
          <w:rFonts w:ascii="Tahoma" w:hAnsi="Tahoma" w:cs="Tahoma"/>
          <w:b/>
          <w:sz w:val="36"/>
          <w:lang w:val="es-CR"/>
        </w:rPr>
      </w:pPr>
      <w:bookmarkStart w:id="0" w:name="_GoBack"/>
      <w:bookmarkEnd w:id="0"/>
      <w:r>
        <w:rPr>
          <w:noProof/>
          <w:lang w:val="es-MX" w:eastAsia="es-MX"/>
        </w:rPr>
        <w:drawing>
          <wp:anchor distT="0" distB="0" distL="114300" distR="114300" simplePos="0" relativeHeight="251693568" behindDoc="0" locked="0" layoutInCell="1" allowOverlap="1" wp14:anchorId="2A5DC217" wp14:editId="69EBA9A5">
            <wp:simplePos x="0" y="0"/>
            <wp:positionH relativeFrom="margin">
              <wp:align>right</wp:align>
            </wp:positionH>
            <wp:positionV relativeFrom="paragraph">
              <wp:posOffset>0</wp:posOffset>
            </wp:positionV>
            <wp:extent cx="786130" cy="582930"/>
            <wp:effectExtent l="0" t="0" r="0" b="7620"/>
            <wp:wrapThrough wrapText="bothSides">
              <wp:wrapPolygon edited="0">
                <wp:start x="0" y="0"/>
                <wp:lineTo x="0" y="21176"/>
                <wp:lineTo x="20937" y="21176"/>
                <wp:lineTo x="20937" y="0"/>
                <wp:lineTo x="0" y="0"/>
              </wp:wrapPolygon>
            </wp:wrapThrough>
            <wp:docPr id="51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Imagen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6130" cy="58293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92544" behindDoc="0" locked="0" layoutInCell="1" allowOverlap="1" wp14:anchorId="116DD83B" wp14:editId="3E0D16B1">
            <wp:simplePos x="0" y="0"/>
            <wp:positionH relativeFrom="column">
              <wp:posOffset>-269875</wp:posOffset>
            </wp:positionH>
            <wp:positionV relativeFrom="line">
              <wp:posOffset>0</wp:posOffset>
            </wp:positionV>
            <wp:extent cx="630555" cy="622300"/>
            <wp:effectExtent l="0" t="0" r="0" b="6350"/>
            <wp:wrapThrough wrapText="bothSides">
              <wp:wrapPolygon edited="0">
                <wp:start x="0" y="0"/>
                <wp:lineTo x="0" y="21159"/>
                <wp:lineTo x="20882" y="21159"/>
                <wp:lineTo x="20882" y="0"/>
                <wp:lineTo x="0" y="0"/>
              </wp:wrapPolygon>
            </wp:wrapThrough>
            <wp:docPr id="51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 name="Imagen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555" cy="622300"/>
                    </a:xfrm>
                    <a:prstGeom prst="rect">
                      <a:avLst/>
                    </a:prstGeom>
                    <a:noFill/>
                    <a:extLst/>
                  </pic:spPr>
                </pic:pic>
              </a:graphicData>
            </a:graphic>
            <wp14:sizeRelH relativeFrom="page">
              <wp14:pctWidth>0</wp14:pctWidth>
            </wp14:sizeRelH>
            <wp14:sizeRelV relativeFrom="page">
              <wp14:pctHeight>0</wp14:pctHeight>
            </wp14:sizeRelV>
          </wp:anchor>
        </w:drawing>
      </w:r>
      <w:r w:rsidRPr="0038212E">
        <w:rPr>
          <w:rFonts w:ascii="Tahoma" w:hAnsi="Tahoma" w:cs="Tahoma"/>
          <w:b/>
          <w:sz w:val="36"/>
          <w:lang w:val="es-CR"/>
        </w:rPr>
        <w:t>SISTEMA NACIONAL DE AREAS DE CONSERVACION  (SINAC)</w:t>
      </w:r>
    </w:p>
    <w:p w:rsidR="00164170" w:rsidRDefault="0038212E" w:rsidP="00CE0190">
      <w:pPr>
        <w:jc w:val="center"/>
        <w:rPr>
          <w:rFonts w:ascii="Tahoma" w:hAnsi="Tahoma" w:cs="Tahoma"/>
          <w:b/>
          <w:color w:val="4472C4"/>
          <w:sz w:val="40"/>
          <w:lang w:val="es-419"/>
        </w:rPr>
      </w:pPr>
      <w:r>
        <w:rPr>
          <w:rFonts w:ascii="Tahoma" w:hAnsi="Tahoma" w:cs="Tahoma"/>
          <w:b/>
          <w:noProof/>
          <w:color w:val="4472C4"/>
          <w:sz w:val="40"/>
          <w:lang w:val="es-MX" w:eastAsia="es-MX"/>
        </w:rPr>
        <mc:AlternateContent>
          <mc:Choice Requires="wps">
            <w:drawing>
              <wp:anchor distT="0" distB="0" distL="114300" distR="114300" simplePos="0" relativeHeight="251690496" behindDoc="0" locked="0" layoutInCell="1" allowOverlap="1" wp14:anchorId="5E3822B6" wp14:editId="2A988A71">
                <wp:simplePos x="0" y="0"/>
                <wp:positionH relativeFrom="page">
                  <wp:align>center</wp:align>
                </wp:positionH>
                <wp:positionV relativeFrom="paragraph">
                  <wp:posOffset>247037</wp:posOffset>
                </wp:positionV>
                <wp:extent cx="6826469" cy="2635624"/>
                <wp:effectExtent l="0" t="0" r="0" b="0"/>
                <wp:wrapNone/>
                <wp:docPr id="140" name="Cuadro de texto 140"/>
                <wp:cNvGraphicFramePr/>
                <a:graphic xmlns:a="http://schemas.openxmlformats.org/drawingml/2006/main">
                  <a:graphicData uri="http://schemas.microsoft.com/office/word/2010/wordprocessingShape">
                    <wps:wsp>
                      <wps:cNvSpPr txBox="1"/>
                      <wps:spPr>
                        <a:xfrm>
                          <a:off x="0" y="0"/>
                          <a:ext cx="6826469" cy="26356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5776" w:rsidRPr="0038212E" w:rsidRDefault="00AA5776" w:rsidP="0038212E">
                            <w:pPr>
                              <w:jc w:val="center"/>
                              <w:rPr>
                                <w:rFonts w:ascii="Tahoma" w:hAnsi="Tahoma" w:cs="Tahoma"/>
                                <w:b/>
                                <w:color w:val="A53C1B"/>
                                <w:sz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8212E">
                              <w:rPr>
                                <w:rFonts w:ascii="Tahoma" w:hAnsi="Tahoma" w:cs="Tahoma"/>
                                <w:b/>
                                <w:color w:val="A53C1B"/>
                                <w:sz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PLAN DE MANEJO INTEGRAL DE LA CUENCA DEL RÍO BARRANCA</w:t>
                            </w:r>
                          </w:p>
                          <w:p w:rsidR="00AA5776" w:rsidRPr="0038212E" w:rsidRDefault="00AA5776" w:rsidP="0038212E">
                            <w:pPr>
                              <w:jc w:val="center"/>
                              <w:rPr>
                                <w:rFonts w:ascii="Tahoma" w:hAnsi="Tahoma" w:cs="Tahoma"/>
                                <w:b/>
                                <w:color w:val="000000" w:themeColor="text1"/>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8212E">
                              <w:rPr>
                                <w:rFonts w:ascii="Tahoma" w:hAnsi="Tahoma" w:cs="Tahoma"/>
                                <w:b/>
                                <w:color w:val="000000" w:themeColor="text1"/>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VERSIÓN POPULAR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3822B6" id="_x0000_t202" coordsize="21600,21600" o:spt="202" path="m,l,21600r21600,l21600,xe">
                <v:stroke joinstyle="miter"/>
                <v:path gradientshapeok="t" o:connecttype="rect"/>
              </v:shapetype>
              <v:shape id="Cuadro de texto 140" o:spid="_x0000_s1026" type="#_x0000_t202" style="position:absolute;left:0;text-align:left;margin-left:0;margin-top:19.45pt;width:537.5pt;height:207.55pt;z-index:2516904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" filled="f" stroked="f" strokeweight=".5pt">
                <v:textbox>
                  <w:txbxContent>
                    <w:p w:rsidR="00AA5776" w:rsidRPr="0038212E" w:rsidRDefault="00AA5776" w:rsidP="0038212E">
                      <w:pPr>
                        <w:jc w:val="center"/>
                        <w:rPr>
                          <w:rFonts w:ascii="Tahoma" w:hAnsi="Tahoma" w:cs="Tahoma"/>
                          <w:b/>
                          <w:color w:val="A53C1B"/>
                          <w:sz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8212E">
                        <w:rPr>
                          <w:rFonts w:ascii="Tahoma" w:hAnsi="Tahoma" w:cs="Tahoma"/>
                          <w:b/>
                          <w:color w:val="A53C1B"/>
                          <w:sz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PLAN DE MANEJO INTEGRAL DE LA CUENCA DEL RÍO BARRANCA</w:t>
                      </w:r>
                    </w:p>
                    <w:p w:rsidR="00AA5776" w:rsidRPr="0038212E" w:rsidRDefault="00AA5776" w:rsidP="0038212E">
                      <w:pPr>
                        <w:jc w:val="center"/>
                        <w:rPr>
                          <w:rFonts w:ascii="Tahoma" w:hAnsi="Tahoma" w:cs="Tahoma"/>
                          <w:b/>
                          <w:color w:val="000000" w:themeColor="text1"/>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8212E">
                        <w:rPr>
                          <w:rFonts w:ascii="Tahoma" w:hAnsi="Tahoma" w:cs="Tahoma"/>
                          <w:b/>
                          <w:color w:val="000000" w:themeColor="text1"/>
                          <w:sz w:val="5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VERSIÓN POPULAR</w:t>
                      </w:r>
                    </w:p>
                  </w:txbxContent>
                </v:textbox>
                <w10:wrap anchorx="page"/>
              </v:shape>
            </w:pict>
          </mc:Fallback>
        </mc:AlternateContent>
      </w:r>
    </w:p>
    <w:p w:rsidR="00164170" w:rsidRDefault="00164170" w:rsidP="00CE0190">
      <w:pPr>
        <w:jc w:val="center"/>
        <w:rPr>
          <w:rFonts w:ascii="Tahoma" w:hAnsi="Tahoma" w:cs="Tahoma"/>
          <w:b/>
          <w:color w:val="4472C4"/>
          <w:sz w:val="40"/>
          <w:lang w:val="es-419"/>
        </w:rPr>
      </w:pPr>
    </w:p>
    <w:p w:rsidR="00164170" w:rsidRDefault="00164170" w:rsidP="00CE0190">
      <w:pPr>
        <w:jc w:val="center"/>
        <w:rPr>
          <w:rFonts w:ascii="Tahoma" w:hAnsi="Tahoma" w:cs="Tahoma"/>
          <w:b/>
          <w:color w:val="4472C4"/>
          <w:sz w:val="40"/>
          <w:lang w:val="es-419"/>
        </w:rPr>
      </w:pPr>
    </w:p>
    <w:p w:rsidR="00164170" w:rsidRDefault="00164170" w:rsidP="00CE0190">
      <w:pPr>
        <w:jc w:val="center"/>
        <w:rPr>
          <w:rFonts w:ascii="Tahoma" w:hAnsi="Tahoma" w:cs="Tahoma"/>
          <w:b/>
          <w:color w:val="4472C4"/>
          <w:sz w:val="40"/>
          <w:lang w:val="es-419"/>
        </w:rPr>
      </w:pPr>
    </w:p>
    <w:p w:rsidR="00164170" w:rsidRDefault="00164170" w:rsidP="00CE0190">
      <w:pPr>
        <w:jc w:val="center"/>
        <w:rPr>
          <w:rFonts w:ascii="Tahoma" w:hAnsi="Tahoma" w:cs="Tahoma"/>
          <w:b/>
          <w:color w:val="4472C4"/>
          <w:sz w:val="40"/>
          <w:lang w:val="es-419"/>
        </w:rPr>
      </w:pPr>
    </w:p>
    <w:p w:rsidR="00164170" w:rsidRDefault="0038212E" w:rsidP="00CE0190">
      <w:pPr>
        <w:jc w:val="center"/>
        <w:rPr>
          <w:rFonts w:ascii="Tahoma" w:hAnsi="Tahoma" w:cs="Tahoma"/>
          <w:b/>
          <w:color w:val="4472C4"/>
          <w:sz w:val="40"/>
          <w:lang w:val="es-419"/>
        </w:rPr>
      </w:pPr>
      <w:r w:rsidRPr="00652A70">
        <w:rPr>
          <w:rFonts w:ascii="Tahoma" w:hAnsi="Tahoma" w:cs="Tahoma"/>
          <w:b/>
          <w:noProof/>
          <w:color w:val="4472C4"/>
          <w:sz w:val="40"/>
          <w:lang w:val="es-MX" w:eastAsia="es-MX"/>
        </w:rPr>
        <w:drawing>
          <wp:anchor distT="0" distB="0" distL="114300" distR="114300" simplePos="0" relativeHeight="251688448" behindDoc="0" locked="0" layoutInCell="1" allowOverlap="1" wp14:anchorId="44FFBF7A" wp14:editId="22617D5E">
            <wp:simplePos x="0" y="0"/>
            <wp:positionH relativeFrom="margin">
              <wp:posOffset>-271780</wp:posOffset>
            </wp:positionH>
            <wp:positionV relativeFrom="paragraph">
              <wp:posOffset>478790</wp:posOffset>
            </wp:positionV>
            <wp:extent cx="3200400" cy="2390775"/>
            <wp:effectExtent l="57150" t="19050" r="57150" b="104775"/>
            <wp:wrapThrough wrapText="bothSides">
              <wp:wrapPolygon edited="0">
                <wp:start x="-257" y="-172"/>
                <wp:lineTo x="-386" y="0"/>
                <wp:lineTo x="-386" y="22030"/>
                <wp:lineTo x="-257" y="22375"/>
                <wp:lineTo x="21729" y="22375"/>
                <wp:lineTo x="21857" y="22030"/>
                <wp:lineTo x="21857" y="2754"/>
                <wp:lineTo x="21729" y="172"/>
                <wp:lineTo x="21729" y="-172"/>
                <wp:lineTo x="-257" y="-172"/>
              </wp:wrapPolygon>
            </wp:wrapThrough>
            <wp:docPr id="38" name="Imagen 38" descr="C:\Users\Gaby\AppData\Local\Temp\Rar$DIa0.423\DSCN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by\AppData\Local\Temp\Rar$DIa0.423\DSCN3347.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2390775"/>
                    </a:xfrm>
                    <a:prstGeom prst="rect">
                      <a:avLst/>
                    </a:prstGeom>
                    <a:noFill/>
                    <a:ln>
                      <a:noFill/>
                    </a:ln>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38212E">
        <w:rPr>
          <w:rFonts w:ascii="Tahoma" w:hAnsi="Tahoma" w:cs="Tahoma"/>
          <w:b/>
          <w:noProof/>
          <w:color w:val="4472C4"/>
          <w:sz w:val="40"/>
          <w:lang w:val="es-MX" w:eastAsia="es-MX"/>
        </w:rPr>
        <w:drawing>
          <wp:anchor distT="0" distB="0" distL="114300" distR="114300" simplePos="0" relativeHeight="251691520" behindDoc="0" locked="0" layoutInCell="1" allowOverlap="1" wp14:anchorId="27A3398D" wp14:editId="3BE3A81F">
            <wp:simplePos x="0" y="0"/>
            <wp:positionH relativeFrom="margin">
              <wp:posOffset>2966720</wp:posOffset>
            </wp:positionH>
            <wp:positionV relativeFrom="line">
              <wp:posOffset>498475</wp:posOffset>
            </wp:positionV>
            <wp:extent cx="3012440" cy="2395855"/>
            <wp:effectExtent l="57150" t="19050" r="54610" b="99695"/>
            <wp:wrapThrough wrapText="bothSides">
              <wp:wrapPolygon edited="0">
                <wp:start x="-273" y="-172"/>
                <wp:lineTo x="-410" y="0"/>
                <wp:lineTo x="-410" y="21984"/>
                <wp:lineTo x="-273" y="22327"/>
                <wp:lineTo x="21718" y="22327"/>
                <wp:lineTo x="21855" y="21984"/>
                <wp:lineTo x="21855" y="2748"/>
                <wp:lineTo x="21718" y="172"/>
                <wp:lineTo x="21718" y="-172"/>
                <wp:lineTo x="-273" y="-172"/>
              </wp:wrapPolygon>
            </wp:wrapThrough>
            <wp:docPr id="142" name="Imagen 142" descr="C:\Users\Gaby\AppData\Local\Temp\Rar$DIa0.068\DSCN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y\AppData\Local\Temp\Rar$DIa0.068\DSCN338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12440" cy="2395855"/>
                    </a:xfrm>
                    <a:prstGeom prst="rect">
                      <a:avLst/>
                    </a:prstGeom>
                    <a:noFill/>
                    <a:ln>
                      <a:noFill/>
                    </a:ln>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164170" w:rsidRPr="0038212E" w:rsidRDefault="0038212E" w:rsidP="0038212E">
      <w:pPr>
        <w:jc w:val="right"/>
        <w:rPr>
          <w:rFonts w:ascii="Tahoma" w:hAnsi="Tahoma" w:cs="Tahoma"/>
          <w:b/>
          <w:color w:val="000000" w:themeColor="text1"/>
          <w:sz w:val="20"/>
          <w:lang w:val="es-CR"/>
        </w:rPr>
      </w:pPr>
      <w:r w:rsidRPr="0038212E">
        <w:rPr>
          <w:rFonts w:ascii="Tahoma" w:hAnsi="Tahoma" w:cs="Tahoma"/>
          <w:b/>
          <w:color w:val="000000" w:themeColor="text1"/>
          <w:sz w:val="20"/>
          <w:lang w:val="es-CR"/>
        </w:rPr>
        <w:t>FOTOS: Barranca 2015</w:t>
      </w:r>
    </w:p>
    <w:p w:rsidR="00164170" w:rsidRDefault="0038212E" w:rsidP="00CE0190">
      <w:pPr>
        <w:jc w:val="center"/>
        <w:rPr>
          <w:rFonts w:ascii="Tahoma" w:hAnsi="Tahoma" w:cs="Tahoma"/>
          <w:b/>
          <w:color w:val="4472C4"/>
          <w:sz w:val="40"/>
          <w:lang w:val="es-CR"/>
        </w:rPr>
      </w:pPr>
      <w:r>
        <w:rPr>
          <w:rFonts w:ascii="Tahoma" w:hAnsi="Tahoma" w:cs="Tahoma"/>
          <w:b/>
          <w:color w:val="4472C4"/>
          <w:sz w:val="40"/>
          <w:lang w:val="es-CR"/>
        </w:rPr>
        <w:t>PRESENTADO POR</w:t>
      </w:r>
    </w:p>
    <w:p w:rsidR="0038212E" w:rsidRDefault="0038212E" w:rsidP="00CE0190">
      <w:pPr>
        <w:jc w:val="center"/>
        <w:rPr>
          <w:rFonts w:ascii="Tahoma" w:hAnsi="Tahoma" w:cs="Tahoma"/>
          <w:b/>
          <w:color w:val="4472C4"/>
          <w:sz w:val="40"/>
          <w:lang w:val="es-CR"/>
        </w:rPr>
      </w:pPr>
    </w:p>
    <w:p w:rsidR="0038212E" w:rsidRPr="0038212E" w:rsidRDefault="001B1336" w:rsidP="0038212E">
      <w:pPr>
        <w:jc w:val="center"/>
        <w:rPr>
          <w:rFonts w:ascii="Tahoma" w:hAnsi="Tahoma" w:cs="Tahoma"/>
          <w:b/>
          <w:color w:val="000000" w:themeColor="text1"/>
          <w:sz w:val="28"/>
          <w:lang w:val="es-CR"/>
        </w:rPr>
      </w:pPr>
      <w:r>
        <w:rPr>
          <w:rFonts w:ascii="Tahoma" w:hAnsi="Tahoma" w:cs="Tahoma"/>
          <w:b/>
          <w:color w:val="000000" w:themeColor="text1"/>
          <w:sz w:val="28"/>
          <w:lang w:val="es-CR"/>
        </w:rPr>
        <w:t>CENTRO AGRONÓ</w:t>
      </w:r>
      <w:r w:rsidR="0038212E" w:rsidRPr="0038212E">
        <w:rPr>
          <w:rFonts w:ascii="Tahoma" w:hAnsi="Tahoma" w:cs="Tahoma"/>
          <w:b/>
          <w:color w:val="000000" w:themeColor="text1"/>
          <w:sz w:val="28"/>
          <w:lang w:val="es-CR"/>
        </w:rPr>
        <w:t>MICO TROPICAL DE INVESTIGACIÓN Y ENSEÑA</w:t>
      </w:r>
      <w:r w:rsidR="0038212E">
        <w:rPr>
          <w:rFonts w:ascii="Tahoma" w:hAnsi="Tahoma" w:cs="Tahoma"/>
          <w:b/>
          <w:color w:val="000000" w:themeColor="text1"/>
          <w:sz w:val="28"/>
          <w:lang w:val="es-CR"/>
        </w:rPr>
        <w:t>NZA</w:t>
      </w:r>
    </w:p>
    <w:p w:rsidR="0038212E" w:rsidRDefault="0038212E" w:rsidP="0038212E">
      <w:pPr>
        <w:rPr>
          <w:rFonts w:ascii="Tahoma" w:hAnsi="Tahoma" w:cs="Tahoma"/>
          <w:b/>
          <w:color w:val="4472C4"/>
          <w:sz w:val="40"/>
          <w:lang w:val="es-419"/>
        </w:rPr>
      </w:pPr>
      <w:r>
        <w:rPr>
          <w:noProof/>
          <w:lang w:val="es-MX" w:eastAsia="es-MX"/>
        </w:rPr>
        <w:drawing>
          <wp:anchor distT="0" distB="0" distL="114300" distR="114300" simplePos="0" relativeHeight="251694592" behindDoc="0" locked="0" layoutInCell="1" allowOverlap="1" wp14:anchorId="661D19E6" wp14:editId="057772FC">
            <wp:simplePos x="0" y="0"/>
            <wp:positionH relativeFrom="margin">
              <wp:align>center</wp:align>
            </wp:positionH>
            <wp:positionV relativeFrom="paragraph">
              <wp:posOffset>9525</wp:posOffset>
            </wp:positionV>
            <wp:extent cx="1422400" cy="675640"/>
            <wp:effectExtent l="0" t="0" r="6350" b="0"/>
            <wp:wrapThrough wrapText="bothSides">
              <wp:wrapPolygon edited="0">
                <wp:start x="289" y="0"/>
                <wp:lineTo x="0" y="609"/>
                <wp:lineTo x="0" y="20098"/>
                <wp:lineTo x="289" y="20707"/>
                <wp:lineTo x="21118" y="20707"/>
                <wp:lineTo x="21407" y="20098"/>
                <wp:lineTo x="21407" y="609"/>
                <wp:lineTo x="21118" y="0"/>
                <wp:lineTo x="289" y="0"/>
              </wp:wrapPolygon>
            </wp:wrapThrough>
            <wp:docPr id="512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Imagen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0" cy="675640"/>
                    </a:xfrm>
                    <a:prstGeom prst="rect">
                      <a:avLst/>
                    </a:prstGeom>
                    <a:noFill/>
                    <a:effectLst>
                      <a:softEdge rad="63500"/>
                    </a:effectLst>
                    <a:extLst/>
                  </pic:spPr>
                </pic:pic>
              </a:graphicData>
            </a:graphic>
            <wp14:sizeRelH relativeFrom="page">
              <wp14:pctWidth>0</wp14:pctWidth>
            </wp14:sizeRelH>
            <wp14:sizeRelV relativeFrom="page">
              <wp14:pctHeight>0</wp14:pctHeight>
            </wp14:sizeRelV>
          </wp:anchor>
        </w:drawing>
      </w:r>
    </w:p>
    <w:p w:rsidR="0038212E" w:rsidRDefault="0038212E" w:rsidP="0038212E">
      <w:pPr>
        <w:rPr>
          <w:rFonts w:ascii="Tahoma" w:hAnsi="Tahoma" w:cs="Tahoma"/>
          <w:b/>
          <w:color w:val="4472C4"/>
          <w:sz w:val="40"/>
          <w:lang w:val="es-419"/>
        </w:rPr>
      </w:pPr>
    </w:p>
    <w:p w:rsidR="0038212E" w:rsidRPr="0038212E" w:rsidRDefault="0038212E" w:rsidP="0038212E">
      <w:pPr>
        <w:jc w:val="center"/>
        <w:rPr>
          <w:rFonts w:ascii="Tahoma" w:hAnsi="Tahoma" w:cs="Tahoma"/>
          <w:b/>
          <w:color w:val="000000" w:themeColor="text1"/>
          <w:lang w:val="es-CR"/>
        </w:rPr>
      </w:pPr>
      <w:r w:rsidRPr="0038212E">
        <w:rPr>
          <w:rFonts w:ascii="Tahoma" w:hAnsi="Tahoma" w:cs="Tahoma"/>
          <w:b/>
          <w:color w:val="000000" w:themeColor="text1"/>
          <w:lang w:val="es-CR"/>
        </w:rPr>
        <w:t>Turrialba, Octubre 2015</w:t>
      </w:r>
    </w:p>
    <w:p w:rsidR="00164170" w:rsidRPr="006E54B1" w:rsidRDefault="00164170" w:rsidP="00CE0190">
      <w:pPr>
        <w:jc w:val="center"/>
        <w:rPr>
          <w:rFonts w:ascii="Tahoma" w:hAnsi="Tahoma" w:cs="Tahoma"/>
          <w:b/>
          <w:color w:val="000000" w:themeColor="text1"/>
          <w:sz w:val="40"/>
          <w:lang w:val="es-CR"/>
        </w:rPr>
      </w:pPr>
      <w:r w:rsidRPr="006E54B1">
        <w:rPr>
          <w:rFonts w:ascii="Tahoma" w:hAnsi="Tahoma" w:cs="Tahoma"/>
          <w:b/>
          <w:color w:val="000000" w:themeColor="text1"/>
          <w:sz w:val="40"/>
          <w:lang w:val="es-CR"/>
        </w:rPr>
        <w:lastRenderedPageBreak/>
        <w:t xml:space="preserve">Tabla de contenido </w:t>
      </w:r>
    </w:p>
    <w:sdt>
      <w:sdtPr>
        <w:rPr>
          <w:rFonts w:ascii="Calibri" w:eastAsia="Calibri" w:hAnsi="Calibri" w:cs="Times New Roman"/>
          <w:color w:val="auto"/>
          <w:sz w:val="22"/>
          <w:szCs w:val="22"/>
          <w:lang w:val="es-ES" w:eastAsia="en-US"/>
        </w:rPr>
        <w:id w:val="-1285725341"/>
        <w:docPartObj>
          <w:docPartGallery w:val="Table of Contents"/>
          <w:docPartUnique/>
        </w:docPartObj>
      </w:sdtPr>
      <w:sdtEndPr>
        <w:rPr>
          <w:b/>
          <w:bCs/>
        </w:rPr>
      </w:sdtEndPr>
      <w:sdtContent>
        <w:p w:rsidR="00982069" w:rsidRPr="00D528E6" w:rsidRDefault="00982069">
          <w:pPr>
            <w:pStyle w:val="TtulodeTDC"/>
            <w:rPr>
              <w:rFonts w:ascii="Tahoma" w:hAnsi="Tahoma" w:cs="Tahoma"/>
              <w:color w:val="002060"/>
              <w:sz w:val="22"/>
              <w:szCs w:val="22"/>
            </w:rPr>
          </w:pPr>
        </w:p>
        <w:p w:rsidR="00D528E6" w:rsidRPr="00D528E6" w:rsidRDefault="00982069">
          <w:pPr>
            <w:pStyle w:val="TDC1"/>
            <w:tabs>
              <w:tab w:val="right" w:leader="dot" w:pos="9487"/>
            </w:tabs>
            <w:rPr>
              <w:rFonts w:ascii="Tahoma" w:eastAsiaTheme="minorEastAsia" w:hAnsi="Tahoma" w:cs="Tahoma"/>
              <w:noProof/>
              <w:color w:val="002060"/>
              <w:lang w:val="es-CR" w:eastAsia="es-CR"/>
            </w:rPr>
          </w:pPr>
          <w:r w:rsidRPr="00D528E6">
            <w:rPr>
              <w:rFonts w:ascii="Tahoma" w:hAnsi="Tahoma" w:cs="Tahoma"/>
              <w:color w:val="002060"/>
            </w:rPr>
            <w:fldChar w:fldCharType="begin"/>
          </w:r>
          <w:r w:rsidRPr="00D528E6">
            <w:rPr>
              <w:rFonts w:ascii="Tahoma" w:hAnsi="Tahoma" w:cs="Tahoma"/>
              <w:color w:val="002060"/>
            </w:rPr>
            <w:instrText xml:space="preserve"> TOC \o "1-3" \h \z \u </w:instrText>
          </w:r>
          <w:r w:rsidRPr="00D528E6">
            <w:rPr>
              <w:rFonts w:ascii="Tahoma" w:hAnsi="Tahoma" w:cs="Tahoma"/>
              <w:color w:val="002060"/>
            </w:rPr>
            <w:fldChar w:fldCharType="separate"/>
          </w:r>
          <w:hyperlink w:anchor="_Toc431995888" w:history="1">
            <w:r w:rsidR="00D528E6" w:rsidRPr="00D528E6">
              <w:rPr>
                <w:rStyle w:val="Hipervnculo"/>
                <w:rFonts w:ascii="Tahoma" w:hAnsi="Tahoma" w:cs="Tahoma"/>
                <w:noProof/>
                <w:color w:val="002060"/>
                <w:lang w:val="es-CR"/>
              </w:rPr>
              <w:t>¿</w:t>
            </w:r>
            <w:r w:rsidR="00B05F19">
              <w:rPr>
                <w:rStyle w:val="Hipervnculo"/>
                <w:rFonts w:ascii="Tahoma" w:hAnsi="Tahoma" w:cs="Tahoma"/>
                <w:noProof/>
                <w:color w:val="002060"/>
                <w:lang w:val="es-CR"/>
              </w:rPr>
              <w:t>Q</w:t>
            </w:r>
            <w:r w:rsidR="00B05F19" w:rsidRPr="00D528E6">
              <w:rPr>
                <w:rStyle w:val="Hipervnculo"/>
                <w:rFonts w:ascii="Tahoma" w:hAnsi="Tahoma" w:cs="Tahoma"/>
                <w:noProof/>
                <w:color w:val="002060"/>
                <w:lang w:val="es-CR"/>
              </w:rPr>
              <w:t xml:space="preserve">ué es el </w:t>
            </w:r>
            <w:r w:rsidR="00B05F19" w:rsidRPr="00D528E6">
              <w:rPr>
                <w:rStyle w:val="Hipervnculo"/>
                <w:rFonts w:ascii="Tahoma" w:hAnsi="Tahoma" w:cs="Tahoma"/>
                <w:noProof/>
                <w:color w:val="002060"/>
                <w:lang w:val="es-419"/>
              </w:rPr>
              <w:t>plan de manejo de cuenca del río barranca</w:t>
            </w:r>
            <w:r w:rsidR="00D528E6" w:rsidRPr="00D528E6">
              <w:rPr>
                <w:rStyle w:val="Hipervnculo"/>
                <w:rFonts w:ascii="Tahoma" w:hAnsi="Tahoma" w:cs="Tahoma"/>
                <w:noProof/>
                <w:color w:val="002060"/>
                <w:lang w:val="es-CR"/>
              </w:rPr>
              <w:t>?</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_Toc431995888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3</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89" w:history="1">
            <w:r w:rsidR="00D528E6" w:rsidRPr="00D528E6">
              <w:rPr>
                <w:rStyle w:val="Hipervnculo"/>
                <w:rFonts w:ascii="Tahoma" w:hAnsi="Tahoma" w:cs="Tahoma"/>
                <w:noProof/>
                <w:color w:val="002060"/>
              </w:rPr>
              <w:t>¿Por qué es importante planificar el territorio?</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_Toc431995889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5</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1" w:history="1">
            <w:r w:rsidR="00D528E6" w:rsidRPr="00D528E6">
              <w:rPr>
                <w:rStyle w:val="Hipervnculo"/>
                <w:rFonts w:ascii="Tahoma" w:hAnsi="Tahoma" w:cs="Tahoma"/>
                <w:noProof/>
                <w:color w:val="002060"/>
                <w:lang w:val="es-419"/>
              </w:rPr>
              <w:t>La delimitación de la cuenca del Río Barranca</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_Toc431995891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7</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2" w:history="1">
            <w:r w:rsidR="00D528E6" w:rsidRPr="00D528E6">
              <w:rPr>
                <w:rStyle w:val="Hipervnculo"/>
                <w:rFonts w:ascii="Tahoma" w:hAnsi="Tahoma" w:cs="Tahoma"/>
                <w:noProof/>
                <w:color w:val="002060"/>
                <w:lang w:val="es-CR"/>
              </w:rPr>
              <w:t>¿</w:t>
            </w:r>
            <w:r w:rsidR="00B05F19">
              <w:rPr>
                <w:rStyle w:val="Hipervnculo"/>
                <w:rFonts w:ascii="Tahoma" w:hAnsi="Tahoma" w:cs="Tahoma"/>
                <w:noProof/>
                <w:color w:val="002060"/>
                <w:lang w:val="es-CR"/>
              </w:rPr>
              <w:t>Q</w:t>
            </w:r>
            <w:r w:rsidR="00B05F19" w:rsidRPr="00D528E6">
              <w:rPr>
                <w:rStyle w:val="Hipervnculo"/>
                <w:rFonts w:ascii="Tahoma" w:hAnsi="Tahoma" w:cs="Tahoma"/>
                <w:noProof/>
                <w:color w:val="002060"/>
                <w:lang w:val="es-CR"/>
              </w:rPr>
              <w:t>ué actividades existen en la cuenca</w:t>
            </w:r>
            <w:r w:rsidR="00D528E6" w:rsidRPr="00D528E6">
              <w:rPr>
                <w:rStyle w:val="Hipervnculo"/>
                <w:rFonts w:ascii="Tahoma" w:hAnsi="Tahoma" w:cs="Tahoma"/>
                <w:noProof/>
                <w:color w:val="002060"/>
                <w:lang w:val="es-CR"/>
              </w:rPr>
              <w:t>?</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_Toc431995892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9</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3" w:history="1">
            <w:r w:rsidR="00D528E6" w:rsidRPr="00D528E6">
              <w:rPr>
                <w:rStyle w:val="Hipervnculo"/>
                <w:rFonts w:ascii="Tahoma" w:hAnsi="Tahoma" w:cs="Tahoma"/>
                <w:noProof/>
                <w:color w:val="002060"/>
                <w:lang w:val="es-CR"/>
              </w:rPr>
              <w:t xml:space="preserve">La cuenca y </w:t>
            </w:r>
            <w:r w:rsidR="00B05F19">
              <w:rPr>
                <w:rStyle w:val="Hipervnculo"/>
                <w:rFonts w:ascii="Tahoma" w:hAnsi="Tahoma" w:cs="Tahoma"/>
                <w:noProof/>
                <w:color w:val="002060"/>
                <w:lang w:val="es-CR"/>
              </w:rPr>
              <w:t>sus habitantes</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_Toc431995893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9</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4" w:history="1">
            <w:r w:rsidR="00D528E6" w:rsidRPr="00D528E6">
              <w:rPr>
                <w:rStyle w:val="Hipervnculo"/>
                <w:rFonts w:ascii="Tahoma" w:hAnsi="Tahoma" w:cs="Tahoma"/>
                <w:noProof/>
                <w:color w:val="002060"/>
                <w:lang w:val="es-CR"/>
              </w:rPr>
              <w:t>Ca</w:t>
            </w:r>
            <w:r w:rsidR="00D528E6" w:rsidRPr="00D528E6">
              <w:rPr>
                <w:rStyle w:val="Hipervnculo"/>
                <w:rFonts w:ascii="Tahoma" w:hAnsi="Tahoma" w:cs="Tahoma"/>
                <w:noProof/>
                <w:color w:val="002060"/>
                <w:lang w:val="es-419"/>
              </w:rPr>
              <w:t>racterización biofísica de la cuenca</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_Toc431995894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11</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5" w:history="1">
            <w:r w:rsidR="00D528E6" w:rsidRPr="00D528E6">
              <w:rPr>
                <w:rStyle w:val="Hipervnculo"/>
                <w:rFonts w:ascii="Tahoma" w:hAnsi="Tahoma" w:cs="Tahoma"/>
                <w:noProof/>
                <w:color w:val="002060"/>
                <w:lang w:val="es-419"/>
              </w:rPr>
              <w:t>Caracterización socioeconómica de la cuenca</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_Toc431995895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11</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6" w:history="1">
            <w:r w:rsidR="00D528E6" w:rsidRPr="00D528E6">
              <w:rPr>
                <w:rStyle w:val="Hipervnculo"/>
                <w:rFonts w:ascii="Tahoma" w:hAnsi="Tahoma" w:cs="Tahoma"/>
                <w:noProof/>
                <w:color w:val="002060"/>
                <w:lang w:val="es-CR"/>
              </w:rPr>
              <w:t>E</w:t>
            </w:r>
            <w:r w:rsidR="00D528E6" w:rsidRPr="00D528E6">
              <w:rPr>
                <w:rStyle w:val="Hipervnculo"/>
                <w:rFonts w:ascii="Tahoma" w:hAnsi="Tahoma" w:cs="Tahoma"/>
                <w:noProof/>
                <w:color w:val="002060"/>
                <w:lang w:val="es-419"/>
              </w:rPr>
              <w:t>l diagnóstico de la cuenca, sus problemas</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_Toc431995896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13</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7" w:history="1">
            <w:r w:rsidR="00D528E6" w:rsidRPr="00D528E6">
              <w:rPr>
                <w:rStyle w:val="Hipervnculo"/>
                <w:rFonts w:ascii="Tahoma" w:hAnsi="Tahoma" w:cs="Tahoma"/>
                <w:noProof/>
                <w:color w:val="002060"/>
                <w:lang w:val="es-419"/>
              </w:rPr>
              <w:t>El diagnóstico de la cuenca, sus potencialidades</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_Toc431995897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13</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8" w:history="1">
            <w:r w:rsidR="00D528E6" w:rsidRPr="00D528E6">
              <w:rPr>
                <w:rStyle w:val="Hipervnculo"/>
                <w:rFonts w:ascii="Tahoma" w:hAnsi="Tahoma" w:cs="Tahoma"/>
                <w:noProof/>
                <w:color w:val="002060"/>
                <w:lang w:val="es-CR"/>
              </w:rPr>
              <w:t>¿</w:t>
            </w:r>
            <w:r w:rsidR="00B05F19">
              <w:rPr>
                <w:rStyle w:val="Hipervnculo"/>
                <w:rFonts w:ascii="Tahoma" w:hAnsi="Tahoma" w:cs="Tahoma"/>
                <w:noProof/>
                <w:color w:val="002060"/>
                <w:lang w:val="es-CR"/>
              </w:rPr>
              <w:t>Q</w:t>
            </w:r>
            <w:r w:rsidR="00B05F19" w:rsidRPr="00D528E6">
              <w:rPr>
                <w:rStyle w:val="Hipervnculo"/>
                <w:rFonts w:ascii="Tahoma" w:hAnsi="Tahoma" w:cs="Tahoma"/>
                <w:noProof/>
                <w:color w:val="002060"/>
                <w:lang w:val="es-CR"/>
              </w:rPr>
              <w:t>ué es la línea base</w:t>
            </w:r>
            <w:r w:rsidR="00D528E6" w:rsidRPr="00D528E6">
              <w:rPr>
                <w:rStyle w:val="Hipervnculo"/>
                <w:rFonts w:ascii="Tahoma" w:hAnsi="Tahoma" w:cs="Tahoma"/>
                <w:noProof/>
                <w:color w:val="002060"/>
                <w:lang w:val="es-CR"/>
              </w:rPr>
              <w:t>?</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_Toc431995898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15</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899" w:history="1">
            <w:r w:rsidR="00D528E6" w:rsidRPr="00D528E6">
              <w:rPr>
                <w:rStyle w:val="Hipervnculo"/>
                <w:rFonts w:ascii="Tahoma" w:hAnsi="Tahoma" w:cs="Tahoma"/>
                <w:noProof/>
                <w:color w:val="002060"/>
                <w:lang w:val="es-CR"/>
              </w:rPr>
              <w:t xml:space="preserve">La Planificación requiere una </w:t>
            </w:r>
            <w:r w:rsidR="00D528E6" w:rsidRPr="00D528E6">
              <w:rPr>
                <w:rStyle w:val="Hipervnculo"/>
                <w:rFonts w:ascii="Tahoma" w:hAnsi="Tahoma" w:cs="Tahoma"/>
                <w:noProof/>
                <w:color w:val="002060"/>
                <w:lang w:val="es-419"/>
              </w:rPr>
              <w:t>Zonificación agroecol</w:t>
            </w:r>
            <w:r w:rsidR="00D528E6" w:rsidRPr="00D528E6">
              <w:rPr>
                <w:rStyle w:val="Hipervnculo"/>
                <w:rFonts w:ascii="Tahoma" w:hAnsi="Tahoma" w:cs="Tahoma"/>
                <w:noProof/>
                <w:color w:val="002060"/>
                <w:lang w:val="es-CR"/>
              </w:rPr>
              <w:t>ógica</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_Toc431995899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16</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0" w:history="1">
            <w:r w:rsidR="00D528E6" w:rsidRPr="00D528E6">
              <w:rPr>
                <w:rStyle w:val="Hipervnculo"/>
                <w:rFonts w:ascii="Tahoma" w:hAnsi="Tahoma" w:cs="Tahoma"/>
                <w:noProof/>
                <w:color w:val="002060"/>
                <w:lang w:val="es-419"/>
              </w:rPr>
              <w:t>¿Por qué es importante elaborar un plan de manejo para la cuenca del río Barranca?</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_Toc431995900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17</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1" w:history="1">
            <w:r w:rsidR="00D528E6" w:rsidRPr="00D528E6">
              <w:rPr>
                <w:rStyle w:val="Hipervnculo"/>
                <w:rFonts w:ascii="Tahoma" w:hAnsi="Tahoma" w:cs="Tahoma"/>
                <w:noProof/>
                <w:color w:val="002060"/>
                <w:lang w:val="es-CR"/>
              </w:rPr>
              <w:t xml:space="preserve">Y </w:t>
            </w:r>
            <w:r w:rsidR="00D528E6" w:rsidRPr="00D528E6">
              <w:rPr>
                <w:rStyle w:val="Hipervnculo"/>
                <w:rFonts w:ascii="Tahoma" w:hAnsi="Tahoma" w:cs="Tahoma"/>
                <w:noProof/>
                <w:color w:val="002060"/>
                <w:lang w:val="es-419"/>
              </w:rPr>
              <w:t>entonces</w:t>
            </w:r>
            <w:r w:rsidR="00D528E6" w:rsidRPr="00D528E6">
              <w:rPr>
                <w:rStyle w:val="Hipervnculo"/>
                <w:rFonts w:ascii="Tahoma" w:hAnsi="Tahoma" w:cs="Tahoma"/>
                <w:noProof/>
                <w:color w:val="002060"/>
                <w:lang w:val="es-CR"/>
              </w:rPr>
              <w:t>… ¿</w:t>
            </w:r>
            <w:r w:rsidR="00D528E6" w:rsidRPr="00D528E6">
              <w:rPr>
                <w:rStyle w:val="Hipervnculo"/>
                <w:rFonts w:ascii="Tahoma" w:hAnsi="Tahoma" w:cs="Tahoma"/>
                <w:noProof/>
                <w:color w:val="002060"/>
                <w:lang w:val="es-419"/>
              </w:rPr>
              <w:t>cómo se organiza el Plan de Manejo</w:t>
            </w:r>
            <w:r w:rsidR="00D528E6" w:rsidRPr="00D528E6">
              <w:rPr>
                <w:rStyle w:val="Hipervnculo"/>
                <w:rFonts w:ascii="Tahoma" w:hAnsi="Tahoma" w:cs="Tahoma"/>
                <w:noProof/>
                <w:color w:val="002060"/>
                <w:lang w:val="es-CR"/>
              </w:rPr>
              <w:t>?</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_Toc431995901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18</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2" w:history="1">
            <w:r w:rsidR="00D528E6" w:rsidRPr="00D528E6">
              <w:rPr>
                <w:rStyle w:val="Hipervnculo"/>
                <w:rFonts w:ascii="Tahoma" w:hAnsi="Tahoma" w:cs="Tahoma"/>
                <w:noProof/>
                <w:color w:val="002060"/>
                <w:lang w:val="es-419"/>
              </w:rPr>
              <w:t>Es importante definir los objetivos del plan de manejo</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_Toc431995902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19</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3" w:history="1">
            <w:r w:rsidR="00D528E6" w:rsidRPr="00D528E6">
              <w:rPr>
                <w:rStyle w:val="Hipervnculo"/>
                <w:rFonts w:ascii="Tahoma" w:hAnsi="Tahoma" w:cs="Tahoma"/>
                <w:noProof/>
                <w:color w:val="002060"/>
                <w:lang w:val="es-419"/>
              </w:rPr>
              <w:t>Los beneficiarios directos del plan de manejo</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_Toc431995903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19</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4" w:history="1">
            <w:r w:rsidR="00B05F19">
              <w:t>R</w:t>
            </w:r>
            <w:r w:rsidR="00D528E6" w:rsidRPr="00D528E6">
              <w:rPr>
                <w:rStyle w:val="Hipervnculo"/>
                <w:rFonts w:ascii="Tahoma" w:hAnsi="Tahoma" w:cs="Tahoma"/>
                <w:noProof/>
                <w:color w:val="002060"/>
                <w:lang w:val="es-419"/>
              </w:rPr>
              <w:t>elación de cada programa con sus proyectos:</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_Toc431995904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20</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5" w:history="1">
            <w:r w:rsidR="00D528E6" w:rsidRPr="00D528E6">
              <w:rPr>
                <w:rStyle w:val="Hipervnculo"/>
                <w:rFonts w:ascii="Tahoma" w:hAnsi="Tahoma" w:cs="Tahoma"/>
                <w:noProof/>
                <w:color w:val="002060"/>
                <w:lang w:val="es-419"/>
              </w:rPr>
              <w:t>Costos y Beneficios del Plan de Manejo de la Cuenca del Río Barranca</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_Toc431995905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23</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6" w:history="1">
            <w:r w:rsidR="00B05F19">
              <w:rPr>
                <w:rStyle w:val="Hipervnculo"/>
                <w:rFonts w:ascii="Tahoma" w:hAnsi="Tahoma" w:cs="Tahoma"/>
                <w:noProof/>
                <w:color w:val="002060"/>
                <w:lang w:val="es-419"/>
              </w:rPr>
              <w:t>D</w:t>
            </w:r>
            <w:r w:rsidR="00D528E6" w:rsidRPr="00D528E6">
              <w:rPr>
                <w:rStyle w:val="Hipervnculo"/>
                <w:rFonts w:ascii="Tahoma" w:hAnsi="Tahoma" w:cs="Tahoma"/>
                <w:noProof/>
                <w:color w:val="002060"/>
                <w:lang w:val="es-419"/>
              </w:rPr>
              <w:t>os acciones específicas:</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_Toc431995906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23</w:t>
            </w:r>
            <w:r w:rsidR="00D528E6" w:rsidRPr="00D528E6">
              <w:rPr>
                <w:rFonts w:ascii="Tahoma" w:hAnsi="Tahoma" w:cs="Tahoma"/>
                <w:noProof/>
                <w:webHidden/>
                <w:color w:val="002060"/>
              </w:rPr>
              <w:fldChar w:fldCharType="end"/>
            </w:r>
          </w:hyperlink>
        </w:p>
        <w:p w:rsidR="00D528E6" w:rsidRPr="00D528E6" w:rsidRDefault="00610FEE">
          <w:pPr>
            <w:pStyle w:val="TDC1"/>
            <w:tabs>
              <w:tab w:val="right" w:leader="dot" w:pos="9487"/>
            </w:tabs>
            <w:rPr>
              <w:rFonts w:ascii="Tahoma" w:eastAsiaTheme="minorEastAsia" w:hAnsi="Tahoma" w:cs="Tahoma"/>
              <w:noProof/>
              <w:color w:val="002060"/>
              <w:lang w:val="es-CR" w:eastAsia="es-CR"/>
            </w:rPr>
          </w:pPr>
          <w:hyperlink w:anchor="_Toc431995907" w:history="1">
            <w:r w:rsidR="00D528E6" w:rsidRPr="00D528E6">
              <w:rPr>
                <w:rStyle w:val="Hipervnculo"/>
                <w:rFonts w:ascii="Tahoma" w:hAnsi="Tahoma" w:cs="Tahoma"/>
                <w:noProof/>
                <w:color w:val="002060"/>
                <w:lang w:val="es-419"/>
              </w:rPr>
              <w:t>P</w:t>
            </w:r>
            <w:r w:rsidR="00B05F19" w:rsidRPr="00D528E6">
              <w:rPr>
                <w:rStyle w:val="Hipervnculo"/>
                <w:rFonts w:ascii="Tahoma" w:hAnsi="Tahoma" w:cs="Tahoma"/>
                <w:noProof/>
                <w:color w:val="002060"/>
                <w:lang w:val="es-419"/>
              </w:rPr>
              <w:t>lan de acción imnediata</w:t>
            </w:r>
            <w:r w:rsidR="00D528E6" w:rsidRPr="00D528E6">
              <w:rPr>
                <w:rFonts w:ascii="Tahoma" w:hAnsi="Tahoma" w:cs="Tahoma"/>
                <w:noProof/>
                <w:webHidden/>
                <w:color w:val="002060"/>
              </w:rPr>
              <w:tab/>
            </w:r>
            <w:r w:rsidR="00D528E6" w:rsidRPr="00D528E6">
              <w:rPr>
                <w:rFonts w:ascii="Tahoma" w:hAnsi="Tahoma" w:cs="Tahoma"/>
                <w:noProof/>
                <w:webHidden/>
                <w:color w:val="002060"/>
              </w:rPr>
              <w:fldChar w:fldCharType="begin"/>
            </w:r>
            <w:r w:rsidR="00D528E6" w:rsidRPr="00D528E6">
              <w:rPr>
                <w:rFonts w:ascii="Tahoma" w:hAnsi="Tahoma" w:cs="Tahoma"/>
                <w:noProof/>
                <w:webHidden/>
                <w:color w:val="002060"/>
              </w:rPr>
              <w:instrText xml:space="preserve"> PAGEREF _Toc431995907 \h </w:instrText>
            </w:r>
            <w:r w:rsidR="00D528E6" w:rsidRPr="00D528E6">
              <w:rPr>
                <w:rFonts w:ascii="Tahoma" w:hAnsi="Tahoma" w:cs="Tahoma"/>
                <w:noProof/>
                <w:webHidden/>
                <w:color w:val="002060"/>
              </w:rPr>
            </w:r>
            <w:r w:rsidR="00D528E6" w:rsidRPr="00D528E6">
              <w:rPr>
                <w:rFonts w:ascii="Tahoma" w:hAnsi="Tahoma" w:cs="Tahoma"/>
                <w:noProof/>
                <w:webHidden/>
                <w:color w:val="002060"/>
              </w:rPr>
              <w:fldChar w:fldCharType="separate"/>
            </w:r>
            <w:r w:rsidR="000C5734">
              <w:rPr>
                <w:rFonts w:ascii="Tahoma" w:hAnsi="Tahoma" w:cs="Tahoma"/>
                <w:noProof/>
                <w:webHidden/>
                <w:color w:val="002060"/>
              </w:rPr>
              <w:t>24</w:t>
            </w:r>
            <w:r w:rsidR="00D528E6" w:rsidRPr="00D528E6">
              <w:rPr>
                <w:rFonts w:ascii="Tahoma" w:hAnsi="Tahoma" w:cs="Tahoma"/>
                <w:noProof/>
                <w:webHidden/>
                <w:color w:val="002060"/>
              </w:rPr>
              <w:fldChar w:fldCharType="end"/>
            </w:r>
          </w:hyperlink>
        </w:p>
        <w:p w:rsidR="00982069" w:rsidRDefault="00982069">
          <w:r w:rsidRPr="00D528E6">
            <w:rPr>
              <w:rFonts w:ascii="Tahoma" w:hAnsi="Tahoma" w:cs="Tahoma"/>
              <w:bCs/>
              <w:color w:val="002060"/>
            </w:rPr>
            <w:fldChar w:fldCharType="end"/>
          </w:r>
        </w:p>
      </w:sdtContent>
    </w:sdt>
    <w:p w:rsidR="00990FF8" w:rsidRPr="0038212E" w:rsidRDefault="00C51DBA" w:rsidP="0038212E">
      <w:pPr>
        <w:jc w:val="center"/>
        <w:rPr>
          <w:rFonts w:ascii="Tahoma" w:hAnsi="Tahoma" w:cs="Tahoma"/>
          <w:b/>
          <w:sz w:val="40"/>
          <w:lang w:val="es-CR"/>
        </w:rPr>
      </w:pPr>
      <w:r>
        <w:rPr>
          <w:rFonts w:ascii="Tahoma" w:hAnsi="Tahoma" w:cs="Tahoma"/>
          <w:noProof/>
          <w:sz w:val="40"/>
          <w:lang w:val="es-MX" w:eastAsia="es-MX"/>
        </w:rPr>
        <mc:AlternateContent>
          <mc:Choice Requires="wps">
            <w:drawing>
              <wp:anchor distT="0" distB="0" distL="114300" distR="114300" simplePos="0" relativeHeight="251614720" behindDoc="0" locked="0" layoutInCell="1" allowOverlap="1" wp14:anchorId="574930CF" wp14:editId="2DE25B67">
                <wp:simplePos x="0" y="0"/>
                <wp:positionH relativeFrom="margin">
                  <wp:align>right</wp:align>
                </wp:positionH>
                <wp:positionV relativeFrom="paragraph">
                  <wp:posOffset>445381</wp:posOffset>
                </wp:positionV>
                <wp:extent cx="6051591" cy="1504950"/>
                <wp:effectExtent l="95250" t="57150" r="44450" b="76200"/>
                <wp:wrapNone/>
                <wp:docPr id="3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91" cy="1504950"/>
                        </a:xfrm>
                        <a:prstGeom prst="rect">
                          <a:avLst/>
                        </a:prstGeom>
                        <a:gradFill flip="none" rotWithShape="1">
                          <a:gsLst>
                            <a:gs pos="0">
                              <a:srgbClr val="FFCC00">
                                <a:tint val="66000"/>
                                <a:satMod val="160000"/>
                              </a:srgbClr>
                            </a:gs>
                            <a:gs pos="50000">
                              <a:srgbClr val="FFCC00">
                                <a:tint val="44500"/>
                                <a:satMod val="160000"/>
                              </a:srgbClr>
                            </a:gs>
                            <a:gs pos="100000">
                              <a:srgbClr val="FFCC00">
                                <a:tint val="23500"/>
                                <a:satMod val="160000"/>
                              </a:srgbClr>
                            </a:gs>
                          </a:gsLst>
                          <a:path path="circle">
                            <a:fillToRect l="100000" t="100000"/>
                          </a:path>
                          <a:tileRect r="-100000" b="-100000"/>
                        </a:gradFill>
                        <a:ln>
                          <a:headEnd/>
                          <a:tailEnd/>
                        </a:ln>
                        <a:effectLst>
                          <a:outerShdw blurRad="50800" dist="38100" dir="10800000" algn="r"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p w:rsidR="00AA5776" w:rsidRPr="000D0D56" w:rsidRDefault="00AA5776" w:rsidP="000D0D56">
                            <w:pPr>
                              <w:jc w:val="both"/>
                              <w:rPr>
                                <w:rFonts w:ascii="Tahoma" w:hAnsi="Tahoma" w:cs="Tahoma"/>
                                <w:color w:val="000000" w:themeColor="text1"/>
                              </w:rPr>
                            </w:pPr>
                            <w:r w:rsidRPr="000D0D56">
                              <w:rPr>
                                <w:rFonts w:ascii="Tahoma" w:hAnsi="Tahoma" w:cs="Tahoma"/>
                                <w:color w:val="000000" w:themeColor="text1"/>
                              </w:rPr>
                              <w:t>Este documento fue elaborado por el CATIE como parte de los productos de la consultoría de SINAC “Plan de Manejo Integral de la Cuenca del río Barranca” que dio i</w:t>
                            </w:r>
                            <w:r>
                              <w:rPr>
                                <w:rFonts w:ascii="Tahoma" w:hAnsi="Tahoma" w:cs="Tahoma"/>
                                <w:color w:val="000000" w:themeColor="text1"/>
                              </w:rPr>
                              <w:t>nicio en octubre 2014 y finalizó</w:t>
                            </w:r>
                            <w:r w:rsidRPr="000D0D56">
                              <w:rPr>
                                <w:rFonts w:ascii="Tahoma" w:hAnsi="Tahoma" w:cs="Tahoma"/>
                                <w:color w:val="000000" w:themeColor="text1"/>
                              </w:rPr>
                              <w:t xml:space="preserve"> en octubre 2015. Se contó con el valioso acompañamiento de Eladio Chaves, funcionario de</w:t>
                            </w:r>
                            <w:r>
                              <w:rPr>
                                <w:rFonts w:ascii="Tahoma" w:hAnsi="Tahoma" w:cs="Tahoma"/>
                                <w:color w:val="000000" w:themeColor="text1"/>
                              </w:rPr>
                              <w:t xml:space="preserve">l SINAC en las oficinas de San Ramón, además con la colaboración de </w:t>
                            </w:r>
                            <w:r w:rsidRPr="004F51DF">
                              <w:rPr>
                                <w:rFonts w:ascii="Tahoma" w:hAnsi="Tahoma" w:cs="Tahoma"/>
                                <w:color w:val="000000" w:themeColor="text1"/>
                              </w:rPr>
                              <w:t>Osvaldo Rodriguez y  Randall Araya</w:t>
                            </w:r>
                            <w:r>
                              <w:rPr>
                                <w:rFonts w:ascii="Tahoma" w:hAnsi="Tahoma" w:cs="Tahoma"/>
                                <w:color w:val="000000" w:themeColor="text1"/>
                              </w:rPr>
                              <w:t xml:space="preserve"> de SINAC-Esparza y Grecia, respectivamente. También se agradece a las organizaciones, instituciones, sociedad civil de la cuenca por brindar su valioso tiempo he información para realizar el plan.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930CF" id="Text Box 174" o:spid="_x0000_s1027" type="#_x0000_t202" style="position:absolute;left:0;text-align:left;margin-left:425.3pt;margin-top:35.05pt;width:476.5pt;height:118.5pt;z-index:251614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" fillcolor="#ffe980" strokecolor="#58b6c0 [3205]" strokeweight="1pt">
                <v:fill color2="#fff6da" rotate="t" focusposition="1,1" focussize="" colors="0 #ffe980;.5 #ffefb3;1 #fff6da" focus="100%" type="gradientRadial"/>
                <v:shadow on="t" color="black" opacity="26214f" origin=".5" offset="-3pt,0"/>
                <v:textbox>
                  <w:txbxContent>
                    <w:p w:rsidR="00AA5776" w:rsidRPr="000D0D56" w:rsidRDefault="00AA5776" w:rsidP="000D0D56">
                      <w:pPr>
                        <w:jc w:val="both"/>
                        <w:rPr>
                          <w:rFonts w:ascii="Tahoma" w:hAnsi="Tahoma" w:cs="Tahoma"/>
                          <w:color w:val="000000" w:themeColor="text1"/>
                        </w:rPr>
                      </w:pPr>
                      <w:r w:rsidRPr="000D0D56">
                        <w:rPr>
                          <w:rFonts w:ascii="Tahoma" w:hAnsi="Tahoma" w:cs="Tahoma"/>
                          <w:color w:val="000000" w:themeColor="text1"/>
                        </w:rPr>
                        <w:t>Este documento fue elaborado por el CATIE como parte de los productos de la consultoría de SINAC “Plan de Manejo Integral de la Cuenca del río Barranca” que dio i</w:t>
                      </w:r>
                      <w:r>
                        <w:rPr>
                          <w:rFonts w:ascii="Tahoma" w:hAnsi="Tahoma" w:cs="Tahoma"/>
                          <w:color w:val="000000" w:themeColor="text1"/>
                        </w:rPr>
                        <w:t>nicio en octubre 2014 y finalizó</w:t>
                      </w:r>
                      <w:r w:rsidRPr="000D0D56">
                        <w:rPr>
                          <w:rFonts w:ascii="Tahoma" w:hAnsi="Tahoma" w:cs="Tahoma"/>
                          <w:color w:val="000000" w:themeColor="text1"/>
                        </w:rPr>
                        <w:t xml:space="preserve"> en octubre 2015. Se contó con el valioso acompañamiento de Eladio Chaves, funcionario de</w:t>
                      </w:r>
                      <w:r>
                        <w:rPr>
                          <w:rFonts w:ascii="Tahoma" w:hAnsi="Tahoma" w:cs="Tahoma"/>
                          <w:color w:val="000000" w:themeColor="text1"/>
                        </w:rPr>
                        <w:t xml:space="preserve">l SINAC en las oficinas de San Ramón, además con la colaboración de </w:t>
                      </w:r>
                      <w:r w:rsidRPr="004F51DF">
                        <w:rPr>
                          <w:rFonts w:ascii="Tahoma" w:hAnsi="Tahoma" w:cs="Tahoma"/>
                          <w:color w:val="000000" w:themeColor="text1"/>
                        </w:rPr>
                        <w:t>Osvaldo Rodriguez y  Randall Araya</w:t>
                      </w:r>
                      <w:r>
                        <w:rPr>
                          <w:rFonts w:ascii="Tahoma" w:hAnsi="Tahoma" w:cs="Tahoma"/>
                          <w:color w:val="000000" w:themeColor="text1"/>
                        </w:rPr>
                        <w:t xml:space="preserve"> de SINAC-Esparza y Grecia, respectivamente. También se agradece a las organizaciones, instituciones, sociedad civil de la cuenca por brindar su valioso tiempo he información para realizar el plan.  </w:t>
                      </w:r>
                    </w:p>
                  </w:txbxContent>
                </v:textbox>
                <w10:wrap anchorx="margin"/>
              </v:shape>
            </w:pict>
          </mc:Fallback>
        </mc:AlternateContent>
      </w:r>
      <w:r w:rsidR="00982069">
        <w:rPr>
          <w:rFonts w:ascii="Tahoma" w:hAnsi="Tahoma" w:cs="Tahoma"/>
          <w:b/>
          <w:sz w:val="40"/>
          <w:lang w:val="es-CR"/>
        </w:rPr>
        <w:t>AGR</w:t>
      </w:r>
      <w:r w:rsidR="0038212E" w:rsidRPr="0038212E">
        <w:rPr>
          <w:rFonts w:ascii="Tahoma" w:hAnsi="Tahoma" w:cs="Tahoma"/>
          <w:b/>
          <w:sz w:val="40"/>
          <w:lang w:val="es-CR"/>
        </w:rPr>
        <w:t>ADECIMIENTOS</w:t>
      </w:r>
    </w:p>
    <w:p w:rsidR="00F7337F" w:rsidRDefault="00F7337F">
      <w:pPr>
        <w:rPr>
          <w:rFonts w:ascii="Tahoma" w:hAnsi="Tahoma" w:cs="Tahoma"/>
          <w:sz w:val="40"/>
          <w:lang w:val="es-419"/>
        </w:rPr>
      </w:pPr>
    </w:p>
    <w:p w:rsidR="00164170" w:rsidRDefault="00164170">
      <w:pPr>
        <w:rPr>
          <w:rFonts w:ascii="Tahoma" w:hAnsi="Tahoma" w:cs="Tahoma"/>
          <w:sz w:val="40"/>
          <w:lang w:val="es-419"/>
        </w:rPr>
      </w:pPr>
    </w:p>
    <w:p w:rsidR="00164170" w:rsidRDefault="00164170">
      <w:pPr>
        <w:rPr>
          <w:rFonts w:ascii="Tahoma" w:hAnsi="Tahoma" w:cs="Tahoma"/>
          <w:b/>
          <w:color w:val="4472C4"/>
          <w:sz w:val="40"/>
          <w:lang w:val="es-419"/>
        </w:rPr>
      </w:pPr>
    </w:p>
    <w:p w:rsidR="00982069" w:rsidRPr="000846BF" w:rsidRDefault="00D43244">
      <w:pPr>
        <w:rPr>
          <w:rFonts w:ascii="Tahoma" w:hAnsi="Tahoma" w:cs="Tahoma"/>
          <w:b/>
          <w:color w:val="4472C4"/>
          <w:sz w:val="40"/>
          <w:lang w:val="es-419"/>
        </w:rPr>
      </w:pPr>
      <w:r>
        <w:rPr>
          <w:rFonts w:ascii="Tahoma" w:hAnsi="Tahoma" w:cs="Tahoma"/>
          <w:b/>
          <w:noProof/>
          <w:color w:val="4472C4"/>
          <w:sz w:val="40"/>
          <w:lang w:val="es-MX" w:eastAsia="es-MX"/>
        </w:rPr>
        <mc:AlternateContent>
          <mc:Choice Requires="wps">
            <w:drawing>
              <wp:anchor distT="0" distB="0" distL="114300" distR="114300" simplePos="0" relativeHeight="251773440" behindDoc="0" locked="0" layoutInCell="1" allowOverlap="1">
                <wp:simplePos x="0" y="0"/>
                <wp:positionH relativeFrom="margin">
                  <wp:posOffset>1950720</wp:posOffset>
                </wp:positionH>
                <wp:positionV relativeFrom="paragraph">
                  <wp:posOffset>330200</wp:posOffset>
                </wp:positionV>
                <wp:extent cx="4060825" cy="1187355"/>
                <wp:effectExtent l="0" t="0" r="15875" b="13335"/>
                <wp:wrapNone/>
                <wp:docPr id="199" name="Rectángulo 199"/>
                <wp:cNvGraphicFramePr/>
                <a:graphic xmlns:a="http://schemas.openxmlformats.org/drawingml/2006/main">
                  <a:graphicData uri="http://schemas.microsoft.com/office/word/2010/wordprocessingShape">
                    <wps:wsp>
                      <wps:cNvSpPr/>
                      <wps:spPr>
                        <a:xfrm>
                          <a:off x="0" y="0"/>
                          <a:ext cx="4060825" cy="11873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AA5776" w:rsidRPr="00D43244" w:rsidRDefault="00AA5776" w:rsidP="00C0687D">
                            <w:pPr>
                              <w:pStyle w:val="Default"/>
                              <w:spacing w:line="276" w:lineRule="auto"/>
                              <w:jc w:val="right"/>
                              <w:rPr>
                                <w:rFonts w:ascii="Tahoma" w:hAnsi="Tahoma" w:cs="Tahoma"/>
                                <w:b/>
                                <w:sz w:val="20"/>
                                <w:szCs w:val="20"/>
                                <w:lang w:val="es-CR"/>
                              </w:rPr>
                            </w:pPr>
                            <w:r w:rsidRPr="00D43244">
                              <w:rPr>
                                <w:rFonts w:ascii="Tahoma" w:hAnsi="Tahoma" w:cs="Tahoma"/>
                                <w:sz w:val="20"/>
                                <w:szCs w:val="20"/>
                              </w:rPr>
                              <w:t>E</w:t>
                            </w:r>
                            <w:r>
                              <w:rPr>
                                <w:rFonts w:ascii="Tahoma" w:hAnsi="Tahoma" w:cs="Tahoma"/>
                                <w:sz w:val="20"/>
                                <w:szCs w:val="20"/>
                              </w:rPr>
                              <w:t>ste documento fue elaborado por:</w:t>
                            </w:r>
                            <w:r w:rsidRPr="00D528E6">
                              <w:rPr>
                                <w:rFonts w:ascii="Tahoma" w:hAnsi="Tahoma" w:cs="Tahoma"/>
                                <w:b/>
                                <w:sz w:val="20"/>
                                <w:szCs w:val="20"/>
                              </w:rPr>
                              <w:t xml:space="preserve"> J</w:t>
                            </w:r>
                            <w:r w:rsidRPr="00D528E6">
                              <w:rPr>
                                <w:rFonts w:ascii="Tahoma" w:hAnsi="Tahoma" w:cs="Tahoma"/>
                                <w:b/>
                                <w:bCs/>
                                <w:sz w:val="20"/>
                                <w:szCs w:val="20"/>
                                <w:lang w:val="es-CR"/>
                              </w:rPr>
                              <w:t>orge</w:t>
                            </w:r>
                            <w:r w:rsidRPr="00D43244">
                              <w:rPr>
                                <w:rFonts w:ascii="Tahoma" w:hAnsi="Tahoma" w:cs="Tahoma"/>
                                <w:b/>
                                <w:bCs/>
                                <w:sz w:val="20"/>
                                <w:szCs w:val="20"/>
                                <w:lang w:val="es-CR"/>
                              </w:rPr>
                              <w:t xml:space="preserve"> Faustino Manco, Ph.D.</w:t>
                            </w:r>
                          </w:p>
                          <w:p w:rsidR="00AA5776" w:rsidRDefault="00AA5776" w:rsidP="00C0687D">
                            <w:pPr>
                              <w:pStyle w:val="Default"/>
                              <w:jc w:val="right"/>
                              <w:rPr>
                                <w:rFonts w:ascii="Tahoma" w:hAnsi="Tahoma" w:cs="Tahoma"/>
                                <w:i/>
                                <w:iCs/>
                                <w:sz w:val="20"/>
                                <w:szCs w:val="20"/>
                                <w:lang w:val="es-CR"/>
                              </w:rPr>
                            </w:pPr>
                            <w:r w:rsidRPr="00D43244">
                              <w:rPr>
                                <w:rFonts w:ascii="Tahoma" w:hAnsi="Tahoma" w:cs="Tahoma"/>
                                <w:i/>
                                <w:iCs/>
                                <w:sz w:val="20"/>
                                <w:szCs w:val="20"/>
                                <w:lang w:val="es-CR"/>
                              </w:rPr>
                              <w:t>Coordinador de la firma consultora CATIE</w:t>
                            </w:r>
                          </w:p>
                          <w:p w:rsidR="00AA5776" w:rsidRDefault="00AA5776" w:rsidP="00C0687D">
                            <w:pPr>
                              <w:pStyle w:val="Default"/>
                              <w:jc w:val="right"/>
                              <w:rPr>
                                <w:rFonts w:ascii="Tahoma" w:hAnsi="Tahoma" w:cs="Tahoma"/>
                                <w:b/>
                                <w:bCs/>
                                <w:sz w:val="22"/>
                                <w:szCs w:val="22"/>
                                <w:lang w:val="es-CR"/>
                              </w:rPr>
                            </w:pPr>
                            <w:r w:rsidRPr="00CC149D">
                              <w:rPr>
                                <w:rFonts w:ascii="Tahoma" w:hAnsi="Tahoma" w:cs="Tahoma"/>
                                <w:b/>
                                <w:bCs/>
                                <w:sz w:val="22"/>
                                <w:szCs w:val="22"/>
                                <w:lang w:val="es-CR"/>
                              </w:rPr>
                              <w:t>Gabriela Chaves</w:t>
                            </w:r>
                            <w:r>
                              <w:rPr>
                                <w:rFonts w:ascii="Tahoma" w:hAnsi="Tahoma" w:cs="Tahoma"/>
                                <w:b/>
                                <w:bCs/>
                                <w:sz w:val="22"/>
                                <w:szCs w:val="22"/>
                                <w:lang w:val="es-CR"/>
                              </w:rPr>
                              <w:t>, MSc.</w:t>
                            </w:r>
                          </w:p>
                          <w:p w:rsidR="00AA5776" w:rsidRPr="00CC149D" w:rsidRDefault="00AA5776" w:rsidP="00C0687D">
                            <w:pPr>
                              <w:pStyle w:val="Default"/>
                              <w:jc w:val="right"/>
                              <w:rPr>
                                <w:rFonts w:ascii="Tahoma" w:hAnsi="Tahoma" w:cs="Tahoma"/>
                                <w:sz w:val="22"/>
                                <w:szCs w:val="22"/>
                                <w:lang w:val="es-CR"/>
                              </w:rPr>
                            </w:pPr>
                            <w:r w:rsidRPr="00CC149D">
                              <w:rPr>
                                <w:rFonts w:ascii="Tahoma" w:hAnsi="Tahoma" w:cs="Tahoma"/>
                                <w:b/>
                                <w:bCs/>
                                <w:sz w:val="22"/>
                                <w:szCs w:val="22"/>
                                <w:lang w:val="es-CR"/>
                              </w:rPr>
                              <w:t>Manuel Gómez Flores, MSc.</w:t>
                            </w:r>
                          </w:p>
                          <w:p w:rsidR="00AA5776" w:rsidRPr="00CC149D" w:rsidRDefault="00AA5776" w:rsidP="00C0687D">
                            <w:pPr>
                              <w:pStyle w:val="Default"/>
                              <w:jc w:val="right"/>
                              <w:rPr>
                                <w:rFonts w:ascii="Tahoma" w:hAnsi="Tahoma" w:cs="Tahoma"/>
                                <w:b/>
                                <w:bCs/>
                                <w:sz w:val="22"/>
                                <w:szCs w:val="22"/>
                                <w:lang w:val="es-CR"/>
                              </w:rPr>
                            </w:pPr>
                            <w:r w:rsidRPr="00CC149D">
                              <w:rPr>
                                <w:rFonts w:ascii="Tahoma" w:hAnsi="Tahoma" w:cs="Tahoma"/>
                                <w:b/>
                                <w:bCs/>
                                <w:sz w:val="22"/>
                                <w:szCs w:val="22"/>
                                <w:lang w:val="es-CR"/>
                              </w:rPr>
                              <w:t>Diana Vega Isuhuaylas, MSc.</w:t>
                            </w:r>
                          </w:p>
                          <w:p w:rsidR="00AA5776" w:rsidRDefault="00AA5776" w:rsidP="00C0687D">
                            <w:pPr>
                              <w:pStyle w:val="Default"/>
                              <w:jc w:val="right"/>
                              <w:rPr>
                                <w:rFonts w:ascii="Tahoma" w:hAnsi="Tahoma" w:cs="Tahoma"/>
                                <w:i/>
                                <w:iCs/>
                                <w:sz w:val="20"/>
                                <w:szCs w:val="20"/>
                                <w:lang w:val="es-CR"/>
                              </w:rPr>
                            </w:pPr>
                          </w:p>
                          <w:p w:rsidR="00AA5776" w:rsidRPr="00D43244" w:rsidRDefault="00AA5776" w:rsidP="00C0687D">
                            <w:pPr>
                              <w:pStyle w:val="Default"/>
                              <w:jc w:val="right"/>
                              <w:rPr>
                                <w:rFonts w:ascii="Tahoma" w:hAnsi="Tahoma" w:cs="Tahoma"/>
                                <w:i/>
                                <w:iCs/>
                                <w:sz w:val="20"/>
                                <w:szCs w:val="20"/>
                                <w:lang w:val="es-CR"/>
                              </w:rPr>
                            </w:pPr>
                          </w:p>
                          <w:p w:rsidR="00AA5776" w:rsidRPr="00CC149D" w:rsidRDefault="00AA5776" w:rsidP="00C0687D">
                            <w:pPr>
                              <w:pStyle w:val="Default"/>
                              <w:jc w:val="right"/>
                              <w:rPr>
                                <w:rFonts w:ascii="Tahoma" w:hAnsi="Tahoma" w:cs="Tahoma"/>
                                <w:sz w:val="22"/>
                                <w:szCs w:val="22"/>
                                <w:lang w:val="es-CR"/>
                              </w:rPr>
                            </w:pPr>
                          </w:p>
                          <w:p w:rsidR="00AA5776" w:rsidRPr="00CC149D" w:rsidRDefault="00AA5776" w:rsidP="00C0687D">
                            <w:pPr>
                              <w:pStyle w:val="Default"/>
                              <w:jc w:val="right"/>
                              <w:rPr>
                                <w:rFonts w:ascii="Tahoma" w:hAnsi="Tahoma" w:cs="Tahoma"/>
                                <w:b/>
                                <w:bCs/>
                                <w:sz w:val="22"/>
                                <w:szCs w:val="22"/>
                                <w:lang w:val="es-CR"/>
                              </w:rPr>
                            </w:pPr>
                            <w:r w:rsidRPr="00CC149D">
                              <w:rPr>
                                <w:rFonts w:ascii="Tahoma" w:hAnsi="Tahoma" w:cs="Tahoma"/>
                                <w:b/>
                                <w:bCs/>
                                <w:sz w:val="22"/>
                                <w:szCs w:val="22"/>
                                <w:lang w:val="es-CR"/>
                              </w:rPr>
                              <w:t xml:space="preserve">Jorge Faustino Manco, Ph.D. </w:t>
                            </w:r>
                          </w:p>
                          <w:p w:rsidR="00AA5776" w:rsidRPr="00CC149D" w:rsidRDefault="00AA5776" w:rsidP="00C0687D">
                            <w:pPr>
                              <w:pStyle w:val="Default"/>
                              <w:jc w:val="right"/>
                              <w:rPr>
                                <w:rFonts w:ascii="Tahoma" w:hAnsi="Tahoma" w:cs="Tahoma"/>
                                <w:i/>
                                <w:iCs/>
                                <w:sz w:val="22"/>
                                <w:szCs w:val="22"/>
                                <w:lang w:val="es-CR"/>
                              </w:rPr>
                            </w:pPr>
                            <w:r w:rsidRPr="00CC149D">
                              <w:rPr>
                                <w:rFonts w:ascii="Tahoma" w:hAnsi="Tahoma" w:cs="Tahoma"/>
                                <w:i/>
                                <w:iCs/>
                                <w:sz w:val="22"/>
                                <w:szCs w:val="22"/>
                                <w:lang w:val="es-CR"/>
                              </w:rPr>
                              <w:t xml:space="preserve">Coordinador de la firma consultora CATIE </w:t>
                            </w:r>
                          </w:p>
                          <w:p w:rsidR="00AA5776" w:rsidRDefault="00AA5776" w:rsidP="00C0687D">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99" o:spid="_x0000_s1028" style="position:absolute;margin-left:153.6pt;margin-top:26pt;width:319.75pt;height:93.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" filled="f" strokecolor="#1a495c [1604]" strokeweight="1pt">
                <v:textbox>
                  <w:txbxContent>
                    <w:p w:rsidR="00AA5776" w:rsidRPr="00D43244" w:rsidRDefault="00AA5776" w:rsidP="00C0687D">
                      <w:pPr>
                        <w:pStyle w:val="Default"/>
                        <w:spacing w:line="276" w:lineRule="auto"/>
                        <w:jc w:val="right"/>
                        <w:rPr>
                          <w:rFonts w:ascii="Tahoma" w:hAnsi="Tahoma" w:cs="Tahoma"/>
                          <w:b/>
                          <w:sz w:val="20"/>
                          <w:szCs w:val="20"/>
                          <w:lang w:val="es-CR"/>
                        </w:rPr>
                      </w:pPr>
                      <w:r w:rsidRPr="00D43244">
                        <w:rPr>
                          <w:rFonts w:ascii="Tahoma" w:hAnsi="Tahoma" w:cs="Tahoma"/>
                          <w:sz w:val="20"/>
                          <w:szCs w:val="20"/>
                        </w:rPr>
                        <w:t>E</w:t>
                      </w:r>
                      <w:r>
                        <w:rPr>
                          <w:rFonts w:ascii="Tahoma" w:hAnsi="Tahoma" w:cs="Tahoma"/>
                          <w:sz w:val="20"/>
                          <w:szCs w:val="20"/>
                        </w:rPr>
                        <w:t>ste documento fue elaborado por:</w:t>
                      </w:r>
                      <w:r w:rsidRPr="00D528E6">
                        <w:rPr>
                          <w:rFonts w:ascii="Tahoma" w:hAnsi="Tahoma" w:cs="Tahoma"/>
                          <w:b/>
                          <w:sz w:val="20"/>
                          <w:szCs w:val="20"/>
                        </w:rPr>
                        <w:t xml:space="preserve"> J</w:t>
                      </w:r>
                      <w:r w:rsidRPr="00D528E6">
                        <w:rPr>
                          <w:rFonts w:ascii="Tahoma" w:hAnsi="Tahoma" w:cs="Tahoma"/>
                          <w:b/>
                          <w:bCs/>
                          <w:sz w:val="20"/>
                          <w:szCs w:val="20"/>
                          <w:lang w:val="es-CR"/>
                        </w:rPr>
                        <w:t>orge</w:t>
                      </w:r>
                      <w:r w:rsidRPr="00D43244">
                        <w:rPr>
                          <w:rFonts w:ascii="Tahoma" w:hAnsi="Tahoma" w:cs="Tahoma"/>
                          <w:b/>
                          <w:bCs/>
                          <w:sz w:val="20"/>
                          <w:szCs w:val="20"/>
                          <w:lang w:val="es-CR"/>
                        </w:rPr>
                        <w:t xml:space="preserve"> Faustino Manco, Ph.D.</w:t>
                      </w:r>
                    </w:p>
                    <w:p w:rsidR="00AA5776" w:rsidRDefault="00AA5776" w:rsidP="00C0687D">
                      <w:pPr>
                        <w:pStyle w:val="Default"/>
                        <w:jc w:val="right"/>
                        <w:rPr>
                          <w:rFonts w:ascii="Tahoma" w:hAnsi="Tahoma" w:cs="Tahoma"/>
                          <w:i/>
                          <w:iCs/>
                          <w:sz w:val="20"/>
                          <w:szCs w:val="20"/>
                          <w:lang w:val="es-CR"/>
                        </w:rPr>
                      </w:pPr>
                      <w:r w:rsidRPr="00D43244">
                        <w:rPr>
                          <w:rFonts w:ascii="Tahoma" w:hAnsi="Tahoma" w:cs="Tahoma"/>
                          <w:i/>
                          <w:iCs/>
                          <w:sz w:val="20"/>
                          <w:szCs w:val="20"/>
                          <w:lang w:val="es-CR"/>
                        </w:rPr>
                        <w:t>Coordinador de la firma consultora CATIE</w:t>
                      </w:r>
                    </w:p>
                    <w:p w:rsidR="00AA5776" w:rsidRDefault="00AA5776" w:rsidP="00C0687D">
                      <w:pPr>
                        <w:pStyle w:val="Default"/>
                        <w:jc w:val="right"/>
                        <w:rPr>
                          <w:rFonts w:ascii="Tahoma" w:hAnsi="Tahoma" w:cs="Tahoma"/>
                          <w:b/>
                          <w:bCs/>
                          <w:sz w:val="22"/>
                          <w:szCs w:val="22"/>
                          <w:lang w:val="es-CR"/>
                        </w:rPr>
                      </w:pPr>
                      <w:r w:rsidRPr="00CC149D">
                        <w:rPr>
                          <w:rFonts w:ascii="Tahoma" w:hAnsi="Tahoma" w:cs="Tahoma"/>
                          <w:b/>
                          <w:bCs/>
                          <w:sz w:val="22"/>
                          <w:szCs w:val="22"/>
                          <w:lang w:val="es-CR"/>
                        </w:rPr>
                        <w:t>Gabriela Chaves</w:t>
                      </w:r>
                      <w:r>
                        <w:rPr>
                          <w:rFonts w:ascii="Tahoma" w:hAnsi="Tahoma" w:cs="Tahoma"/>
                          <w:b/>
                          <w:bCs/>
                          <w:sz w:val="22"/>
                          <w:szCs w:val="22"/>
                          <w:lang w:val="es-CR"/>
                        </w:rPr>
                        <w:t>, MSc.</w:t>
                      </w:r>
                    </w:p>
                    <w:p w:rsidR="00AA5776" w:rsidRPr="00CC149D" w:rsidRDefault="00AA5776" w:rsidP="00C0687D">
                      <w:pPr>
                        <w:pStyle w:val="Default"/>
                        <w:jc w:val="right"/>
                        <w:rPr>
                          <w:rFonts w:ascii="Tahoma" w:hAnsi="Tahoma" w:cs="Tahoma"/>
                          <w:sz w:val="22"/>
                          <w:szCs w:val="22"/>
                          <w:lang w:val="es-CR"/>
                        </w:rPr>
                      </w:pPr>
                      <w:r w:rsidRPr="00CC149D">
                        <w:rPr>
                          <w:rFonts w:ascii="Tahoma" w:hAnsi="Tahoma" w:cs="Tahoma"/>
                          <w:b/>
                          <w:bCs/>
                          <w:sz w:val="22"/>
                          <w:szCs w:val="22"/>
                          <w:lang w:val="es-CR"/>
                        </w:rPr>
                        <w:t>Manuel Gómez Flores, MSc.</w:t>
                      </w:r>
                    </w:p>
                    <w:p w:rsidR="00AA5776" w:rsidRPr="00CC149D" w:rsidRDefault="00AA5776" w:rsidP="00C0687D">
                      <w:pPr>
                        <w:pStyle w:val="Default"/>
                        <w:jc w:val="right"/>
                        <w:rPr>
                          <w:rFonts w:ascii="Tahoma" w:hAnsi="Tahoma" w:cs="Tahoma"/>
                          <w:b/>
                          <w:bCs/>
                          <w:sz w:val="22"/>
                          <w:szCs w:val="22"/>
                          <w:lang w:val="es-CR"/>
                        </w:rPr>
                      </w:pPr>
                      <w:r w:rsidRPr="00CC149D">
                        <w:rPr>
                          <w:rFonts w:ascii="Tahoma" w:hAnsi="Tahoma" w:cs="Tahoma"/>
                          <w:b/>
                          <w:bCs/>
                          <w:sz w:val="22"/>
                          <w:szCs w:val="22"/>
                          <w:lang w:val="es-CR"/>
                        </w:rPr>
                        <w:t>Diana Vega Isuhuaylas, MSc.</w:t>
                      </w:r>
                    </w:p>
                    <w:p w:rsidR="00AA5776" w:rsidRDefault="00AA5776" w:rsidP="00C0687D">
                      <w:pPr>
                        <w:pStyle w:val="Default"/>
                        <w:jc w:val="right"/>
                        <w:rPr>
                          <w:rFonts w:ascii="Tahoma" w:hAnsi="Tahoma" w:cs="Tahoma"/>
                          <w:i/>
                          <w:iCs/>
                          <w:sz w:val="20"/>
                          <w:szCs w:val="20"/>
                          <w:lang w:val="es-CR"/>
                        </w:rPr>
                      </w:pPr>
                    </w:p>
                    <w:p w:rsidR="00AA5776" w:rsidRPr="00D43244" w:rsidRDefault="00AA5776" w:rsidP="00C0687D">
                      <w:pPr>
                        <w:pStyle w:val="Default"/>
                        <w:jc w:val="right"/>
                        <w:rPr>
                          <w:rFonts w:ascii="Tahoma" w:hAnsi="Tahoma" w:cs="Tahoma"/>
                          <w:i/>
                          <w:iCs/>
                          <w:sz w:val="20"/>
                          <w:szCs w:val="20"/>
                          <w:lang w:val="es-CR"/>
                        </w:rPr>
                      </w:pPr>
                    </w:p>
                    <w:p w:rsidR="00AA5776" w:rsidRPr="00CC149D" w:rsidRDefault="00AA5776" w:rsidP="00C0687D">
                      <w:pPr>
                        <w:pStyle w:val="Default"/>
                        <w:jc w:val="right"/>
                        <w:rPr>
                          <w:rFonts w:ascii="Tahoma" w:hAnsi="Tahoma" w:cs="Tahoma"/>
                          <w:sz w:val="22"/>
                          <w:szCs w:val="22"/>
                          <w:lang w:val="es-CR"/>
                        </w:rPr>
                      </w:pPr>
                    </w:p>
                    <w:p w:rsidR="00AA5776" w:rsidRPr="00CC149D" w:rsidRDefault="00AA5776" w:rsidP="00C0687D">
                      <w:pPr>
                        <w:pStyle w:val="Default"/>
                        <w:jc w:val="right"/>
                        <w:rPr>
                          <w:rFonts w:ascii="Tahoma" w:hAnsi="Tahoma" w:cs="Tahoma"/>
                          <w:b/>
                          <w:bCs/>
                          <w:sz w:val="22"/>
                          <w:szCs w:val="22"/>
                          <w:lang w:val="es-CR"/>
                        </w:rPr>
                      </w:pPr>
                      <w:r w:rsidRPr="00CC149D">
                        <w:rPr>
                          <w:rFonts w:ascii="Tahoma" w:hAnsi="Tahoma" w:cs="Tahoma"/>
                          <w:b/>
                          <w:bCs/>
                          <w:sz w:val="22"/>
                          <w:szCs w:val="22"/>
                          <w:lang w:val="es-CR"/>
                        </w:rPr>
                        <w:t xml:space="preserve">Jorge Faustino Manco, Ph.D. </w:t>
                      </w:r>
                    </w:p>
                    <w:p w:rsidR="00AA5776" w:rsidRPr="00CC149D" w:rsidRDefault="00AA5776" w:rsidP="00C0687D">
                      <w:pPr>
                        <w:pStyle w:val="Default"/>
                        <w:jc w:val="right"/>
                        <w:rPr>
                          <w:rFonts w:ascii="Tahoma" w:hAnsi="Tahoma" w:cs="Tahoma"/>
                          <w:i/>
                          <w:iCs/>
                          <w:sz w:val="22"/>
                          <w:szCs w:val="22"/>
                          <w:lang w:val="es-CR"/>
                        </w:rPr>
                      </w:pPr>
                      <w:r w:rsidRPr="00CC149D">
                        <w:rPr>
                          <w:rFonts w:ascii="Tahoma" w:hAnsi="Tahoma" w:cs="Tahoma"/>
                          <w:i/>
                          <w:iCs/>
                          <w:sz w:val="22"/>
                          <w:szCs w:val="22"/>
                          <w:lang w:val="es-CR"/>
                        </w:rPr>
                        <w:t xml:space="preserve">Coordinador de la firma consultora CATIE </w:t>
                      </w:r>
                    </w:p>
                    <w:p w:rsidR="00AA5776" w:rsidRDefault="00AA5776" w:rsidP="00C0687D">
                      <w:pPr>
                        <w:jc w:val="right"/>
                      </w:pPr>
                    </w:p>
                  </w:txbxContent>
                </v:textbox>
                <w10:wrap anchorx="margin"/>
              </v:rect>
            </w:pict>
          </mc:Fallback>
        </mc:AlternateContent>
      </w:r>
    </w:p>
    <w:p w:rsidR="00537461" w:rsidRPr="0038212E" w:rsidRDefault="001B1336" w:rsidP="00164170">
      <w:pPr>
        <w:pStyle w:val="Ttulo1"/>
        <w:jc w:val="center"/>
        <w:rPr>
          <w:rFonts w:ascii="Tahoma" w:hAnsi="Tahoma" w:cs="Tahoma"/>
          <w:color w:val="002060"/>
          <w:sz w:val="40"/>
          <w:lang w:val="es-CR"/>
        </w:rPr>
      </w:pPr>
      <w:bookmarkStart w:id="1" w:name="_Toc431995888"/>
      <w:r>
        <w:rPr>
          <w:rFonts w:ascii="Tahoma" w:hAnsi="Tahoma" w:cs="Tahoma"/>
          <w:color w:val="002060"/>
          <w:sz w:val="40"/>
          <w:lang w:val="es-CR"/>
        </w:rPr>
        <w:lastRenderedPageBreak/>
        <w:t xml:space="preserve">¿QUÉ ES EL </w:t>
      </w:r>
      <w:r w:rsidR="00CE0190" w:rsidRPr="0038212E">
        <w:rPr>
          <w:rFonts w:ascii="Tahoma" w:hAnsi="Tahoma" w:cs="Tahoma"/>
          <w:color w:val="002060"/>
          <w:sz w:val="40"/>
          <w:lang w:val="es-419"/>
        </w:rPr>
        <w:t>PLAN DE M</w:t>
      </w:r>
      <w:r>
        <w:rPr>
          <w:rFonts w:ascii="Tahoma" w:hAnsi="Tahoma" w:cs="Tahoma"/>
          <w:color w:val="002060"/>
          <w:sz w:val="40"/>
          <w:lang w:val="es-419"/>
        </w:rPr>
        <w:t xml:space="preserve">ANEJO DE </w:t>
      </w:r>
      <w:r w:rsidR="00CE0190" w:rsidRPr="0038212E">
        <w:rPr>
          <w:rFonts w:ascii="Tahoma" w:hAnsi="Tahoma" w:cs="Tahoma"/>
          <w:color w:val="002060"/>
          <w:sz w:val="40"/>
          <w:lang w:val="es-419"/>
        </w:rPr>
        <w:t>CUENCA DEL RÍO BARRANCA</w:t>
      </w:r>
      <w:r w:rsidR="00164170" w:rsidRPr="0038212E">
        <w:rPr>
          <w:rFonts w:ascii="Tahoma" w:hAnsi="Tahoma" w:cs="Tahoma"/>
          <w:color w:val="002060"/>
          <w:sz w:val="40"/>
          <w:lang w:val="es-CR"/>
        </w:rPr>
        <w:t>?</w:t>
      </w:r>
      <w:bookmarkEnd w:id="1"/>
    </w:p>
    <w:p w:rsidR="00CE0190" w:rsidRPr="00164170" w:rsidRDefault="00CE0190" w:rsidP="00164170">
      <w:pPr>
        <w:jc w:val="right"/>
        <w:rPr>
          <w:rFonts w:ascii="Tahoma" w:hAnsi="Tahoma" w:cs="Tahoma"/>
          <w:b/>
          <w:color w:val="4472C4"/>
          <w:sz w:val="44"/>
          <w:lang w:val="es-419"/>
        </w:rPr>
      </w:pPr>
    </w:p>
    <w:p w:rsidR="00B15DE0" w:rsidRDefault="00A109AE" w:rsidP="00CE0190">
      <w:pPr>
        <w:jc w:val="center"/>
        <w:rPr>
          <w:b/>
          <w:sz w:val="28"/>
          <w:lang w:val="es-419"/>
        </w:rPr>
      </w:pPr>
      <w:r>
        <w:rPr>
          <w:noProof/>
          <w:lang w:val="es-MX" w:eastAsia="es-MX"/>
        </w:rPr>
        <mc:AlternateContent>
          <mc:Choice Requires="wps">
            <w:drawing>
              <wp:anchor distT="0" distB="0" distL="114300" distR="114300" simplePos="0" relativeHeight="251593216" behindDoc="0" locked="0" layoutInCell="1" allowOverlap="1" wp14:anchorId="08195FD0" wp14:editId="507D6615">
                <wp:simplePos x="0" y="0"/>
                <wp:positionH relativeFrom="column">
                  <wp:posOffset>3180252</wp:posOffset>
                </wp:positionH>
                <wp:positionV relativeFrom="paragraph">
                  <wp:posOffset>9440</wp:posOffset>
                </wp:positionV>
                <wp:extent cx="2910432" cy="1223645"/>
                <wp:effectExtent l="38100" t="38100" r="42545" b="662305"/>
                <wp:wrapNone/>
                <wp:docPr id="35" name="Llamada ovalada 4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0432" cy="1223645"/>
                        </a:xfrm>
                        <a:prstGeom prst="wedgeEllipseCallout">
                          <a:avLst>
                            <a:gd name="adj1" fmla="val -18186"/>
                            <a:gd name="adj2" fmla="val 97829"/>
                          </a:avLst>
                        </a:prstGeom>
                        <a:solidFill>
                          <a:srgbClr val="0070C0"/>
                        </a:solidFill>
                        <a:ln w="38100" algn="ctr">
                          <a:solidFill>
                            <a:srgbClr val="F2F2F2"/>
                          </a:solidFill>
                          <a:miter lim="800000"/>
                          <a:headEnd/>
                          <a:tailEnd/>
                        </a:ln>
                        <a:effectLst>
                          <a:outerShdw dist="28398" dir="3806097" algn="ctr" rotWithShape="0">
                            <a:srgbClr val="7F5F00">
                              <a:alpha val="50000"/>
                            </a:srgbClr>
                          </a:outerShdw>
                        </a:effectLst>
                      </wps:spPr>
                      <wps:txbx>
                        <w:txbxContent>
                          <w:p w:rsidR="00AA5776" w:rsidRPr="00B15DE0" w:rsidRDefault="00AA5776" w:rsidP="00B15DE0">
                            <w:pPr>
                              <w:jc w:val="center"/>
                              <w:rPr>
                                <w:rFonts w:ascii="Eras Demi ITC" w:hAnsi="Eras Demi ITC"/>
                                <w:sz w:val="32"/>
                                <w:lang w:val="es-419"/>
                              </w:rPr>
                            </w:pPr>
                            <w:r w:rsidRPr="00982069">
                              <w:rPr>
                                <w:rFonts w:ascii="Eras Demi ITC" w:hAnsi="Eras Demi ITC"/>
                                <w:color w:val="FFFFFF" w:themeColor="background1"/>
                                <w:sz w:val="32"/>
                                <w:lang w:val="es-CR"/>
                              </w:rPr>
                              <w:t xml:space="preserve">Primero dime </w:t>
                            </w:r>
                            <w:r w:rsidRPr="00982069">
                              <w:rPr>
                                <w:rFonts w:ascii="Eras Demi ITC" w:hAnsi="Eras Demi ITC"/>
                                <w:color w:val="FFFFFF" w:themeColor="background1"/>
                                <w:sz w:val="32"/>
                                <w:lang w:val="es-419"/>
                              </w:rPr>
                              <w:t xml:space="preserve">¿Qué </w:t>
                            </w:r>
                            <w:r w:rsidRPr="00982069">
                              <w:rPr>
                                <w:rFonts w:ascii="Eras Demi ITC" w:hAnsi="Eras Demi ITC"/>
                                <w:color w:val="FFFFFF" w:themeColor="background1"/>
                                <w:sz w:val="32"/>
                                <w:lang w:val="es-CR"/>
                              </w:rPr>
                              <w:t xml:space="preserve"> es</w:t>
                            </w:r>
                            <w:r w:rsidRPr="00982069">
                              <w:rPr>
                                <w:rFonts w:ascii="Eras Demi ITC" w:hAnsi="Eras Demi ITC"/>
                                <w:color w:val="FFFFFF" w:themeColor="background1"/>
                                <w:sz w:val="32"/>
                                <w:lang w:val="es-419"/>
                              </w:rPr>
                              <w:t xml:space="preserve"> una cuenca</w:t>
                            </w:r>
                            <w:r w:rsidRPr="00982069">
                              <w:rPr>
                                <w:rFonts w:ascii="Eras Demi ITC" w:hAnsi="Eras Demi ITC"/>
                                <w:color w:val="FFFFFF" w:themeColor="background1"/>
                                <w:sz w:val="32"/>
                                <w:lang w:val="es-CR"/>
                              </w:rPr>
                              <w:t>?</w:t>
                            </w:r>
                            <w:r w:rsidRPr="00982069">
                              <w:rPr>
                                <w:rFonts w:ascii="Eras Demi ITC" w:hAnsi="Eras Demi ITC"/>
                                <w:color w:val="FFFFFF" w:themeColor="background1"/>
                                <w:sz w:val="32"/>
                                <w:lang w:val="es-419"/>
                              </w:rPr>
                              <w:t xml:space="preserve"> </w:t>
                            </w:r>
                            <w:r>
                              <w:rPr>
                                <w:rFonts w:ascii="Eras Demi ITC" w:hAnsi="Eras Demi ITC"/>
                                <w:sz w:val="32"/>
                                <w:lang w:val="es-CR"/>
                              </w:rPr>
                              <w:t>¿????¿?¿</w:t>
                            </w:r>
                            <w:r w:rsidRPr="00B15DE0">
                              <w:rPr>
                                <w:rFonts w:ascii="Eras Demi ITC" w:hAnsi="Eras Demi ITC"/>
                                <w:sz w:val="32"/>
                                <w:lang w:val="es-419"/>
                              </w:rPr>
                              <w:t>hidrográfica?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195FD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4180" o:spid="_x0000_s1029" type="#_x0000_t63" style="position:absolute;left:0;text-align:left;margin-left:250.4pt;margin-top:.75pt;width:229.15pt;height:96.3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" adj="6872,31931" fillcolor="#0070c0" strokecolor="#f2f2f2" strokeweight="3pt">
                <v:shadow on="t" color="#7f5f00" opacity=".5" offset="1pt"/>
                <v:textbox>
                  <w:txbxContent>
                    <w:p w:rsidR="00AA5776" w:rsidRPr="00B15DE0" w:rsidRDefault="00AA5776" w:rsidP="00B15DE0">
                      <w:pPr>
                        <w:jc w:val="center"/>
                        <w:rPr>
                          <w:rFonts w:ascii="Eras Demi ITC" w:hAnsi="Eras Demi ITC"/>
                          <w:sz w:val="32"/>
                          <w:lang w:val="es-419"/>
                        </w:rPr>
                      </w:pPr>
                      <w:r w:rsidRPr="00982069">
                        <w:rPr>
                          <w:rFonts w:ascii="Eras Demi ITC" w:hAnsi="Eras Demi ITC"/>
                          <w:color w:val="FFFFFF" w:themeColor="background1"/>
                          <w:sz w:val="32"/>
                          <w:lang w:val="es-CR"/>
                        </w:rPr>
                        <w:t xml:space="preserve">Primero dime </w:t>
                      </w:r>
                      <w:r w:rsidRPr="00982069">
                        <w:rPr>
                          <w:rFonts w:ascii="Eras Demi ITC" w:hAnsi="Eras Demi ITC"/>
                          <w:color w:val="FFFFFF" w:themeColor="background1"/>
                          <w:sz w:val="32"/>
                          <w:lang w:val="es-419"/>
                        </w:rPr>
                        <w:t xml:space="preserve">¿Qué </w:t>
                      </w:r>
                      <w:r w:rsidRPr="00982069">
                        <w:rPr>
                          <w:rFonts w:ascii="Eras Demi ITC" w:hAnsi="Eras Demi ITC"/>
                          <w:color w:val="FFFFFF" w:themeColor="background1"/>
                          <w:sz w:val="32"/>
                          <w:lang w:val="es-CR"/>
                        </w:rPr>
                        <w:t xml:space="preserve"> es</w:t>
                      </w:r>
                      <w:r w:rsidRPr="00982069">
                        <w:rPr>
                          <w:rFonts w:ascii="Eras Demi ITC" w:hAnsi="Eras Demi ITC"/>
                          <w:color w:val="FFFFFF" w:themeColor="background1"/>
                          <w:sz w:val="32"/>
                          <w:lang w:val="es-419"/>
                        </w:rPr>
                        <w:t xml:space="preserve"> una cuenca</w:t>
                      </w:r>
                      <w:r w:rsidRPr="00982069">
                        <w:rPr>
                          <w:rFonts w:ascii="Eras Demi ITC" w:hAnsi="Eras Demi ITC"/>
                          <w:color w:val="FFFFFF" w:themeColor="background1"/>
                          <w:sz w:val="32"/>
                          <w:lang w:val="es-CR"/>
                        </w:rPr>
                        <w:t>?</w:t>
                      </w:r>
                      <w:r w:rsidRPr="00982069">
                        <w:rPr>
                          <w:rFonts w:ascii="Eras Demi ITC" w:hAnsi="Eras Demi ITC"/>
                          <w:color w:val="FFFFFF" w:themeColor="background1"/>
                          <w:sz w:val="32"/>
                          <w:lang w:val="es-419"/>
                        </w:rPr>
                        <w:t xml:space="preserve"> </w:t>
                      </w:r>
                      <w:r>
                        <w:rPr>
                          <w:rFonts w:ascii="Eras Demi ITC" w:hAnsi="Eras Demi ITC"/>
                          <w:sz w:val="32"/>
                          <w:lang w:val="es-CR"/>
                        </w:rPr>
                        <w:t>¿????¿?¿</w:t>
                      </w:r>
                      <w:r w:rsidRPr="00B15DE0">
                        <w:rPr>
                          <w:rFonts w:ascii="Eras Demi ITC" w:hAnsi="Eras Demi ITC"/>
                          <w:sz w:val="32"/>
                          <w:lang w:val="es-419"/>
                        </w:rPr>
                        <w:t>hidrográfica?</w:t>
                      </w:r>
                    </w:p>
                  </w:txbxContent>
                </v:textbox>
              </v:shape>
            </w:pict>
          </mc:Fallback>
        </mc:AlternateContent>
      </w:r>
      <w:r w:rsidR="00221547" w:rsidRPr="00164170">
        <w:rPr>
          <w:noProof/>
          <w:sz w:val="16"/>
          <w:lang w:val="es-MX" w:eastAsia="es-MX"/>
        </w:rPr>
        <mc:AlternateContent>
          <mc:Choice Requires="wps">
            <w:drawing>
              <wp:anchor distT="0" distB="0" distL="114300" distR="114300" simplePos="0" relativeHeight="251592192" behindDoc="0" locked="0" layoutInCell="1" allowOverlap="1" wp14:anchorId="325D93AA" wp14:editId="4AF6BD12">
                <wp:simplePos x="0" y="0"/>
                <wp:positionH relativeFrom="column">
                  <wp:posOffset>-347980</wp:posOffset>
                </wp:positionH>
                <wp:positionV relativeFrom="paragraph">
                  <wp:posOffset>201930</wp:posOffset>
                </wp:positionV>
                <wp:extent cx="2651125" cy="1032510"/>
                <wp:effectExtent l="19050" t="19050" r="34925" b="643890"/>
                <wp:wrapNone/>
                <wp:docPr id="36" name="Llamada ovalada 4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125" cy="1032510"/>
                        </a:xfrm>
                        <a:prstGeom prst="wedgeEllipseCallout">
                          <a:avLst>
                            <a:gd name="adj1" fmla="val 20679"/>
                            <a:gd name="adj2" fmla="val 103887"/>
                          </a:avLst>
                        </a:prstGeom>
                        <a:solidFill>
                          <a:srgbClr val="5B9BD5"/>
                        </a:solidFill>
                        <a:ln w="38100" algn="ctr">
                          <a:solidFill>
                            <a:srgbClr val="F2F2F2"/>
                          </a:solidFill>
                          <a:miter lim="800000"/>
                          <a:headEnd/>
                          <a:tailEnd/>
                        </a:ln>
                        <a:effectLst>
                          <a:outerShdw dist="28398" dir="3806097" algn="ctr" rotWithShape="0">
                            <a:srgbClr val="1F4D78">
                              <a:alpha val="50000"/>
                            </a:srgbClr>
                          </a:outerShdw>
                        </a:effectLst>
                      </wps:spPr>
                      <wps:txbx>
                        <w:txbxContent>
                          <w:p w:rsidR="00AA5776" w:rsidRPr="000846BF" w:rsidRDefault="0017308A" w:rsidP="0049049E">
                            <w:pPr>
                              <w:jc w:val="center"/>
                              <w:rPr>
                                <w:rFonts w:ascii="Eras Demi ITC" w:hAnsi="Eras Demi ITC"/>
                                <w:color w:val="FFFFFF"/>
                                <w:sz w:val="32"/>
                                <w:lang w:val="es-419"/>
                              </w:rPr>
                            </w:pPr>
                            <w:r>
                              <w:rPr>
                                <w:rFonts w:ascii="Eras Demi ITC" w:hAnsi="Eras Demi ITC"/>
                                <w:color w:val="FFFFFF"/>
                                <w:sz w:val="32"/>
                                <w:lang w:val="es-419"/>
                              </w:rPr>
                              <w:t>¡</w:t>
                            </w:r>
                            <w:r w:rsidR="00AA5776">
                              <w:rPr>
                                <w:rFonts w:ascii="Eras Demi ITC" w:hAnsi="Eras Demi ITC"/>
                                <w:color w:val="FFFFFF"/>
                                <w:sz w:val="32"/>
                                <w:lang w:val="es-CR"/>
                              </w:rPr>
                              <w:t>Pronto lo averiguaremos¡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D93AA" id="Llamada ovalada 4251" o:spid="_x0000_s1030" type="#_x0000_t63" style="position:absolute;left:0;text-align:left;margin-left:-27.4pt;margin-top:15.9pt;width:208.75pt;height:81.3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" adj="15267,33240" fillcolor="#5b9bd5" strokecolor="#f2f2f2" strokeweight="3pt">
                <v:shadow on="t" color="#1f4d78" opacity=".5" offset="1pt"/>
                <v:textbox>
                  <w:txbxContent>
                    <w:p w:rsidR="00AA5776" w:rsidRPr="000846BF" w:rsidRDefault="0017308A" w:rsidP="0049049E">
                      <w:pPr>
                        <w:jc w:val="center"/>
                        <w:rPr>
                          <w:rFonts w:ascii="Eras Demi ITC" w:hAnsi="Eras Demi ITC"/>
                          <w:color w:val="FFFFFF"/>
                          <w:sz w:val="32"/>
                          <w:lang w:val="es-419"/>
                        </w:rPr>
                      </w:pPr>
                      <w:r>
                        <w:rPr>
                          <w:rFonts w:ascii="Eras Demi ITC" w:hAnsi="Eras Demi ITC"/>
                          <w:color w:val="FFFFFF"/>
                          <w:sz w:val="32"/>
                          <w:lang w:val="es-419"/>
                        </w:rPr>
                        <w:t>¡</w:t>
                      </w:r>
                      <w:r w:rsidR="00AA5776">
                        <w:rPr>
                          <w:rFonts w:ascii="Eras Demi ITC" w:hAnsi="Eras Demi ITC"/>
                          <w:color w:val="FFFFFF"/>
                          <w:sz w:val="32"/>
                          <w:lang w:val="es-CR"/>
                        </w:rPr>
                        <w:t>Pronto lo averiguaremos¡</w:t>
                      </w:r>
                    </w:p>
                  </w:txbxContent>
                </v:textbox>
              </v:shape>
            </w:pict>
          </mc:Fallback>
        </mc:AlternateContent>
      </w:r>
    </w:p>
    <w:p w:rsidR="00B15DE0" w:rsidRDefault="00B15DE0" w:rsidP="00CE0190">
      <w:pPr>
        <w:jc w:val="center"/>
        <w:rPr>
          <w:b/>
          <w:sz w:val="28"/>
          <w:lang w:val="es-419"/>
        </w:rPr>
      </w:pPr>
    </w:p>
    <w:p w:rsidR="00B15DE0" w:rsidRDefault="00B15DE0" w:rsidP="00CE0190">
      <w:pPr>
        <w:jc w:val="center"/>
        <w:rPr>
          <w:b/>
          <w:sz w:val="28"/>
          <w:lang w:val="es-419"/>
        </w:rPr>
      </w:pPr>
    </w:p>
    <w:p w:rsidR="00AF3A98" w:rsidRDefault="00AF3A98" w:rsidP="00FD1C9F">
      <w:pPr>
        <w:rPr>
          <w:b/>
          <w:sz w:val="28"/>
          <w:lang w:val="es-419"/>
        </w:rPr>
      </w:pPr>
    </w:p>
    <w:p w:rsidR="00AF3A98" w:rsidRDefault="00253682" w:rsidP="00FD1C9F">
      <w:pPr>
        <w:rPr>
          <w:b/>
          <w:sz w:val="28"/>
          <w:lang w:val="es-419"/>
        </w:rPr>
      </w:pPr>
      <w:r>
        <w:rPr>
          <w:noProof/>
          <w:lang w:val="es-MX" w:eastAsia="es-MX"/>
        </w:rPr>
        <w:drawing>
          <wp:anchor distT="99482" distB="101189" distL="219632" distR="232067" simplePos="0" relativeHeight="251696640" behindDoc="0" locked="0" layoutInCell="1" allowOverlap="1" wp14:anchorId="6A435B19" wp14:editId="350ACBE3">
            <wp:simplePos x="0" y="0"/>
            <wp:positionH relativeFrom="margin">
              <wp:posOffset>583324</wp:posOffset>
            </wp:positionH>
            <wp:positionV relativeFrom="paragraph">
              <wp:posOffset>148546</wp:posOffset>
            </wp:positionV>
            <wp:extent cx="1986280" cy="4228465"/>
            <wp:effectExtent l="0" t="0" r="33020" b="0"/>
            <wp:wrapThrough wrapText="bothSides">
              <wp:wrapPolygon edited="0">
                <wp:start x="11394" y="1070"/>
                <wp:lineTo x="7043" y="1265"/>
                <wp:lineTo x="6422" y="2822"/>
                <wp:lineTo x="6629" y="7493"/>
                <wp:lineTo x="9115" y="7493"/>
                <wp:lineTo x="8494" y="10607"/>
                <wp:lineTo x="10980" y="10607"/>
                <wp:lineTo x="10358" y="15278"/>
                <wp:lineTo x="9115" y="15278"/>
                <wp:lineTo x="9115" y="16835"/>
                <wp:lineTo x="8286" y="16835"/>
                <wp:lineTo x="8286" y="18392"/>
                <wp:lineTo x="7251" y="18392"/>
                <wp:lineTo x="7251" y="20144"/>
                <wp:lineTo x="9322" y="21117"/>
                <wp:lineTo x="10565" y="21117"/>
                <wp:lineTo x="10772" y="20922"/>
                <wp:lineTo x="19266" y="19949"/>
                <wp:lineTo x="19473" y="19852"/>
                <wp:lineTo x="17609" y="18781"/>
                <wp:lineTo x="16573" y="18392"/>
                <wp:lineTo x="16987" y="16835"/>
                <wp:lineTo x="19887" y="13721"/>
                <wp:lineTo x="20509" y="12164"/>
                <wp:lineTo x="20716" y="10704"/>
                <wp:lineTo x="20716" y="10607"/>
                <wp:lineTo x="21752" y="9050"/>
                <wp:lineTo x="20923" y="7590"/>
                <wp:lineTo x="20923" y="5936"/>
                <wp:lineTo x="19266" y="4476"/>
                <wp:lineTo x="19473" y="2141"/>
                <wp:lineTo x="16780" y="1265"/>
                <wp:lineTo x="14501" y="1070"/>
                <wp:lineTo x="11394" y="1070"/>
              </wp:wrapPolygon>
            </wp:wrapThrough>
            <wp:docPr id="138"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r="63764"/>
                    <a:stretch/>
                  </pic:blipFill>
                  <pic:spPr bwMode="auto">
                    <a:xfrm>
                      <a:off x="0" y="0"/>
                      <a:ext cx="1986280" cy="422846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3A98" w:rsidRDefault="00253682" w:rsidP="00FD1C9F">
      <w:pPr>
        <w:rPr>
          <w:b/>
          <w:sz w:val="28"/>
          <w:lang w:val="es-419"/>
        </w:rPr>
      </w:pPr>
      <w:r>
        <w:rPr>
          <w:noProof/>
          <w:lang w:val="es-MX" w:eastAsia="es-MX"/>
        </w:rPr>
        <w:drawing>
          <wp:anchor distT="99482" distB="101189" distL="219632" distR="232067" simplePos="0" relativeHeight="251697664" behindDoc="0" locked="0" layoutInCell="1" allowOverlap="1" wp14:anchorId="7E12E9E9" wp14:editId="36A49AAD">
            <wp:simplePos x="0" y="0"/>
            <wp:positionH relativeFrom="margin">
              <wp:align>right</wp:align>
            </wp:positionH>
            <wp:positionV relativeFrom="paragraph">
              <wp:posOffset>13335</wp:posOffset>
            </wp:positionV>
            <wp:extent cx="3505200" cy="4228465"/>
            <wp:effectExtent l="95250" t="0" r="0" b="0"/>
            <wp:wrapThrough wrapText="bothSides">
              <wp:wrapPolygon edited="0">
                <wp:start x="10213" y="292"/>
                <wp:lineTo x="8217" y="487"/>
                <wp:lineTo x="8217" y="2044"/>
                <wp:lineTo x="8687" y="2044"/>
                <wp:lineTo x="8570" y="3601"/>
                <wp:lineTo x="1878" y="3601"/>
                <wp:lineTo x="1878" y="5158"/>
                <wp:lineTo x="-587" y="5158"/>
                <wp:lineTo x="-587" y="6325"/>
                <wp:lineTo x="-235" y="6715"/>
                <wp:lineTo x="3639" y="8272"/>
                <wp:lineTo x="6457" y="9829"/>
                <wp:lineTo x="6926" y="9829"/>
                <wp:lineTo x="7513" y="16056"/>
                <wp:lineTo x="7630" y="19170"/>
                <wp:lineTo x="5635" y="19170"/>
                <wp:lineTo x="5635" y="20046"/>
                <wp:lineTo x="11857" y="20727"/>
                <wp:lineTo x="12326" y="21214"/>
                <wp:lineTo x="14791" y="21214"/>
                <wp:lineTo x="15261" y="20727"/>
                <wp:lineTo x="15143" y="19268"/>
                <wp:lineTo x="15143" y="19170"/>
                <wp:lineTo x="14674" y="17613"/>
                <wp:lineTo x="14087" y="14499"/>
                <wp:lineTo x="13735" y="11385"/>
                <wp:lineTo x="16670" y="9926"/>
                <wp:lineTo x="16787" y="9829"/>
                <wp:lineTo x="17843" y="8369"/>
                <wp:lineTo x="17843" y="8272"/>
                <wp:lineTo x="16435" y="6520"/>
                <wp:lineTo x="14439" y="5158"/>
                <wp:lineTo x="13148" y="3601"/>
                <wp:lineTo x="13970" y="2141"/>
                <wp:lineTo x="14087" y="1654"/>
                <wp:lineTo x="12678" y="487"/>
                <wp:lineTo x="12091" y="292"/>
                <wp:lineTo x="10213" y="292"/>
              </wp:wrapPolygon>
            </wp:wrapThrough>
            <wp:docPr id="132"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16">
                      <a:extLst>
                        <a:ext uri="{28A0092B-C50C-407E-A947-70E740481C1C}">
                          <a14:useLocalDpi xmlns:a14="http://schemas.microsoft.com/office/drawing/2010/main" val="0"/>
                        </a:ext>
                      </a:extLst>
                    </a:blip>
                    <a:srcRect l="36047"/>
                    <a:stretch/>
                  </pic:blipFill>
                  <pic:spPr bwMode="auto">
                    <a:xfrm>
                      <a:off x="0" y="0"/>
                      <a:ext cx="3505200" cy="422846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3A98" w:rsidRDefault="00AF3A98" w:rsidP="00FD1C9F">
      <w:pPr>
        <w:rPr>
          <w:b/>
          <w:sz w:val="28"/>
          <w:lang w:val="es-419"/>
        </w:rPr>
      </w:pPr>
    </w:p>
    <w:p w:rsidR="00AF3A98" w:rsidRDefault="00AF3A98" w:rsidP="00FD1C9F">
      <w:pPr>
        <w:rPr>
          <w:b/>
          <w:sz w:val="28"/>
          <w:lang w:val="es-419"/>
        </w:rPr>
      </w:pPr>
    </w:p>
    <w:p w:rsidR="00AF3A98" w:rsidRDefault="00AF3A98" w:rsidP="00FD1C9F">
      <w:pPr>
        <w:rPr>
          <w:b/>
          <w:sz w:val="28"/>
          <w:lang w:val="es-419"/>
        </w:rPr>
      </w:pPr>
    </w:p>
    <w:p w:rsidR="00AF3A98" w:rsidRDefault="00AF3A98" w:rsidP="00FD1C9F">
      <w:pPr>
        <w:rPr>
          <w:b/>
          <w:sz w:val="28"/>
          <w:lang w:val="es-419"/>
        </w:rPr>
      </w:pPr>
    </w:p>
    <w:p w:rsidR="00AF3A98" w:rsidRDefault="00AF3A98" w:rsidP="00FD1C9F">
      <w:pPr>
        <w:rPr>
          <w:b/>
          <w:sz w:val="28"/>
          <w:lang w:val="es-419"/>
        </w:rPr>
      </w:pPr>
    </w:p>
    <w:p w:rsidR="00AF3A98" w:rsidRDefault="00253682" w:rsidP="00FD1C9F">
      <w:pPr>
        <w:rPr>
          <w:b/>
          <w:sz w:val="28"/>
          <w:lang w:val="es-419"/>
        </w:rPr>
      </w:pPr>
      <w:r>
        <w:rPr>
          <w:b/>
          <w:noProof/>
          <w:sz w:val="28"/>
          <w:lang w:val="es-MX" w:eastAsia="es-MX"/>
        </w:rPr>
        <mc:AlternateContent>
          <mc:Choice Requires="wps">
            <w:drawing>
              <wp:anchor distT="0" distB="0" distL="114300" distR="114300" simplePos="0" relativeHeight="251521536" behindDoc="0" locked="0" layoutInCell="1" allowOverlap="1">
                <wp:simplePos x="0" y="0"/>
                <wp:positionH relativeFrom="column">
                  <wp:posOffset>37553</wp:posOffset>
                </wp:positionH>
                <wp:positionV relativeFrom="paragraph">
                  <wp:posOffset>140454</wp:posOffset>
                </wp:positionV>
                <wp:extent cx="6382973" cy="3277401"/>
                <wp:effectExtent l="0" t="0" r="0" b="0"/>
                <wp:wrapNone/>
                <wp:docPr id="137" name="Forma libre 137"/>
                <wp:cNvGraphicFramePr/>
                <a:graphic xmlns:a="http://schemas.openxmlformats.org/drawingml/2006/main">
                  <a:graphicData uri="http://schemas.microsoft.com/office/word/2010/wordprocessingShape">
                    <wps:wsp>
                      <wps:cNvSpPr/>
                      <wps:spPr>
                        <a:xfrm>
                          <a:off x="0" y="0"/>
                          <a:ext cx="6382973" cy="3277401"/>
                        </a:xfrm>
                        <a:custGeom>
                          <a:avLst/>
                          <a:gdLst>
                            <a:gd name="connsiteX0" fmla="*/ 3413300 w 6382973"/>
                            <a:gd name="connsiteY0" fmla="*/ 2834193 h 3277401"/>
                            <a:gd name="connsiteX1" fmla="*/ 1489907 w 6382973"/>
                            <a:gd name="connsiteY1" fmla="*/ 2786896 h 3277401"/>
                            <a:gd name="connsiteX2" fmla="*/ 275962 w 6382973"/>
                            <a:gd name="connsiteY2" fmla="*/ 2313930 h 3277401"/>
                            <a:gd name="connsiteX3" fmla="*/ 134072 w 6382973"/>
                            <a:gd name="connsiteY3" fmla="*/ 1052689 h 3277401"/>
                            <a:gd name="connsiteX4" fmla="*/ 1899810 w 6382973"/>
                            <a:gd name="connsiteY4" fmla="*/ 437834 h 3277401"/>
                            <a:gd name="connsiteX5" fmla="*/ 3397534 w 6382973"/>
                            <a:gd name="connsiteY5" fmla="*/ 138289 h 3277401"/>
                            <a:gd name="connsiteX6" fmla="*/ 4958320 w 6382973"/>
                            <a:gd name="connsiteY6" fmla="*/ 27930 h 3277401"/>
                            <a:gd name="connsiteX7" fmla="*/ 6329920 w 6382973"/>
                            <a:gd name="connsiteY7" fmla="*/ 642786 h 3277401"/>
                            <a:gd name="connsiteX8" fmla="*/ 5998845 w 6382973"/>
                            <a:gd name="connsiteY8" fmla="*/ 1636013 h 3277401"/>
                            <a:gd name="connsiteX9" fmla="*/ 5037148 w 6382973"/>
                            <a:gd name="connsiteY9" fmla="*/ 2723834 h 3277401"/>
                            <a:gd name="connsiteX10" fmla="*/ 4374996 w 6382973"/>
                            <a:gd name="connsiteY10" fmla="*/ 3275627 h 3277401"/>
                            <a:gd name="connsiteX11" fmla="*/ 3476362 w 6382973"/>
                            <a:gd name="connsiteY11" fmla="*/ 2865724 h 32774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382973" h="3277401">
                              <a:moveTo>
                                <a:pt x="3413300" y="2834193"/>
                              </a:moveTo>
                              <a:lnTo>
                                <a:pt x="1489907" y="2786896"/>
                              </a:lnTo>
                              <a:cubicBezTo>
                                <a:pt x="967017" y="2700186"/>
                                <a:pt x="501935" y="2602965"/>
                                <a:pt x="275962" y="2313930"/>
                              </a:cubicBezTo>
                              <a:cubicBezTo>
                                <a:pt x="49989" y="2024895"/>
                                <a:pt x="-136569" y="1365372"/>
                                <a:pt x="134072" y="1052689"/>
                              </a:cubicBezTo>
                              <a:cubicBezTo>
                                <a:pt x="404713" y="740006"/>
                                <a:pt x="1355900" y="590234"/>
                                <a:pt x="1899810" y="437834"/>
                              </a:cubicBezTo>
                              <a:cubicBezTo>
                                <a:pt x="2443720" y="285434"/>
                                <a:pt x="2887782" y="206606"/>
                                <a:pt x="3397534" y="138289"/>
                              </a:cubicBezTo>
                              <a:cubicBezTo>
                                <a:pt x="3907286" y="69972"/>
                                <a:pt x="4469589" y="-56153"/>
                                <a:pt x="4958320" y="27930"/>
                              </a:cubicBezTo>
                              <a:cubicBezTo>
                                <a:pt x="5447051" y="112013"/>
                                <a:pt x="6156499" y="374772"/>
                                <a:pt x="6329920" y="642786"/>
                              </a:cubicBezTo>
                              <a:cubicBezTo>
                                <a:pt x="6503341" y="910800"/>
                                <a:pt x="6214307" y="1289172"/>
                                <a:pt x="5998845" y="1636013"/>
                              </a:cubicBezTo>
                              <a:cubicBezTo>
                                <a:pt x="5783383" y="1982854"/>
                                <a:pt x="5307790" y="2450565"/>
                                <a:pt x="5037148" y="2723834"/>
                              </a:cubicBezTo>
                              <a:cubicBezTo>
                                <a:pt x="4766506" y="2997103"/>
                                <a:pt x="4635127" y="3251979"/>
                                <a:pt x="4374996" y="3275627"/>
                              </a:cubicBezTo>
                              <a:cubicBezTo>
                                <a:pt x="4114865" y="3299275"/>
                                <a:pt x="3795613" y="3082499"/>
                                <a:pt x="3476362" y="2865724"/>
                              </a:cubicBezTo>
                            </a:path>
                          </a:pathLst>
                        </a:custGeom>
                        <a:solidFill>
                          <a:srgbClr val="CC9900"/>
                        </a:solidFill>
                        <a:scene3d>
                          <a:camera prst="isometricOffAxis2Top"/>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170B28" id="Forma libre 137" o:spid="_x0000_s1026" style="position:absolute;margin-left:2.95pt;margin-top:11.05pt;width:502.6pt;height:258.05pt;z-index:251521536;visibility:visible;mso-wrap-style:square;mso-wrap-distance-left:9pt;mso-wrap-distance-top:0;mso-wrap-distance-right:9pt;mso-wrap-distance-bottom:0;mso-position-horizontal:absolute;mso-position-horizontal-relative:text;mso-position-vertical:absolute;mso-position-vertical-relative:text;v-text-anchor:middle" coordsize="6382973,3277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" path="m3413300,2834193l1489907,2786896c967017,2700186,501935,2602965,275962,2313930,49989,2024895,-136569,1365372,134072,1052689,404713,740006,1355900,590234,1899810,437834,2443720,285434,2887782,206606,3397534,138289,3907286,69972,4469589,-56153,4958320,27930v488731,84083,1198179,346842,1371600,614856c6503341,910800,6214307,1289172,5998845,1636013v-215462,346841,-691055,814552,-961697,1087821c4766506,2997103,4635127,3251979,4374996,3275627v-260131,23648,-579383,-193128,-898634,-409903e" fillcolor="#c90" strokecolor="#1a495c [1604]" strokeweight="1pt">
                <v:stroke joinstyle="miter"/>
                <v:path arrowok="t" o:connecttype="custom" o:connectlocs="3413300,2834193;1489907,2786896;275962,2313930;134072,1052689;1899810,437834;3397534,138289;4958320,27930;6329920,642786;5998845,1636013;5037148,2723834;4374996,3275627;3476362,2865724" o:connectangles="0,0,0,0,0,0,0,0,0,0,0,0"/>
              </v:shape>
            </w:pict>
          </mc:Fallback>
        </mc:AlternateContent>
      </w:r>
    </w:p>
    <w:p w:rsidR="00AF3A98" w:rsidRDefault="00AF3A98" w:rsidP="00FD1C9F">
      <w:pPr>
        <w:rPr>
          <w:b/>
          <w:sz w:val="28"/>
          <w:lang w:val="es-419"/>
        </w:rPr>
      </w:pPr>
    </w:p>
    <w:p w:rsidR="00AF3A98" w:rsidRDefault="00AF3A98" w:rsidP="00FD1C9F">
      <w:pPr>
        <w:rPr>
          <w:b/>
          <w:sz w:val="28"/>
          <w:lang w:val="es-419"/>
        </w:rPr>
      </w:pPr>
    </w:p>
    <w:p w:rsidR="00164170" w:rsidRPr="00FD1C9F" w:rsidRDefault="00617FCC" w:rsidP="00FD1C9F">
      <w:pPr>
        <w:rPr>
          <w:b/>
          <w:sz w:val="28"/>
          <w:lang w:val="es-419"/>
        </w:rPr>
      </w:pPr>
      <w:r>
        <w:rPr>
          <w:noProof/>
          <w:lang w:val="es-MX" w:eastAsia="es-MX"/>
        </w:rPr>
        <mc:AlternateContent>
          <mc:Choice Requires="wps">
            <w:drawing>
              <wp:anchor distT="0" distB="0" distL="114300" distR="114300" simplePos="0" relativeHeight="251615744" behindDoc="0" locked="0" layoutInCell="1" allowOverlap="1" wp14:anchorId="47C2F8AA" wp14:editId="1DCA5B6A">
                <wp:simplePos x="0" y="0"/>
                <wp:positionH relativeFrom="column">
                  <wp:posOffset>-3614420</wp:posOffset>
                </wp:positionH>
                <wp:positionV relativeFrom="paragraph">
                  <wp:posOffset>137160</wp:posOffset>
                </wp:positionV>
                <wp:extent cx="1343025" cy="513715"/>
                <wp:effectExtent l="76200" t="10160" r="76200" b="28575"/>
                <wp:wrapNone/>
                <wp:docPr id="34"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513715"/>
                        </a:xfrm>
                        <a:prstGeom prst="downArrow">
                          <a:avLst>
                            <a:gd name="adj1" fmla="val 50000"/>
                            <a:gd name="adj2" fmla="val 25000"/>
                          </a:avLst>
                        </a:prstGeom>
                        <a:gradFill rotWithShape="0">
                          <a:gsLst>
                            <a:gs pos="0">
                              <a:srgbClr val="F4B083"/>
                            </a:gs>
                            <a:gs pos="50000">
                              <a:srgbClr val="ED7D31"/>
                            </a:gs>
                            <a:gs pos="100000">
                              <a:srgbClr val="F4B083"/>
                            </a:gs>
                          </a:gsLst>
                          <a:lin ang="5400000" scaled="1"/>
                        </a:gradFill>
                        <a:ln w="12700">
                          <a:solidFill>
                            <a:srgbClr val="ED7D31"/>
                          </a:solidFill>
                          <a:miter lim="800000"/>
                          <a:headEnd/>
                          <a:tailEnd/>
                        </a:ln>
                        <a:effectLst>
                          <a:outerShdw dist="28398" dir="3806097" algn="ctr" rotWithShape="0">
                            <a:srgbClr val="823B0B"/>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1E690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5" o:spid="_x0000_s1026" type="#_x0000_t67" style="position:absolute;margin-left:-284.6pt;margin-top:10.8pt;width:105.75pt;height:40.4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" fillcolor="#f4b083" strokecolor="#ed7d31" strokeweight="1pt">
                <v:fill color2="#ed7d31" focus="50%" type="gradient"/>
                <v:shadow on="t" color="#823b0b" offset="1pt"/>
                <v:textbox style="layout-flow:vertical-ideographic"/>
              </v:shape>
            </w:pict>
          </mc:Fallback>
        </mc:AlternateContent>
      </w:r>
    </w:p>
    <w:p w:rsidR="006078C1" w:rsidRDefault="00652A70">
      <w:r>
        <w:rPr>
          <w:noProof/>
          <w:lang w:val="es-MX" w:eastAsia="es-MX"/>
        </w:rPr>
        <mc:AlternateContent>
          <mc:Choice Requires="wps">
            <w:drawing>
              <wp:anchor distT="0" distB="0" distL="114300" distR="114300" simplePos="0" relativeHeight="251544064" behindDoc="0" locked="0" layoutInCell="1" allowOverlap="1" wp14:anchorId="7721BA2F" wp14:editId="63F0A49E">
                <wp:simplePos x="0" y="0"/>
                <wp:positionH relativeFrom="page">
                  <wp:align>center</wp:align>
                </wp:positionH>
                <wp:positionV relativeFrom="paragraph">
                  <wp:posOffset>4819260</wp:posOffset>
                </wp:positionV>
                <wp:extent cx="6392545" cy="1381125"/>
                <wp:effectExtent l="95250" t="38100" r="65405" b="123825"/>
                <wp:wrapNone/>
                <wp:docPr id="4181" name="Redondear rectángulo de esquina sencilla 4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2545" cy="1381125"/>
                        </a:xfrm>
                        <a:prstGeom prst="round1Rect">
                          <a:avLst/>
                        </a:prstGeom>
                        <a:solidFill>
                          <a:srgbClr val="4472C4">
                            <a:lumMod val="40000"/>
                            <a:lumOff val="60000"/>
                          </a:srgbClr>
                        </a:solidFill>
                        <a:ln w="12700" cap="flat" cmpd="sng" algn="ctr">
                          <a:solidFill>
                            <a:srgbClr val="5B9BD5">
                              <a:lumMod val="40000"/>
                              <a:lumOff val="60000"/>
                            </a:srgbClr>
                          </a:solidFill>
                          <a:prstDash val="solid"/>
                          <a:miter lim="800000"/>
                        </a:ln>
                        <a:effectLst>
                          <a:outerShdw blurRad="50800" dist="38100" dir="8100000" algn="tr" rotWithShape="0">
                            <a:prstClr val="black">
                              <a:alpha val="40000"/>
                            </a:prstClr>
                          </a:outerShdw>
                        </a:effectLst>
                      </wps:spPr>
                      <wps:txbx>
                        <w:txbxContent>
                          <w:p w:rsidR="00AA5776" w:rsidRPr="000846BF" w:rsidRDefault="00AA5776" w:rsidP="00B15DE0">
                            <w:pPr>
                              <w:spacing w:before="240" w:after="240" w:line="276" w:lineRule="auto"/>
                              <w:jc w:val="both"/>
                              <w:rPr>
                                <w:rFonts w:ascii="Tahoma" w:hAnsi="Tahoma" w:cs="Tahoma"/>
                                <w:color w:val="000000"/>
                                <w:sz w:val="24"/>
                                <w:lang w:val="es-419"/>
                              </w:rPr>
                            </w:pPr>
                            <w:r w:rsidRPr="000846BF">
                              <w:rPr>
                                <w:rFonts w:ascii="Tahoma" w:hAnsi="Tahoma" w:cs="Tahoma"/>
                                <w:color w:val="000000"/>
                                <w:sz w:val="24"/>
                                <w:lang w:val="es-419"/>
                              </w:rPr>
                              <w:t xml:space="preserve">Una </w:t>
                            </w:r>
                            <w:r w:rsidRPr="00164170">
                              <w:rPr>
                                <w:rFonts w:ascii="Tahoma" w:hAnsi="Tahoma" w:cs="Tahoma"/>
                                <w:b/>
                                <w:color w:val="000000"/>
                                <w:sz w:val="24"/>
                                <w:lang w:val="es-419"/>
                              </w:rPr>
                              <w:t>cuenca hidrográfica</w:t>
                            </w:r>
                            <w:r w:rsidRPr="000846BF">
                              <w:rPr>
                                <w:rFonts w:ascii="Tahoma" w:hAnsi="Tahoma" w:cs="Tahoma"/>
                                <w:color w:val="000000"/>
                                <w:sz w:val="24"/>
                                <w:lang w:val="es-419"/>
                              </w:rPr>
                              <w:t xml:space="preserve"> es toda </w:t>
                            </w:r>
                            <w:r w:rsidRPr="00164170">
                              <w:rPr>
                                <w:rFonts w:ascii="Tahoma" w:hAnsi="Tahoma" w:cs="Tahoma"/>
                                <w:b/>
                                <w:color w:val="000000"/>
                                <w:sz w:val="24"/>
                                <w:lang w:val="es-419"/>
                              </w:rPr>
                              <w:t xml:space="preserve">área de </w:t>
                            </w:r>
                            <w:r>
                              <w:rPr>
                                <w:rFonts w:ascii="Tahoma" w:hAnsi="Tahoma" w:cs="Tahoma"/>
                                <w:b/>
                                <w:color w:val="000000"/>
                                <w:sz w:val="24"/>
                                <w:lang w:val="es-419"/>
                              </w:rPr>
                              <w:t xml:space="preserve">terreno </w:t>
                            </w:r>
                            <w:r>
                              <w:rPr>
                                <w:rFonts w:ascii="Tahoma" w:hAnsi="Tahoma" w:cs="Tahoma"/>
                                <w:b/>
                                <w:color w:val="000000"/>
                                <w:sz w:val="24"/>
                                <w:lang w:val="es-CR"/>
                              </w:rPr>
                              <w:t xml:space="preserve">por donde escurre el agua </w:t>
                            </w:r>
                            <w:r>
                              <w:rPr>
                                <w:rFonts w:ascii="Tahoma" w:hAnsi="Tahoma" w:cs="Tahoma"/>
                                <w:b/>
                                <w:color w:val="000000"/>
                                <w:sz w:val="24"/>
                                <w:lang w:val="es-419"/>
                              </w:rPr>
                              <w:t>contribuye</w:t>
                            </w:r>
                            <w:r>
                              <w:rPr>
                                <w:rFonts w:ascii="Tahoma" w:hAnsi="Tahoma" w:cs="Tahoma"/>
                                <w:b/>
                                <w:color w:val="000000"/>
                                <w:sz w:val="24"/>
                                <w:lang w:val="es-CR"/>
                              </w:rPr>
                              <w:t>ndo</w:t>
                            </w:r>
                            <w:r>
                              <w:rPr>
                                <w:rFonts w:ascii="Tahoma" w:hAnsi="Tahoma" w:cs="Tahoma"/>
                                <w:b/>
                                <w:color w:val="000000"/>
                                <w:sz w:val="24"/>
                                <w:lang w:val="es-419"/>
                              </w:rPr>
                              <w:t xml:space="preserve"> </w:t>
                            </w:r>
                            <w:r w:rsidRPr="00164170">
                              <w:rPr>
                                <w:rFonts w:ascii="Tahoma" w:hAnsi="Tahoma" w:cs="Tahoma"/>
                                <w:b/>
                                <w:color w:val="000000"/>
                                <w:sz w:val="24"/>
                                <w:highlight w:val="yellow"/>
                                <w:lang w:val="es-419"/>
                              </w:rPr>
                              <w:t>a la formaci</w:t>
                            </w:r>
                            <w:r w:rsidRPr="00164170">
                              <w:rPr>
                                <w:rFonts w:ascii="Tahoma" w:hAnsi="Tahoma" w:cs="Tahoma"/>
                                <w:b/>
                                <w:color w:val="000000"/>
                                <w:sz w:val="24"/>
                                <w:highlight w:val="yellow"/>
                                <w:lang w:val="es-CR"/>
                              </w:rPr>
                              <w:t xml:space="preserve">ón </w:t>
                            </w:r>
                            <w:r w:rsidRPr="00164170">
                              <w:rPr>
                                <w:rFonts w:ascii="Tahoma" w:hAnsi="Tahoma" w:cs="Tahoma"/>
                                <w:b/>
                                <w:color w:val="000000"/>
                                <w:sz w:val="24"/>
                                <w:lang w:val="es-419"/>
                              </w:rPr>
                              <w:t xml:space="preserve"> </w:t>
                            </w:r>
                            <w:r w:rsidRPr="00164170">
                              <w:rPr>
                                <w:rFonts w:ascii="Tahoma" w:hAnsi="Tahoma" w:cs="Tahoma"/>
                                <w:b/>
                                <w:strike/>
                                <w:color w:val="000000"/>
                                <w:sz w:val="24"/>
                                <w:highlight w:val="yellow"/>
                                <w:lang w:val="es-419"/>
                              </w:rPr>
                              <w:t>agua</w:t>
                            </w:r>
                            <w:r w:rsidRPr="00164170">
                              <w:rPr>
                                <w:rFonts w:ascii="Tahoma" w:hAnsi="Tahoma" w:cs="Tahoma"/>
                                <w:b/>
                                <w:strike/>
                                <w:color w:val="000000"/>
                                <w:sz w:val="24"/>
                                <w:lang w:val="es-419"/>
                              </w:rPr>
                              <w:t xml:space="preserve"> </w:t>
                            </w:r>
                            <w:r w:rsidRPr="000846BF">
                              <w:rPr>
                                <w:rFonts w:ascii="Tahoma" w:hAnsi="Tahoma" w:cs="Tahoma"/>
                                <w:color w:val="000000"/>
                                <w:sz w:val="24"/>
                                <w:lang w:val="es-419"/>
                              </w:rPr>
                              <w:t xml:space="preserve">de un río.  También se puede decir que </w:t>
                            </w:r>
                            <w:r w:rsidRPr="00164170">
                              <w:rPr>
                                <w:rFonts w:ascii="Tahoma" w:hAnsi="Tahoma" w:cs="Tahoma"/>
                                <w:b/>
                                <w:color w:val="000000"/>
                                <w:sz w:val="24"/>
                                <w:lang w:val="es-419"/>
                              </w:rPr>
                              <w:t>es “</w:t>
                            </w:r>
                            <w:r w:rsidRPr="00164170">
                              <w:rPr>
                                <w:rFonts w:ascii="Tahoma" w:hAnsi="Tahoma" w:cs="Tahoma"/>
                                <w:b/>
                                <w:i/>
                                <w:color w:val="000000"/>
                                <w:sz w:val="24"/>
                                <w:lang w:val="es-419"/>
                              </w:rPr>
                              <w:t>todo el terreno que puede amarrar un rio principal  y sus afluentes”.</w:t>
                            </w:r>
                            <w:r w:rsidRPr="000846BF">
                              <w:rPr>
                                <w:rFonts w:ascii="Tahoma" w:hAnsi="Tahoma" w:cs="Tahoma"/>
                                <w:color w:val="000000"/>
                                <w:sz w:val="24"/>
                                <w:lang w:val="es-419"/>
                              </w:rPr>
                              <w:t xml:space="preserve"> En la cuenca se encuentran los recursos naturales y allí los seres humanos realizan sus actividades. Un servicio importante que brindan las cuencas, es el agua para diversos usos.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1BA2F" id="Redondear rectángulo de esquina sencilla 4181" o:spid="_x0000_s1031" style="position:absolute;margin-left:0;margin-top:379.45pt;width:503.35pt;height:108.75pt;z-index:2515440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coordsize="6392545,1381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" adj="-11796480,,5400" path="m,l6162353,v127132,,230192,103060,230192,230192l6392545,1381125,,1381125,,xe" fillcolor="#b4c7e7" strokecolor="#bdd7ee" strokeweight="1pt">
                <v:stroke joinstyle="miter"/>
                <v:shadow on="t" color="black" opacity="26214f" origin=".5,-.5" offset="-.74836mm,.74836mm"/>
                <v:formulas/>
                <v:path arrowok="t" o:connecttype="custom" o:connectlocs="0,0;6162353,0;6392545,230192;6392545,1381125;0,1381125;0,0" o:connectangles="0,0,0,0,0,0" textboxrect="0,0,6392545,1381125"/>
                <v:textbox>
                  <w:txbxContent>
                    <w:p w:rsidR="00AA5776" w:rsidRPr="000846BF" w:rsidRDefault="00AA5776" w:rsidP="00B15DE0">
                      <w:pPr>
                        <w:spacing w:before="240" w:after="240" w:line="276" w:lineRule="auto"/>
                        <w:jc w:val="both"/>
                        <w:rPr>
                          <w:rFonts w:ascii="Tahoma" w:hAnsi="Tahoma" w:cs="Tahoma"/>
                          <w:color w:val="000000"/>
                          <w:sz w:val="24"/>
                          <w:lang w:val="es-419"/>
                        </w:rPr>
                      </w:pPr>
                      <w:r w:rsidRPr="000846BF">
                        <w:rPr>
                          <w:rFonts w:ascii="Tahoma" w:hAnsi="Tahoma" w:cs="Tahoma"/>
                          <w:color w:val="000000"/>
                          <w:sz w:val="24"/>
                          <w:lang w:val="es-419"/>
                        </w:rPr>
                        <w:t xml:space="preserve">Una </w:t>
                      </w:r>
                      <w:r w:rsidRPr="00164170">
                        <w:rPr>
                          <w:rFonts w:ascii="Tahoma" w:hAnsi="Tahoma" w:cs="Tahoma"/>
                          <w:b/>
                          <w:color w:val="000000"/>
                          <w:sz w:val="24"/>
                          <w:lang w:val="es-419"/>
                        </w:rPr>
                        <w:t>cuenca hidrográfica</w:t>
                      </w:r>
                      <w:r w:rsidRPr="000846BF">
                        <w:rPr>
                          <w:rFonts w:ascii="Tahoma" w:hAnsi="Tahoma" w:cs="Tahoma"/>
                          <w:color w:val="000000"/>
                          <w:sz w:val="24"/>
                          <w:lang w:val="es-419"/>
                        </w:rPr>
                        <w:t xml:space="preserve"> es toda </w:t>
                      </w:r>
                      <w:r w:rsidRPr="00164170">
                        <w:rPr>
                          <w:rFonts w:ascii="Tahoma" w:hAnsi="Tahoma" w:cs="Tahoma"/>
                          <w:b/>
                          <w:color w:val="000000"/>
                          <w:sz w:val="24"/>
                          <w:lang w:val="es-419"/>
                        </w:rPr>
                        <w:t xml:space="preserve">área de </w:t>
                      </w:r>
                      <w:r>
                        <w:rPr>
                          <w:rFonts w:ascii="Tahoma" w:hAnsi="Tahoma" w:cs="Tahoma"/>
                          <w:b/>
                          <w:color w:val="000000"/>
                          <w:sz w:val="24"/>
                          <w:lang w:val="es-419"/>
                        </w:rPr>
                        <w:t xml:space="preserve">terreno </w:t>
                      </w:r>
                      <w:r>
                        <w:rPr>
                          <w:rFonts w:ascii="Tahoma" w:hAnsi="Tahoma" w:cs="Tahoma"/>
                          <w:b/>
                          <w:color w:val="000000"/>
                          <w:sz w:val="24"/>
                          <w:lang w:val="es-CR"/>
                        </w:rPr>
                        <w:t xml:space="preserve">por donde escurre el agua </w:t>
                      </w:r>
                      <w:r>
                        <w:rPr>
                          <w:rFonts w:ascii="Tahoma" w:hAnsi="Tahoma" w:cs="Tahoma"/>
                          <w:b/>
                          <w:color w:val="000000"/>
                          <w:sz w:val="24"/>
                          <w:lang w:val="es-419"/>
                        </w:rPr>
                        <w:t>contribuye</w:t>
                      </w:r>
                      <w:r>
                        <w:rPr>
                          <w:rFonts w:ascii="Tahoma" w:hAnsi="Tahoma" w:cs="Tahoma"/>
                          <w:b/>
                          <w:color w:val="000000"/>
                          <w:sz w:val="24"/>
                          <w:lang w:val="es-CR"/>
                        </w:rPr>
                        <w:t>ndo</w:t>
                      </w:r>
                      <w:r>
                        <w:rPr>
                          <w:rFonts w:ascii="Tahoma" w:hAnsi="Tahoma" w:cs="Tahoma"/>
                          <w:b/>
                          <w:color w:val="000000"/>
                          <w:sz w:val="24"/>
                          <w:lang w:val="es-419"/>
                        </w:rPr>
                        <w:t xml:space="preserve"> </w:t>
                      </w:r>
                      <w:r w:rsidRPr="00164170">
                        <w:rPr>
                          <w:rFonts w:ascii="Tahoma" w:hAnsi="Tahoma" w:cs="Tahoma"/>
                          <w:b/>
                          <w:color w:val="000000"/>
                          <w:sz w:val="24"/>
                          <w:highlight w:val="yellow"/>
                          <w:lang w:val="es-419"/>
                        </w:rPr>
                        <w:t>a la formaci</w:t>
                      </w:r>
                      <w:r w:rsidRPr="00164170">
                        <w:rPr>
                          <w:rFonts w:ascii="Tahoma" w:hAnsi="Tahoma" w:cs="Tahoma"/>
                          <w:b/>
                          <w:color w:val="000000"/>
                          <w:sz w:val="24"/>
                          <w:highlight w:val="yellow"/>
                          <w:lang w:val="es-CR"/>
                        </w:rPr>
                        <w:t xml:space="preserve">ón </w:t>
                      </w:r>
                      <w:r w:rsidRPr="00164170">
                        <w:rPr>
                          <w:rFonts w:ascii="Tahoma" w:hAnsi="Tahoma" w:cs="Tahoma"/>
                          <w:b/>
                          <w:color w:val="000000"/>
                          <w:sz w:val="24"/>
                          <w:lang w:val="es-419"/>
                        </w:rPr>
                        <w:t xml:space="preserve"> </w:t>
                      </w:r>
                      <w:r w:rsidRPr="00164170">
                        <w:rPr>
                          <w:rFonts w:ascii="Tahoma" w:hAnsi="Tahoma" w:cs="Tahoma"/>
                          <w:b/>
                          <w:strike/>
                          <w:color w:val="000000"/>
                          <w:sz w:val="24"/>
                          <w:highlight w:val="yellow"/>
                          <w:lang w:val="es-419"/>
                        </w:rPr>
                        <w:t>agua</w:t>
                      </w:r>
                      <w:r w:rsidRPr="00164170">
                        <w:rPr>
                          <w:rFonts w:ascii="Tahoma" w:hAnsi="Tahoma" w:cs="Tahoma"/>
                          <w:b/>
                          <w:strike/>
                          <w:color w:val="000000"/>
                          <w:sz w:val="24"/>
                          <w:lang w:val="es-419"/>
                        </w:rPr>
                        <w:t xml:space="preserve"> </w:t>
                      </w:r>
                      <w:r w:rsidRPr="000846BF">
                        <w:rPr>
                          <w:rFonts w:ascii="Tahoma" w:hAnsi="Tahoma" w:cs="Tahoma"/>
                          <w:color w:val="000000"/>
                          <w:sz w:val="24"/>
                          <w:lang w:val="es-419"/>
                        </w:rPr>
                        <w:t xml:space="preserve">de un río.  También se puede decir que </w:t>
                      </w:r>
                      <w:r w:rsidRPr="00164170">
                        <w:rPr>
                          <w:rFonts w:ascii="Tahoma" w:hAnsi="Tahoma" w:cs="Tahoma"/>
                          <w:b/>
                          <w:color w:val="000000"/>
                          <w:sz w:val="24"/>
                          <w:lang w:val="es-419"/>
                        </w:rPr>
                        <w:t>es “</w:t>
                      </w:r>
                      <w:r w:rsidRPr="00164170">
                        <w:rPr>
                          <w:rFonts w:ascii="Tahoma" w:hAnsi="Tahoma" w:cs="Tahoma"/>
                          <w:b/>
                          <w:i/>
                          <w:color w:val="000000"/>
                          <w:sz w:val="24"/>
                          <w:lang w:val="es-419"/>
                        </w:rPr>
                        <w:t>todo el terreno que puede amarrar un rio principal  y sus afluentes”.</w:t>
                      </w:r>
                      <w:r w:rsidRPr="000846BF">
                        <w:rPr>
                          <w:rFonts w:ascii="Tahoma" w:hAnsi="Tahoma" w:cs="Tahoma"/>
                          <w:color w:val="000000"/>
                          <w:sz w:val="24"/>
                          <w:lang w:val="es-419"/>
                        </w:rPr>
                        <w:t xml:space="preserve"> En la cuenca se encuentran los recursos naturales y allí los seres humanos realizan sus actividades. Un servicio importante que brindan las cuencas, es el agua para diversos usos.</w:t>
                      </w:r>
                    </w:p>
                  </w:txbxContent>
                </v:textbox>
                <w10:wrap anchorx="page"/>
              </v:shape>
            </w:pict>
          </mc:Fallback>
        </mc:AlternateContent>
      </w:r>
    </w:p>
    <w:p w:rsidR="006078C1" w:rsidRDefault="006078C1"/>
    <w:p w:rsidR="006078C1" w:rsidRDefault="006078C1"/>
    <w:p w:rsidR="006078C1" w:rsidRDefault="006078C1"/>
    <w:p w:rsidR="006078C1" w:rsidRDefault="00A109AE">
      <w:r w:rsidRPr="00A109AE">
        <w:rPr>
          <w:rFonts w:ascii="Times New Roman" w:eastAsia="Times New Roman" w:hAnsi="Times New Roman"/>
          <w:noProof/>
          <w:sz w:val="24"/>
          <w:szCs w:val="24"/>
          <w:lang w:val="es-MX" w:eastAsia="es-MX"/>
        </w:rPr>
        <mc:AlternateContent>
          <mc:Choice Requires="wps">
            <w:drawing>
              <wp:anchor distT="0" distB="0" distL="114300" distR="114300" simplePos="0" relativeHeight="251772416" behindDoc="0" locked="0" layoutInCell="1" allowOverlap="1" wp14:anchorId="5E7CD7BC" wp14:editId="766D1D29">
                <wp:simplePos x="0" y="0"/>
                <wp:positionH relativeFrom="margin">
                  <wp:align>center</wp:align>
                </wp:positionH>
                <wp:positionV relativeFrom="paragraph">
                  <wp:posOffset>105485</wp:posOffset>
                </wp:positionV>
                <wp:extent cx="6392545" cy="1381125"/>
                <wp:effectExtent l="95250" t="38100" r="65405" b="123825"/>
                <wp:wrapNone/>
                <wp:docPr id="198" name="Redondear rectángulo de esquina sencilla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2545" cy="1381125"/>
                        </a:xfrm>
                        <a:prstGeom prst="round1Rect">
                          <a:avLst/>
                        </a:prstGeom>
                        <a:solidFill>
                          <a:srgbClr val="B2E806"/>
                        </a:solidFill>
                        <a:ln w="12700" cap="flat" cmpd="sng" algn="ctr">
                          <a:solidFill>
                            <a:srgbClr val="5B9BD5">
                              <a:lumMod val="40000"/>
                              <a:lumOff val="60000"/>
                            </a:srgbClr>
                          </a:solidFill>
                          <a:prstDash val="solid"/>
                          <a:miter lim="800000"/>
                        </a:ln>
                        <a:effectLst>
                          <a:outerShdw blurRad="50800" dist="38100" dir="8100000" algn="tr" rotWithShape="0">
                            <a:prstClr val="black">
                              <a:alpha val="40000"/>
                            </a:prstClr>
                          </a:outerShdw>
                        </a:effectLst>
                      </wps:spPr>
                      <wps:txbx>
                        <w:txbxContent>
                          <w:p w:rsidR="00AA5776" w:rsidRDefault="00AA5776" w:rsidP="00A109AE">
                            <w:pPr>
                              <w:spacing w:before="240" w:after="240" w:line="276" w:lineRule="auto"/>
                              <w:jc w:val="both"/>
                              <w:rPr>
                                <w:rFonts w:ascii="Tahoma" w:hAnsi="Tahoma" w:cs="Tahoma"/>
                                <w:color w:val="000000"/>
                                <w:sz w:val="24"/>
                                <w:lang w:val="es-419"/>
                              </w:rPr>
                            </w:pPr>
                            <w:r>
                              <w:rPr>
                                <w:rFonts w:ascii="Tahoma" w:hAnsi="Tahoma" w:cs="Tahoma"/>
                                <w:color w:val="000000"/>
                                <w:sz w:val="24"/>
                                <w:lang w:val="es-419"/>
                              </w:rPr>
                              <w:t xml:space="preserve">Una </w:t>
                            </w:r>
                            <w:r>
                              <w:rPr>
                                <w:rFonts w:ascii="Tahoma" w:hAnsi="Tahoma" w:cs="Tahoma"/>
                                <w:b/>
                                <w:color w:val="000000"/>
                                <w:sz w:val="24"/>
                                <w:lang w:val="es-419"/>
                              </w:rPr>
                              <w:t>cuenca hidrográfica</w:t>
                            </w:r>
                            <w:r>
                              <w:rPr>
                                <w:rFonts w:ascii="Tahoma" w:hAnsi="Tahoma" w:cs="Tahoma"/>
                                <w:color w:val="000000"/>
                                <w:sz w:val="24"/>
                                <w:lang w:val="es-419"/>
                              </w:rPr>
                              <w:t xml:space="preserve"> es toda </w:t>
                            </w:r>
                            <w:r>
                              <w:rPr>
                                <w:rFonts w:ascii="Tahoma" w:hAnsi="Tahoma" w:cs="Tahoma"/>
                                <w:b/>
                                <w:color w:val="000000"/>
                                <w:sz w:val="24"/>
                                <w:lang w:val="es-419"/>
                              </w:rPr>
                              <w:t xml:space="preserve">área de terreno </w:t>
                            </w:r>
                            <w:r>
                              <w:rPr>
                                <w:rFonts w:ascii="Tahoma" w:hAnsi="Tahoma" w:cs="Tahoma"/>
                                <w:b/>
                                <w:color w:val="000000"/>
                                <w:sz w:val="24"/>
                              </w:rPr>
                              <w:t xml:space="preserve">por donde escurre el agua </w:t>
                            </w:r>
                            <w:r w:rsidRPr="00A109AE">
                              <w:rPr>
                                <w:rFonts w:ascii="Tahoma" w:hAnsi="Tahoma" w:cs="Tahoma"/>
                                <w:b/>
                                <w:color w:val="000000"/>
                                <w:sz w:val="24"/>
                                <w:lang w:val="es-419"/>
                              </w:rPr>
                              <w:t>contribuye</w:t>
                            </w:r>
                            <w:r w:rsidRPr="00A109AE">
                              <w:rPr>
                                <w:rFonts w:ascii="Tahoma" w:hAnsi="Tahoma" w:cs="Tahoma"/>
                                <w:b/>
                                <w:color w:val="000000"/>
                                <w:sz w:val="24"/>
                              </w:rPr>
                              <w:t>ndo</w:t>
                            </w:r>
                            <w:r w:rsidRPr="00A109AE">
                              <w:rPr>
                                <w:rFonts w:ascii="Tahoma" w:hAnsi="Tahoma" w:cs="Tahoma"/>
                                <w:b/>
                                <w:color w:val="000000"/>
                                <w:sz w:val="24"/>
                                <w:lang w:val="es-419"/>
                              </w:rPr>
                              <w:t xml:space="preserve"> a la formaci</w:t>
                            </w:r>
                            <w:r w:rsidRPr="00A109AE">
                              <w:rPr>
                                <w:rFonts w:ascii="Tahoma" w:hAnsi="Tahoma" w:cs="Tahoma"/>
                                <w:b/>
                                <w:color w:val="000000"/>
                                <w:sz w:val="24"/>
                              </w:rPr>
                              <w:t>ón</w:t>
                            </w:r>
                            <w:r>
                              <w:rPr>
                                <w:rFonts w:ascii="Tahoma" w:hAnsi="Tahoma" w:cs="Tahoma"/>
                                <w:b/>
                                <w:color w:val="000000"/>
                                <w:sz w:val="24"/>
                              </w:rPr>
                              <w:t xml:space="preserve"> </w:t>
                            </w:r>
                            <w:r>
                              <w:rPr>
                                <w:rFonts w:ascii="Tahoma" w:hAnsi="Tahoma" w:cs="Tahoma"/>
                                <w:color w:val="000000"/>
                                <w:sz w:val="24"/>
                                <w:lang w:val="es-419"/>
                              </w:rPr>
                              <w:t xml:space="preserve">de un río.  También se puede decir que </w:t>
                            </w:r>
                            <w:r>
                              <w:rPr>
                                <w:rFonts w:ascii="Tahoma" w:hAnsi="Tahoma" w:cs="Tahoma"/>
                                <w:b/>
                                <w:color w:val="000000"/>
                                <w:sz w:val="24"/>
                                <w:lang w:val="es-419"/>
                              </w:rPr>
                              <w:t>es “</w:t>
                            </w:r>
                            <w:r>
                              <w:rPr>
                                <w:rFonts w:ascii="Tahoma" w:hAnsi="Tahoma" w:cs="Tahoma"/>
                                <w:b/>
                                <w:i/>
                                <w:color w:val="000000"/>
                                <w:sz w:val="24"/>
                                <w:lang w:val="es-419"/>
                              </w:rPr>
                              <w:t>todo el terreno que puede amarrar un rio principal  y sus afluentes”.</w:t>
                            </w:r>
                            <w:r>
                              <w:rPr>
                                <w:rFonts w:ascii="Tahoma" w:hAnsi="Tahoma" w:cs="Tahoma"/>
                                <w:color w:val="000000"/>
                                <w:sz w:val="24"/>
                                <w:lang w:val="es-419"/>
                              </w:rPr>
                              <w:t xml:space="preserve"> En la cuenca se encuentran los recursos naturales y allí los seres humanos realizan sus actividades. Un servicio importante que brindan las cuencas, es el agua para diversos usos.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CD7BC" id="Redondear rectángulo de esquina sencilla 198" o:spid="_x0000_s1032" style="position:absolute;margin-left:0;margin-top:8.3pt;width:503.35pt;height:108.75pt;z-index:251772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6392545,1381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" adj="-11796480,,5400" path="m,l6162353,v127132,,230192,103060,230192,230192l6392545,1381125,,1381125,,xe" fillcolor="#b2e806" strokecolor="#bdd7ee" strokeweight="1pt">
                <v:stroke joinstyle="miter"/>
                <v:shadow on="t" color="black" opacity="26214f" origin=".5,-.5" offset="-.74836mm,.74836mm"/>
                <v:formulas/>
                <v:path arrowok="t" o:connecttype="custom" o:connectlocs="0,0;6162353,0;6392545,230192;6392545,1381125;0,1381125;0,0" o:connectangles="0,0,0,0,0,0" textboxrect="0,0,6392545,1381125"/>
                <v:textbox>
                  <w:txbxContent>
                    <w:p w:rsidR="00AA5776" w:rsidRDefault="00AA5776" w:rsidP="00A109AE">
                      <w:pPr>
                        <w:spacing w:before="240" w:after="240" w:line="276" w:lineRule="auto"/>
                        <w:jc w:val="both"/>
                        <w:rPr>
                          <w:rFonts w:ascii="Tahoma" w:hAnsi="Tahoma" w:cs="Tahoma"/>
                          <w:color w:val="000000"/>
                          <w:sz w:val="24"/>
                          <w:lang w:val="es-419"/>
                        </w:rPr>
                      </w:pPr>
                      <w:r>
                        <w:rPr>
                          <w:rFonts w:ascii="Tahoma" w:hAnsi="Tahoma" w:cs="Tahoma"/>
                          <w:color w:val="000000"/>
                          <w:sz w:val="24"/>
                          <w:lang w:val="es-419"/>
                        </w:rPr>
                        <w:t xml:space="preserve">Una </w:t>
                      </w:r>
                      <w:r>
                        <w:rPr>
                          <w:rFonts w:ascii="Tahoma" w:hAnsi="Tahoma" w:cs="Tahoma"/>
                          <w:b/>
                          <w:color w:val="000000"/>
                          <w:sz w:val="24"/>
                          <w:lang w:val="es-419"/>
                        </w:rPr>
                        <w:t>cuenca hidrográfica</w:t>
                      </w:r>
                      <w:r>
                        <w:rPr>
                          <w:rFonts w:ascii="Tahoma" w:hAnsi="Tahoma" w:cs="Tahoma"/>
                          <w:color w:val="000000"/>
                          <w:sz w:val="24"/>
                          <w:lang w:val="es-419"/>
                        </w:rPr>
                        <w:t xml:space="preserve"> es toda </w:t>
                      </w:r>
                      <w:r>
                        <w:rPr>
                          <w:rFonts w:ascii="Tahoma" w:hAnsi="Tahoma" w:cs="Tahoma"/>
                          <w:b/>
                          <w:color w:val="000000"/>
                          <w:sz w:val="24"/>
                          <w:lang w:val="es-419"/>
                        </w:rPr>
                        <w:t xml:space="preserve">área de terreno </w:t>
                      </w:r>
                      <w:r>
                        <w:rPr>
                          <w:rFonts w:ascii="Tahoma" w:hAnsi="Tahoma" w:cs="Tahoma"/>
                          <w:b/>
                          <w:color w:val="000000"/>
                          <w:sz w:val="24"/>
                        </w:rPr>
                        <w:t xml:space="preserve">por donde escurre el agua </w:t>
                      </w:r>
                      <w:r w:rsidRPr="00A109AE">
                        <w:rPr>
                          <w:rFonts w:ascii="Tahoma" w:hAnsi="Tahoma" w:cs="Tahoma"/>
                          <w:b/>
                          <w:color w:val="000000"/>
                          <w:sz w:val="24"/>
                          <w:lang w:val="es-419"/>
                        </w:rPr>
                        <w:t>contribuye</w:t>
                      </w:r>
                      <w:r w:rsidRPr="00A109AE">
                        <w:rPr>
                          <w:rFonts w:ascii="Tahoma" w:hAnsi="Tahoma" w:cs="Tahoma"/>
                          <w:b/>
                          <w:color w:val="000000"/>
                          <w:sz w:val="24"/>
                        </w:rPr>
                        <w:t>ndo</w:t>
                      </w:r>
                      <w:r w:rsidRPr="00A109AE">
                        <w:rPr>
                          <w:rFonts w:ascii="Tahoma" w:hAnsi="Tahoma" w:cs="Tahoma"/>
                          <w:b/>
                          <w:color w:val="000000"/>
                          <w:sz w:val="24"/>
                          <w:lang w:val="es-419"/>
                        </w:rPr>
                        <w:t xml:space="preserve"> a la formaci</w:t>
                      </w:r>
                      <w:r w:rsidRPr="00A109AE">
                        <w:rPr>
                          <w:rFonts w:ascii="Tahoma" w:hAnsi="Tahoma" w:cs="Tahoma"/>
                          <w:b/>
                          <w:color w:val="000000"/>
                          <w:sz w:val="24"/>
                        </w:rPr>
                        <w:t>ón</w:t>
                      </w:r>
                      <w:r>
                        <w:rPr>
                          <w:rFonts w:ascii="Tahoma" w:hAnsi="Tahoma" w:cs="Tahoma"/>
                          <w:b/>
                          <w:color w:val="000000"/>
                          <w:sz w:val="24"/>
                        </w:rPr>
                        <w:t xml:space="preserve"> </w:t>
                      </w:r>
                      <w:r>
                        <w:rPr>
                          <w:rFonts w:ascii="Tahoma" w:hAnsi="Tahoma" w:cs="Tahoma"/>
                          <w:color w:val="000000"/>
                          <w:sz w:val="24"/>
                          <w:lang w:val="es-419"/>
                        </w:rPr>
                        <w:t xml:space="preserve">de un río.  También se puede decir que </w:t>
                      </w:r>
                      <w:r>
                        <w:rPr>
                          <w:rFonts w:ascii="Tahoma" w:hAnsi="Tahoma" w:cs="Tahoma"/>
                          <w:b/>
                          <w:color w:val="000000"/>
                          <w:sz w:val="24"/>
                          <w:lang w:val="es-419"/>
                        </w:rPr>
                        <w:t>es “</w:t>
                      </w:r>
                      <w:r>
                        <w:rPr>
                          <w:rFonts w:ascii="Tahoma" w:hAnsi="Tahoma" w:cs="Tahoma"/>
                          <w:b/>
                          <w:i/>
                          <w:color w:val="000000"/>
                          <w:sz w:val="24"/>
                          <w:lang w:val="es-419"/>
                        </w:rPr>
                        <w:t>todo el terreno que puede amarrar un rio principal  y sus afluentes”.</w:t>
                      </w:r>
                      <w:r>
                        <w:rPr>
                          <w:rFonts w:ascii="Tahoma" w:hAnsi="Tahoma" w:cs="Tahoma"/>
                          <w:color w:val="000000"/>
                          <w:sz w:val="24"/>
                          <w:lang w:val="es-419"/>
                        </w:rPr>
                        <w:t xml:space="preserve"> En la cuenca se encuentran los recursos naturales y allí los seres humanos realizan sus actividades. Un servicio importante que brindan las cuencas, es el agua para diversos usos.</w:t>
                      </w:r>
                    </w:p>
                  </w:txbxContent>
                </v:textbox>
                <w10:wrap anchorx="margin"/>
              </v:shape>
            </w:pict>
          </mc:Fallback>
        </mc:AlternateContent>
      </w:r>
    </w:p>
    <w:p w:rsidR="00AF3A98" w:rsidRDefault="00AF3A98"/>
    <w:p w:rsidR="00AF3A98" w:rsidRDefault="00AF3A98"/>
    <w:p w:rsidR="00AF3A98" w:rsidRDefault="00AF3A98"/>
    <w:p w:rsidR="00AF3A98" w:rsidRDefault="00AF3A98"/>
    <w:p w:rsidR="0049049E" w:rsidRDefault="001B1336">
      <w:r>
        <w:rPr>
          <w:noProof/>
          <w:lang w:val="es-MX" w:eastAsia="es-MX"/>
        </w:rPr>
        <w:lastRenderedPageBreak/>
        <mc:AlternateContent>
          <mc:Choice Requires="wps">
            <w:drawing>
              <wp:anchor distT="0" distB="0" distL="114300" distR="114300" simplePos="0" relativeHeight="251522560" behindDoc="0" locked="0" layoutInCell="1" allowOverlap="1" wp14:anchorId="7C9DB68E" wp14:editId="49715B99">
                <wp:simplePos x="0" y="0"/>
                <wp:positionH relativeFrom="column">
                  <wp:posOffset>-377916</wp:posOffset>
                </wp:positionH>
                <wp:positionV relativeFrom="paragraph">
                  <wp:posOffset>288925</wp:posOffset>
                </wp:positionV>
                <wp:extent cx="2498725" cy="1291590"/>
                <wp:effectExtent l="95250" t="95250" r="244475" b="956310"/>
                <wp:wrapNone/>
                <wp:docPr id="33" name="Llamada con línea 1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8725" cy="1291590"/>
                        </a:xfrm>
                        <a:prstGeom prst="borderCallout1">
                          <a:avLst>
                            <a:gd name="adj1" fmla="val 99823"/>
                            <a:gd name="adj2" fmla="val 47632"/>
                            <a:gd name="adj3" fmla="val 169236"/>
                            <a:gd name="adj4" fmla="val 107972"/>
                          </a:avLst>
                        </a:prstGeom>
                        <a:solidFill>
                          <a:schemeClr val="accent2">
                            <a:lumMod val="20000"/>
                            <a:lumOff val="80000"/>
                          </a:schemeClr>
                        </a:solidFill>
                        <a:ln w="38100" algn="ctr">
                          <a:solidFill>
                            <a:srgbClr val="0070C0"/>
                          </a:solidFill>
                          <a:miter lim="800000"/>
                          <a:headEnd/>
                          <a:tailEnd type="triangle" w="med" len="med"/>
                        </a:ln>
                        <a:effectLst>
                          <a:prstShdw prst="shdw13" dist="53882" dir="13500000">
                            <a:srgbClr val="808080">
                              <a:alpha val="50000"/>
                            </a:srgbClr>
                          </a:prstShdw>
                        </a:effectLst>
                        <a:extLst/>
                      </wps:spPr>
                      <wps:txbx>
                        <w:txbxContent>
                          <w:p w:rsidR="00AA5776" w:rsidRPr="00B05F19" w:rsidRDefault="00AA5776" w:rsidP="001B1336">
                            <w:pPr>
                              <w:spacing w:after="0"/>
                              <w:jc w:val="both"/>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05F19">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En los inicios </w:t>
                            </w:r>
                            <w:r w:rsidRPr="00B05F19">
                              <w:rPr>
                                <w:rFonts w:ascii="Tahoma" w:hAnsi="Tahoma" w:cs="Tahoma"/>
                                <w:sz w:val="26"/>
                                <w:szCs w:val="26"/>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 </w:t>
                            </w:r>
                            <w:r w:rsidRPr="00B05F19">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cuenca hidrográfica </w:t>
                            </w:r>
                            <w:r w:rsidRPr="00B05F19">
                              <w:rPr>
                                <w:rFonts w:ascii="Tahoma" w:hAnsi="Tahoma" w:cs="Tahoma"/>
                                <w:sz w:val="26"/>
                                <w:szCs w:val="26"/>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poseía </w:t>
                            </w:r>
                            <w:r w:rsidRPr="00B05F19">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muchos recursos naturales, en equilibrio y bien conservados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C9DB68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1" o:spid="_x0000_s1033" type="#_x0000_t47" style="position:absolute;margin-left:-29.75pt;margin-top:22.75pt;width:196.75pt;height:101.7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" adj="23322,36555,10289,21562" fillcolor="#ddf0f2 [661]" strokecolor="#0070c0" strokeweight="3pt">
                <v:stroke startarrow="block"/>
                <v:shadow on="t" type="double" opacity=".5" color2="shadow add(102)" offset="-3pt,-3pt" offset2="-6pt,-6pt"/>
                <v:textbox>
                  <w:txbxContent>
                    <w:p w:rsidR="00AA5776" w:rsidRPr="00B05F19" w:rsidRDefault="00AA5776" w:rsidP="001B1336">
                      <w:pPr>
                        <w:spacing w:after="0"/>
                        <w:jc w:val="both"/>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05F19">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En los inicios </w:t>
                      </w:r>
                      <w:r w:rsidRPr="00B05F19">
                        <w:rPr>
                          <w:rFonts w:ascii="Tahoma" w:hAnsi="Tahoma" w:cs="Tahoma"/>
                          <w:sz w:val="26"/>
                          <w:szCs w:val="26"/>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 </w:t>
                      </w:r>
                      <w:r w:rsidRPr="00B05F19">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cuenca hidrográfica </w:t>
                      </w:r>
                      <w:r w:rsidRPr="00B05F19">
                        <w:rPr>
                          <w:rFonts w:ascii="Tahoma" w:hAnsi="Tahoma" w:cs="Tahoma"/>
                          <w:sz w:val="26"/>
                          <w:szCs w:val="26"/>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poseía </w:t>
                      </w:r>
                      <w:r w:rsidRPr="00B05F19">
                        <w:rPr>
                          <w:rFonts w:ascii="Tahoma" w:hAnsi="Tahoma" w:cs="Tahoma"/>
                          <w:sz w:val="26"/>
                          <w:szCs w:val="26"/>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muchos recursos naturales, en equilibrio y bien conservados</w:t>
                      </w:r>
                    </w:p>
                  </w:txbxContent>
                </v:textbox>
                <o:callout v:ext="edit" minusx="t" minusy="t"/>
              </v:shape>
            </w:pict>
          </mc:Fallback>
        </mc:AlternateContent>
      </w:r>
      <w:r>
        <w:rPr>
          <w:noProof/>
          <w:lang w:val="es-MX" w:eastAsia="es-MX"/>
        </w:rPr>
        <mc:AlternateContent>
          <mc:Choice Requires="wps">
            <w:drawing>
              <wp:anchor distT="0" distB="0" distL="114300" distR="114300" simplePos="0" relativeHeight="251564544" behindDoc="0" locked="0" layoutInCell="1" allowOverlap="1" wp14:anchorId="1CD3D9B8" wp14:editId="06543938">
                <wp:simplePos x="0" y="0"/>
                <wp:positionH relativeFrom="column">
                  <wp:posOffset>3210867</wp:posOffset>
                </wp:positionH>
                <wp:positionV relativeFrom="paragraph">
                  <wp:posOffset>-1161</wp:posOffset>
                </wp:positionV>
                <wp:extent cx="3210560" cy="400050"/>
                <wp:effectExtent l="0" t="0" r="8890" b="0"/>
                <wp:wrapNone/>
                <wp:docPr id="4156" name="Cuadro de texto 4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0560" cy="400050"/>
                        </a:xfrm>
                        <a:prstGeom prst="rect">
                          <a:avLst/>
                        </a:prstGeom>
                        <a:solidFill>
                          <a:sysClr val="window" lastClr="FFFFFF"/>
                        </a:solidFill>
                        <a:ln w="6350">
                          <a:noFill/>
                        </a:ln>
                        <a:effectLst/>
                      </wps:spPr>
                      <wps:txbx>
                        <w:txbxContent>
                          <w:p w:rsidR="00AA5776" w:rsidRPr="00164170" w:rsidRDefault="00AA5776" w:rsidP="005C4CC1">
                            <w:pPr>
                              <w:jc w:val="center"/>
                              <w:rPr>
                                <w:rFonts w:ascii="Tahoma" w:eastAsia="Malgun Gothic" w:hAnsi="Tahoma" w:cs="Tahoma"/>
                                <w:b/>
                                <w:i/>
                                <w:color w:val="385623"/>
                                <w:sz w:val="40"/>
                                <w:lang w:val="es-419"/>
                              </w:rPr>
                            </w:pPr>
                            <w:r w:rsidRPr="00164170">
                              <w:rPr>
                                <w:rFonts w:ascii="Tahoma" w:eastAsia="Malgun Gothic" w:hAnsi="Tahoma" w:cs="Tahoma"/>
                                <w:b/>
                                <w:i/>
                                <w:color w:val="385623"/>
                                <w:sz w:val="40"/>
                                <w:lang w:val="es-419"/>
                              </w:rPr>
                              <w:t>“Había mucho bosque”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CD3D9B8" id="Cuadro de texto 4156" o:spid="_x0000_s1034" type="#_x0000_t202" style="position:absolute;margin-left:252.8pt;margin-top:-.1pt;width:252.8pt;height:31.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" fillcolor="window" stroked="f" strokeweight=".5pt">
                <v:path arrowok="t"/>
                <v:textbox>
                  <w:txbxContent>
                    <w:p w:rsidR="00AA5776" w:rsidRPr="00164170" w:rsidRDefault="00AA5776" w:rsidP="005C4CC1">
                      <w:pPr>
                        <w:jc w:val="center"/>
                        <w:rPr>
                          <w:rFonts w:ascii="Tahoma" w:eastAsia="Malgun Gothic" w:hAnsi="Tahoma" w:cs="Tahoma"/>
                          <w:b/>
                          <w:i/>
                          <w:color w:val="385623"/>
                          <w:sz w:val="40"/>
                          <w:lang w:val="es-419"/>
                        </w:rPr>
                      </w:pPr>
                      <w:r w:rsidRPr="00164170">
                        <w:rPr>
                          <w:rFonts w:ascii="Tahoma" w:eastAsia="Malgun Gothic" w:hAnsi="Tahoma" w:cs="Tahoma"/>
                          <w:b/>
                          <w:i/>
                          <w:color w:val="385623"/>
                          <w:sz w:val="40"/>
                          <w:lang w:val="es-419"/>
                        </w:rPr>
                        <w:t>“Había mucho bosque”</w:t>
                      </w:r>
                    </w:p>
                  </w:txbxContent>
                </v:textbox>
              </v:shape>
            </w:pict>
          </mc:Fallback>
        </mc:AlternateContent>
      </w:r>
    </w:p>
    <w:p w:rsidR="00537461" w:rsidRDefault="00AD4A83">
      <w:r>
        <w:rPr>
          <w:noProof/>
          <w:lang w:val="es-MX" w:eastAsia="es-MX"/>
        </w:rPr>
        <mc:AlternateContent>
          <mc:Choice Requires="wps">
            <w:drawing>
              <wp:anchor distT="0" distB="0" distL="114300" distR="114300" simplePos="0" relativeHeight="251721216" behindDoc="0" locked="0" layoutInCell="1" allowOverlap="1" wp14:anchorId="1C34A3F2" wp14:editId="2A823CED">
                <wp:simplePos x="0" y="0"/>
                <wp:positionH relativeFrom="page">
                  <wp:posOffset>5390117</wp:posOffset>
                </wp:positionH>
                <wp:positionV relativeFrom="paragraph">
                  <wp:posOffset>98264</wp:posOffset>
                </wp:positionV>
                <wp:extent cx="358775" cy="499110"/>
                <wp:effectExtent l="19050" t="19050" r="22225" b="15240"/>
                <wp:wrapNone/>
                <wp:docPr id="161" name="Forma libr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98CB87" id="Forma libre 161" o:spid="_x0000_s1026" style="position:absolute;margin-left:424.4pt;margin-top:7.75pt;width:28.25pt;height:39.3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4mMBg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19168" behindDoc="0" locked="0" layoutInCell="1" allowOverlap="1" wp14:anchorId="163F6D5C" wp14:editId="1A53312D">
                <wp:simplePos x="0" y="0"/>
                <wp:positionH relativeFrom="page">
                  <wp:posOffset>4966970</wp:posOffset>
                </wp:positionH>
                <wp:positionV relativeFrom="paragraph">
                  <wp:posOffset>276860</wp:posOffset>
                </wp:positionV>
                <wp:extent cx="358775" cy="499110"/>
                <wp:effectExtent l="19050" t="19050" r="22225" b="15240"/>
                <wp:wrapNone/>
                <wp:docPr id="159" name="Forma libr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0CF852B" id="Forma libre 159" o:spid="_x0000_s1026" style="position:absolute;margin-left:391.1pt;margin-top:21.8pt;width:28.25pt;height:39.3pt;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OvCg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532800" behindDoc="0" locked="0" layoutInCell="1" allowOverlap="1" wp14:anchorId="14E74BA6" wp14:editId="084DE8AA">
                <wp:simplePos x="0" y="0"/>
                <wp:positionH relativeFrom="column">
                  <wp:posOffset>177743</wp:posOffset>
                </wp:positionH>
                <wp:positionV relativeFrom="paragraph">
                  <wp:posOffset>220174</wp:posOffset>
                </wp:positionV>
                <wp:extent cx="4789928" cy="2893326"/>
                <wp:effectExtent l="19050" t="0" r="10795" b="40640"/>
                <wp:wrapNone/>
                <wp:docPr id="4164" name="Forma libre 4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9928" cy="2893326"/>
                        </a:xfrm>
                        <a:custGeom>
                          <a:avLst/>
                          <a:gdLst>
                            <a:gd name="connsiteX0" fmla="*/ 0 w 4551021"/>
                            <a:gd name="connsiteY0" fmla="*/ 2060917 h 2103195"/>
                            <a:gd name="connsiteX1" fmla="*/ 35170 w 4551021"/>
                            <a:gd name="connsiteY1" fmla="*/ 2082019 h 2103195"/>
                            <a:gd name="connsiteX2" fmla="*/ 56271 w 4551021"/>
                            <a:gd name="connsiteY2" fmla="*/ 2096086 h 2103195"/>
                            <a:gd name="connsiteX3" fmla="*/ 77373 w 4551021"/>
                            <a:gd name="connsiteY3" fmla="*/ 2103120 h 2103195"/>
                            <a:gd name="connsiteX4" fmla="*/ 189914 w 4551021"/>
                            <a:gd name="connsiteY4" fmla="*/ 2074985 h 2103195"/>
                            <a:gd name="connsiteX5" fmla="*/ 203982 w 4551021"/>
                            <a:gd name="connsiteY5" fmla="*/ 2046849 h 2103195"/>
                            <a:gd name="connsiteX6" fmla="*/ 211016 w 4551021"/>
                            <a:gd name="connsiteY6" fmla="*/ 1983545 h 2103195"/>
                            <a:gd name="connsiteX7" fmla="*/ 232117 w 4551021"/>
                            <a:gd name="connsiteY7" fmla="*/ 1962443 h 2103195"/>
                            <a:gd name="connsiteX8" fmla="*/ 246185 w 4551021"/>
                            <a:gd name="connsiteY8" fmla="*/ 1941342 h 2103195"/>
                            <a:gd name="connsiteX9" fmla="*/ 295422 w 4551021"/>
                            <a:gd name="connsiteY9" fmla="*/ 1948375 h 2103195"/>
                            <a:gd name="connsiteX10" fmla="*/ 393896 w 4551021"/>
                            <a:gd name="connsiteY10" fmla="*/ 1969477 h 2103195"/>
                            <a:gd name="connsiteX11" fmla="*/ 506437 w 4551021"/>
                            <a:gd name="connsiteY11" fmla="*/ 1983545 h 2103195"/>
                            <a:gd name="connsiteX12" fmla="*/ 527539 w 4551021"/>
                            <a:gd name="connsiteY12" fmla="*/ 1990579 h 2103195"/>
                            <a:gd name="connsiteX13" fmla="*/ 569742 w 4551021"/>
                            <a:gd name="connsiteY13" fmla="*/ 1983545 h 2103195"/>
                            <a:gd name="connsiteX14" fmla="*/ 576776 w 4551021"/>
                            <a:gd name="connsiteY14" fmla="*/ 1962443 h 2103195"/>
                            <a:gd name="connsiteX15" fmla="*/ 597877 w 4551021"/>
                            <a:gd name="connsiteY15" fmla="*/ 1948375 h 2103195"/>
                            <a:gd name="connsiteX16" fmla="*/ 618979 w 4551021"/>
                            <a:gd name="connsiteY16" fmla="*/ 1927274 h 2103195"/>
                            <a:gd name="connsiteX17" fmla="*/ 626013 w 4551021"/>
                            <a:gd name="connsiteY17" fmla="*/ 1906172 h 2103195"/>
                            <a:gd name="connsiteX18" fmla="*/ 633047 w 4551021"/>
                            <a:gd name="connsiteY18" fmla="*/ 1878037 h 2103195"/>
                            <a:gd name="connsiteX19" fmla="*/ 675250 w 4551021"/>
                            <a:gd name="connsiteY19" fmla="*/ 1863969 h 2103195"/>
                            <a:gd name="connsiteX20" fmla="*/ 752622 w 4551021"/>
                            <a:gd name="connsiteY20" fmla="*/ 1871003 h 2103195"/>
                            <a:gd name="connsiteX21" fmla="*/ 773724 w 4551021"/>
                            <a:gd name="connsiteY21" fmla="*/ 1878037 h 2103195"/>
                            <a:gd name="connsiteX22" fmla="*/ 837028 w 4551021"/>
                            <a:gd name="connsiteY22" fmla="*/ 1927274 h 2103195"/>
                            <a:gd name="connsiteX23" fmla="*/ 984739 w 4551021"/>
                            <a:gd name="connsiteY23" fmla="*/ 1920240 h 2103195"/>
                            <a:gd name="connsiteX24" fmla="*/ 1005840 w 4551021"/>
                            <a:gd name="connsiteY24" fmla="*/ 1913206 h 2103195"/>
                            <a:gd name="connsiteX25" fmla="*/ 1055077 w 4551021"/>
                            <a:gd name="connsiteY25" fmla="*/ 1906172 h 2103195"/>
                            <a:gd name="connsiteX26" fmla="*/ 1076179 w 4551021"/>
                            <a:gd name="connsiteY26" fmla="*/ 1899139 h 2103195"/>
                            <a:gd name="connsiteX27" fmla="*/ 1097280 w 4551021"/>
                            <a:gd name="connsiteY27" fmla="*/ 1885071 h 2103195"/>
                            <a:gd name="connsiteX28" fmla="*/ 1125416 w 4551021"/>
                            <a:gd name="connsiteY28" fmla="*/ 1878037 h 2103195"/>
                            <a:gd name="connsiteX29" fmla="*/ 1146517 w 4551021"/>
                            <a:gd name="connsiteY29" fmla="*/ 1871003 h 2103195"/>
                            <a:gd name="connsiteX30" fmla="*/ 1174653 w 4551021"/>
                            <a:gd name="connsiteY30" fmla="*/ 1856935 h 2103195"/>
                            <a:gd name="connsiteX31" fmla="*/ 1195754 w 4551021"/>
                            <a:gd name="connsiteY31" fmla="*/ 1842868 h 2103195"/>
                            <a:gd name="connsiteX32" fmla="*/ 1252025 w 4551021"/>
                            <a:gd name="connsiteY32" fmla="*/ 1828800 h 2103195"/>
                            <a:gd name="connsiteX33" fmla="*/ 1273127 w 4551021"/>
                            <a:gd name="connsiteY33" fmla="*/ 1814732 h 2103195"/>
                            <a:gd name="connsiteX34" fmla="*/ 1406770 w 4551021"/>
                            <a:gd name="connsiteY34" fmla="*/ 1800665 h 2103195"/>
                            <a:gd name="connsiteX35" fmla="*/ 1582616 w 4551021"/>
                            <a:gd name="connsiteY35" fmla="*/ 1786597 h 2103195"/>
                            <a:gd name="connsiteX36" fmla="*/ 1737360 w 4551021"/>
                            <a:gd name="connsiteY36" fmla="*/ 1786597 h 2103195"/>
                            <a:gd name="connsiteX37" fmla="*/ 1779564 w 4551021"/>
                            <a:gd name="connsiteY37" fmla="*/ 1807699 h 2103195"/>
                            <a:gd name="connsiteX38" fmla="*/ 1800665 w 4551021"/>
                            <a:gd name="connsiteY38" fmla="*/ 1814732 h 2103195"/>
                            <a:gd name="connsiteX39" fmla="*/ 1899139 w 4551021"/>
                            <a:gd name="connsiteY39" fmla="*/ 1828800 h 2103195"/>
                            <a:gd name="connsiteX40" fmla="*/ 1927274 w 4551021"/>
                            <a:gd name="connsiteY40" fmla="*/ 1835834 h 2103195"/>
                            <a:gd name="connsiteX41" fmla="*/ 1948376 w 4551021"/>
                            <a:gd name="connsiteY41" fmla="*/ 1842868 h 2103195"/>
                            <a:gd name="connsiteX42" fmla="*/ 1997613 w 4551021"/>
                            <a:gd name="connsiteY42" fmla="*/ 1849902 h 2103195"/>
                            <a:gd name="connsiteX43" fmla="*/ 2166425 w 4551021"/>
                            <a:gd name="connsiteY43" fmla="*/ 1842868 h 2103195"/>
                            <a:gd name="connsiteX44" fmla="*/ 2194560 w 4551021"/>
                            <a:gd name="connsiteY44" fmla="*/ 1835834 h 2103195"/>
                            <a:gd name="connsiteX45" fmla="*/ 2236764 w 4551021"/>
                            <a:gd name="connsiteY45" fmla="*/ 1821766 h 2103195"/>
                            <a:gd name="connsiteX46" fmla="*/ 2293034 w 4551021"/>
                            <a:gd name="connsiteY46" fmla="*/ 1800665 h 2103195"/>
                            <a:gd name="connsiteX47" fmla="*/ 2370407 w 4551021"/>
                            <a:gd name="connsiteY47" fmla="*/ 1786597 h 2103195"/>
                            <a:gd name="connsiteX48" fmla="*/ 2412610 w 4551021"/>
                            <a:gd name="connsiteY48" fmla="*/ 1772529 h 2103195"/>
                            <a:gd name="connsiteX49" fmla="*/ 2440745 w 4551021"/>
                            <a:gd name="connsiteY49" fmla="*/ 1765495 h 2103195"/>
                            <a:gd name="connsiteX50" fmla="*/ 2489982 w 4551021"/>
                            <a:gd name="connsiteY50" fmla="*/ 1751428 h 2103195"/>
                            <a:gd name="connsiteX51" fmla="*/ 2511084 w 4551021"/>
                            <a:gd name="connsiteY51" fmla="*/ 1737360 h 2103195"/>
                            <a:gd name="connsiteX52" fmla="*/ 2532185 w 4551021"/>
                            <a:gd name="connsiteY52" fmla="*/ 1730326 h 2103195"/>
                            <a:gd name="connsiteX53" fmla="*/ 2560320 w 4551021"/>
                            <a:gd name="connsiteY53" fmla="*/ 1716259 h 2103195"/>
                            <a:gd name="connsiteX54" fmla="*/ 2581422 w 4551021"/>
                            <a:gd name="connsiteY54" fmla="*/ 1695157 h 2103195"/>
                            <a:gd name="connsiteX55" fmla="*/ 2630659 w 4551021"/>
                            <a:gd name="connsiteY55" fmla="*/ 1681089 h 2103195"/>
                            <a:gd name="connsiteX56" fmla="*/ 2651760 w 4551021"/>
                            <a:gd name="connsiteY56" fmla="*/ 1674055 h 2103195"/>
                            <a:gd name="connsiteX57" fmla="*/ 2679896 w 4551021"/>
                            <a:gd name="connsiteY57" fmla="*/ 1659988 h 2103195"/>
                            <a:gd name="connsiteX58" fmla="*/ 2785404 w 4551021"/>
                            <a:gd name="connsiteY58" fmla="*/ 1645920 h 2103195"/>
                            <a:gd name="connsiteX59" fmla="*/ 2848708 w 4551021"/>
                            <a:gd name="connsiteY59" fmla="*/ 1631852 h 2103195"/>
                            <a:gd name="connsiteX60" fmla="*/ 2897945 w 4551021"/>
                            <a:gd name="connsiteY60" fmla="*/ 1603717 h 2103195"/>
                            <a:gd name="connsiteX61" fmla="*/ 2912013 w 4551021"/>
                            <a:gd name="connsiteY61" fmla="*/ 1582615 h 2103195"/>
                            <a:gd name="connsiteX62" fmla="*/ 2954216 w 4551021"/>
                            <a:gd name="connsiteY62" fmla="*/ 1547446 h 2103195"/>
                            <a:gd name="connsiteX63" fmla="*/ 2996419 w 4551021"/>
                            <a:gd name="connsiteY63" fmla="*/ 1519311 h 2103195"/>
                            <a:gd name="connsiteX64" fmla="*/ 3038622 w 4551021"/>
                            <a:gd name="connsiteY64" fmla="*/ 1498209 h 2103195"/>
                            <a:gd name="connsiteX65" fmla="*/ 3692770 w 4551021"/>
                            <a:gd name="connsiteY65" fmla="*/ 1484142 h 2103195"/>
                            <a:gd name="connsiteX66" fmla="*/ 3720905 w 4551021"/>
                            <a:gd name="connsiteY66" fmla="*/ 1477108 h 2103195"/>
                            <a:gd name="connsiteX67" fmla="*/ 3742007 w 4551021"/>
                            <a:gd name="connsiteY67" fmla="*/ 1470074 h 2103195"/>
                            <a:gd name="connsiteX68" fmla="*/ 3777176 w 4551021"/>
                            <a:gd name="connsiteY68" fmla="*/ 1463040 h 2103195"/>
                            <a:gd name="connsiteX69" fmla="*/ 3805311 w 4551021"/>
                            <a:gd name="connsiteY69" fmla="*/ 1456006 h 2103195"/>
                            <a:gd name="connsiteX70" fmla="*/ 3847514 w 4551021"/>
                            <a:gd name="connsiteY70" fmla="*/ 1448972 h 2103195"/>
                            <a:gd name="connsiteX71" fmla="*/ 3910819 w 4551021"/>
                            <a:gd name="connsiteY71" fmla="*/ 1434905 h 2103195"/>
                            <a:gd name="connsiteX72" fmla="*/ 3995225 w 4551021"/>
                            <a:gd name="connsiteY72" fmla="*/ 1427871 h 2103195"/>
                            <a:gd name="connsiteX73" fmla="*/ 4058530 w 4551021"/>
                            <a:gd name="connsiteY73" fmla="*/ 1420837 h 2103195"/>
                            <a:gd name="connsiteX74" fmla="*/ 4100733 w 4551021"/>
                            <a:gd name="connsiteY74" fmla="*/ 1406769 h 2103195"/>
                            <a:gd name="connsiteX75" fmla="*/ 4157004 w 4551021"/>
                            <a:gd name="connsiteY75" fmla="*/ 1357532 h 2103195"/>
                            <a:gd name="connsiteX76" fmla="*/ 4192173 w 4551021"/>
                            <a:gd name="connsiteY76" fmla="*/ 1336431 h 2103195"/>
                            <a:gd name="connsiteX77" fmla="*/ 4234376 w 4551021"/>
                            <a:gd name="connsiteY77" fmla="*/ 1315329 h 2103195"/>
                            <a:gd name="connsiteX78" fmla="*/ 4241410 w 4551021"/>
                            <a:gd name="connsiteY78" fmla="*/ 1294228 h 2103195"/>
                            <a:gd name="connsiteX79" fmla="*/ 4255477 w 4551021"/>
                            <a:gd name="connsiteY79" fmla="*/ 1230923 h 2103195"/>
                            <a:gd name="connsiteX80" fmla="*/ 4269545 w 4551021"/>
                            <a:gd name="connsiteY80" fmla="*/ 1202788 h 2103195"/>
                            <a:gd name="connsiteX81" fmla="*/ 4283613 w 4551021"/>
                            <a:gd name="connsiteY81" fmla="*/ 1167619 h 2103195"/>
                            <a:gd name="connsiteX82" fmla="*/ 4290647 w 4551021"/>
                            <a:gd name="connsiteY82" fmla="*/ 1132449 h 2103195"/>
                            <a:gd name="connsiteX83" fmla="*/ 4297680 w 4551021"/>
                            <a:gd name="connsiteY83" fmla="*/ 1104314 h 2103195"/>
                            <a:gd name="connsiteX84" fmla="*/ 4304714 w 4551021"/>
                            <a:gd name="connsiteY84" fmla="*/ 1019908 h 2103195"/>
                            <a:gd name="connsiteX85" fmla="*/ 4311748 w 4551021"/>
                            <a:gd name="connsiteY85" fmla="*/ 773723 h 2103195"/>
                            <a:gd name="connsiteX86" fmla="*/ 4325816 w 4551021"/>
                            <a:gd name="connsiteY86" fmla="*/ 668215 h 2103195"/>
                            <a:gd name="connsiteX87" fmla="*/ 4332850 w 4551021"/>
                            <a:gd name="connsiteY87" fmla="*/ 618979 h 2103195"/>
                            <a:gd name="connsiteX88" fmla="*/ 4360985 w 4551021"/>
                            <a:gd name="connsiteY88" fmla="*/ 534572 h 2103195"/>
                            <a:gd name="connsiteX89" fmla="*/ 4375053 w 4551021"/>
                            <a:gd name="connsiteY89" fmla="*/ 513471 h 2103195"/>
                            <a:gd name="connsiteX90" fmla="*/ 4396154 w 4551021"/>
                            <a:gd name="connsiteY90" fmla="*/ 506437 h 2103195"/>
                            <a:gd name="connsiteX91" fmla="*/ 4417256 w 4551021"/>
                            <a:gd name="connsiteY91" fmla="*/ 464234 h 2103195"/>
                            <a:gd name="connsiteX92" fmla="*/ 4459459 w 4551021"/>
                            <a:gd name="connsiteY92" fmla="*/ 386862 h 2103195"/>
                            <a:gd name="connsiteX93" fmla="*/ 4473527 w 4551021"/>
                            <a:gd name="connsiteY93" fmla="*/ 344659 h 2103195"/>
                            <a:gd name="connsiteX94" fmla="*/ 4480560 w 4551021"/>
                            <a:gd name="connsiteY94" fmla="*/ 316523 h 2103195"/>
                            <a:gd name="connsiteX95" fmla="*/ 4501662 w 4551021"/>
                            <a:gd name="connsiteY95" fmla="*/ 253219 h 2103195"/>
                            <a:gd name="connsiteX96" fmla="*/ 4522764 w 4551021"/>
                            <a:gd name="connsiteY96" fmla="*/ 189914 h 2103195"/>
                            <a:gd name="connsiteX97" fmla="*/ 4529797 w 4551021"/>
                            <a:gd name="connsiteY97" fmla="*/ 168812 h 2103195"/>
                            <a:gd name="connsiteX98" fmla="*/ 4536831 w 4551021"/>
                            <a:gd name="connsiteY98" fmla="*/ 147711 h 2103195"/>
                            <a:gd name="connsiteX99" fmla="*/ 4543865 w 4551021"/>
                            <a:gd name="connsiteY99" fmla="*/ 119575 h 2103195"/>
                            <a:gd name="connsiteX100" fmla="*/ 4550899 w 4551021"/>
                            <a:gd name="connsiteY100" fmla="*/ 0 h 2103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Lst>
                          <a:rect l="l" t="t" r="r" b="b"/>
                          <a:pathLst>
                            <a:path w="4551021" h="2103195">
                              <a:moveTo>
                                <a:pt x="0" y="2060917"/>
                              </a:moveTo>
                              <a:cubicBezTo>
                                <a:pt x="11723" y="2067951"/>
                                <a:pt x="23576" y="2074773"/>
                                <a:pt x="35170" y="2082019"/>
                              </a:cubicBezTo>
                              <a:cubicBezTo>
                                <a:pt x="42338" y="2086499"/>
                                <a:pt x="48710" y="2092306"/>
                                <a:pt x="56271" y="2096086"/>
                              </a:cubicBezTo>
                              <a:cubicBezTo>
                                <a:pt x="62903" y="2099402"/>
                                <a:pt x="70339" y="2100775"/>
                                <a:pt x="77373" y="2103120"/>
                              </a:cubicBezTo>
                              <a:cubicBezTo>
                                <a:pt x="139040" y="2098376"/>
                                <a:pt x="160112" y="2116709"/>
                                <a:pt x="189914" y="2074985"/>
                              </a:cubicBezTo>
                              <a:cubicBezTo>
                                <a:pt x="196009" y="2066452"/>
                                <a:pt x="199293" y="2056228"/>
                                <a:pt x="203982" y="2046849"/>
                              </a:cubicBezTo>
                              <a:cubicBezTo>
                                <a:pt x="206327" y="2025748"/>
                                <a:pt x="204302" y="2003687"/>
                                <a:pt x="211016" y="1983545"/>
                              </a:cubicBezTo>
                              <a:cubicBezTo>
                                <a:pt x="214162" y="1974108"/>
                                <a:pt x="225749" y="1970085"/>
                                <a:pt x="232117" y="1962443"/>
                              </a:cubicBezTo>
                              <a:cubicBezTo>
                                <a:pt x="237529" y="1955949"/>
                                <a:pt x="241496" y="1948376"/>
                                <a:pt x="246185" y="1941342"/>
                              </a:cubicBezTo>
                              <a:cubicBezTo>
                                <a:pt x="262597" y="1943686"/>
                                <a:pt x="279165" y="1945124"/>
                                <a:pt x="295422" y="1948375"/>
                              </a:cubicBezTo>
                              <a:cubicBezTo>
                                <a:pt x="366127" y="1962516"/>
                                <a:pt x="332181" y="1961762"/>
                                <a:pt x="393896" y="1969477"/>
                              </a:cubicBezTo>
                              <a:cubicBezTo>
                                <a:pt x="438375" y="1975037"/>
                                <a:pt x="465232" y="1974388"/>
                                <a:pt x="506437" y="1983545"/>
                              </a:cubicBezTo>
                              <a:cubicBezTo>
                                <a:pt x="513675" y="1985153"/>
                                <a:pt x="520505" y="1988234"/>
                                <a:pt x="527539" y="1990579"/>
                              </a:cubicBezTo>
                              <a:cubicBezTo>
                                <a:pt x="541607" y="1988234"/>
                                <a:pt x="557359" y="1990621"/>
                                <a:pt x="569742" y="1983545"/>
                              </a:cubicBezTo>
                              <a:cubicBezTo>
                                <a:pt x="576180" y="1979866"/>
                                <a:pt x="572144" y="1968233"/>
                                <a:pt x="576776" y="1962443"/>
                              </a:cubicBezTo>
                              <a:cubicBezTo>
                                <a:pt x="582057" y="1955842"/>
                                <a:pt x="591383" y="1953787"/>
                                <a:pt x="597877" y="1948375"/>
                              </a:cubicBezTo>
                              <a:cubicBezTo>
                                <a:pt x="605519" y="1942007"/>
                                <a:pt x="611945" y="1934308"/>
                                <a:pt x="618979" y="1927274"/>
                              </a:cubicBezTo>
                              <a:cubicBezTo>
                                <a:pt x="621324" y="1920240"/>
                                <a:pt x="623976" y="1913301"/>
                                <a:pt x="626013" y="1906172"/>
                              </a:cubicBezTo>
                              <a:cubicBezTo>
                                <a:pt x="628669" y="1896877"/>
                                <a:pt x="625707" y="1884328"/>
                                <a:pt x="633047" y="1878037"/>
                              </a:cubicBezTo>
                              <a:cubicBezTo>
                                <a:pt x="644306" y="1868387"/>
                                <a:pt x="675250" y="1863969"/>
                                <a:pt x="675250" y="1863969"/>
                              </a:cubicBezTo>
                              <a:cubicBezTo>
                                <a:pt x="701041" y="1866314"/>
                                <a:pt x="726985" y="1867341"/>
                                <a:pt x="752622" y="1871003"/>
                              </a:cubicBezTo>
                              <a:cubicBezTo>
                                <a:pt x="759962" y="1872052"/>
                                <a:pt x="767871" y="1873485"/>
                                <a:pt x="773724" y="1878037"/>
                              </a:cubicBezTo>
                              <a:cubicBezTo>
                                <a:pt x="844894" y="1933391"/>
                                <a:pt x="788212" y="1911001"/>
                                <a:pt x="837028" y="1927274"/>
                              </a:cubicBezTo>
                              <a:cubicBezTo>
                                <a:pt x="886265" y="1924929"/>
                                <a:pt x="935616" y="1924334"/>
                                <a:pt x="984739" y="1920240"/>
                              </a:cubicBezTo>
                              <a:cubicBezTo>
                                <a:pt x="992128" y="1919624"/>
                                <a:pt x="998570" y="1914660"/>
                                <a:pt x="1005840" y="1913206"/>
                              </a:cubicBezTo>
                              <a:cubicBezTo>
                                <a:pt x="1022097" y="1909955"/>
                                <a:pt x="1038665" y="1908517"/>
                                <a:pt x="1055077" y="1906172"/>
                              </a:cubicBezTo>
                              <a:cubicBezTo>
                                <a:pt x="1062111" y="1903828"/>
                                <a:pt x="1069547" y="1902455"/>
                                <a:pt x="1076179" y="1899139"/>
                              </a:cubicBezTo>
                              <a:cubicBezTo>
                                <a:pt x="1083740" y="1895359"/>
                                <a:pt x="1089510" y="1888401"/>
                                <a:pt x="1097280" y="1885071"/>
                              </a:cubicBezTo>
                              <a:cubicBezTo>
                                <a:pt x="1106166" y="1881263"/>
                                <a:pt x="1116121" y="1880693"/>
                                <a:pt x="1125416" y="1878037"/>
                              </a:cubicBezTo>
                              <a:cubicBezTo>
                                <a:pt x="1132545" y="1876000"/>
                                <a:pt x="1139702" y="1873924"/>
                                <a:pt x="1146517" y="1871003"/>
                              </a:cubicBezTo>
                              <a:cubicBezTo>
                                <a:pt x="1156155" y="1866872"/>
                                <a:pt x="1165549" y="1862137"/>
                                <a:pt x="1174653" y="1856935"/>
                              </a:cubicBezTo>
                              <a:cubicBezTo>
                                <a:pt x="1181993" y="1852741"/>
                                <a:pt x="1187810" y="1845757"/>
                                <a:pt x="1195754" y="1842868"/>
                              </a:cubicBezTo>
                              <a:cubicBezTo>
                                <a:pt x="1213924" y="1836261"/>
                                <a:pt x="1252025" y="1828800"/>
                                <a:pt x="1252025" y="1828800"/>
                              </a:cubicBezTo>
                              <a:cubicBezTo>
                                <a:pt x="1259059" y="1824111"/>
                                <a:pt x="1264971" y="1816956"/>
                                <a:pt x="1273127" y="1814732"/>
                              </a:cubicBezTo>
                              <a:cubicBezTo>
                                <a:pt x="1288232" y="1810613"/>
                                <a:pt x="1402176" y="1801018"/>
                                <a:pt x="1406770" y="1800665"/>
                              </a:cubicBezTo>
                              <a:cubicBezTo>
                                <a:pt x="1593129" y="1786329"/>
                                <a:pt x="1438872" y="1800972"/>
                                <a:pt x="1582616" y="1786597"/>
                              </a:cubicBezTo>
                              <a:cubicBezTo>
                                <a:pt x="1648175" y="1770207"/>
                                <a:pt x="1616761" y="1775111"/>
                                <a:pt x="1737360" y="1786597"/>
                              </a:cubicBezTo>
                              <a:cubicBezTo>
                                <a:pt x="1759201" y="1788677"/>
                                <a:pt x="1760595" y="1798215"/>
                                <a:pt x="1779564" y="1807699"/>
                              </a:cubicBezTo>
                              <a:cubicBezTo>
                                <a:pt x="1786195" y="1811015"/>
                                <a:pt x="1793536" y="1812695"/>
                                <a:pt x="1800665" y="1814732"/>
                              </a:cubicBezTo>
                              <a:cubicBezTo>
                                <a:pt x="1841857" y="1826501"/>
                                <a:pt x="1843074" y="1823193"/>
                                <a:pt x="1899139" y="1828800"/>
                              </a:cubicBezTo>
                              <a:cubicBezTo>
                                <a:pt x="1908517" y="1831145"/>
                                <a:pt x="1917979" y="1833178"/>
                                <a:pt x="1927274" y="1835834"/>
                              </a:cubicBezTo>
                              <a:cubicBezTo>
                                <a:pt x="1934403" y="1837871"/>
                                <a:pt x="1941106" y="1841414"/>
                                <a:pt x="1948376" y="1842868"/>
                              </a:cubicBezTo>
                              <a:cubicBezTo>
                                <a:pt x="1964633" y="1846119"/>
                                <a:pt x="1981201" y="1847557"/>
                                <a:pt x="1997613" y="1849902"/>
                              </a:cubicBezTo>
                              <a:cubicBezTo>
                                <a:pt x="2053884" y="1847557"/>
                                <a:pt x="2110249" y="1846881"/>
                                <a:pt x="2166425" y="1842868"/>
                              </a:cubicBezTo>
                              <a:cubicBezTo>
                                <a:pt x="2176067" y="1842179"/>
                                <a:pt x="2185301" y="1838612"/>
                                <a:pt x="2194560" y="1835834"/>
                              </a:cubicBezTo>
                              <a:cubicBezTo>
                                <a:pt x="2208764" y="1831573"/>
                                <a:pt x="2222996" y="1827273"/>
                                <a:pt x="2236764" y="1821766"/>
                              </a:cubicBezTo>
                              <a:cubicBezTo>
                                <a:pt x="2243602" y="1819031"/>
                                <a:pt x="2280634" y="1803421"/>
                                <a:pt x="2293034" y="1800665"/>
                              </a:cubicBezTo>
                              <a:cubicBezTo>
                                <a:pt x="2321986" y="1794231"/>
                                <a:pt x="2342246" y="1794277"/>
                                <a:pt x="2370407" y="1786597"/>
                              </a:cubicBezTo>
                              <a:cubicBezTo>
                                <a:pt x="2384713" y="1782695"/>
                                <a:pt x="2398224" y="1776126"/>
                                <a:pt x="2412610" y="1772529"/>
                              </a:cubicBezTo>
                              <a:cubicBezTo>
                                <a:pt x="2421988" y="1770184"/>
                                <a:pt x="2431450" y="1768151"/>
                                <a:pt x="2440745" y="1765495"/>
                              </a:cubicBezTo>
                              <a:cubicBezTo>
                                <a:pt x="2511381" y="1745314"/>
                                <a:pt x="2402029" y="1773417"/>
                                <a:pt x="2489982" y="1751428"/>
                              </a:cubicBezTo>
                              <a:cubicBezTo>
                                <a:pt x="2497016" y="1746739"/>
                                <a:pt x="2503523" y="1741141"/>
                                <a:pt x="2511084" y="1737360"/>
                              </a:cubicBezTo>
                              <a:cubicBezTo>
                                <a:pt x="2517715" y="1734044"/>
                                <a:pt x="2525370" y="1733247"/>
                                <a:pt x="2532185" y="1730326"/>
                              </a:cubicBezTo>
                              <a:cubicBezTo>
                                <a:pt x="2541822" y="1726196"/>
                                <a:pt x="2550942" y="1720948"/>
                                <a:pt x="2560320" y="1716259"/>
                              </a:cubicBezTo>
                              <a:cubicBezTo>
                                <a:pt x="2567354" y="1709225"/>
                                <a:pt x="2573145" y="1700675"/>
                                <a:pt x="2581422" y="1695157"/>
                              </a:cubicBezTo>
                              <a:cubicBezTo>
                                <a:pt x="2587746" y="1690941"/>
                                <a:pt x="2626556" y="1682261"/>
                                <a:pt x="2630659" y="1681089"/>
                              </a:cubicBezTo>
                              <a:cubicBezTo>
                                <a:pt x="2637788" y="1679052"/>
                                <a:pt x="2644945" y="1676976"/>
                                <a:pt x="2651760" y="1674055"/>
                              </a:cubicBezTo>
                              <a:cubicBezTo>
                                <a:pt x="2661398" y="1669925"/>
                                <a:pt x="2669949" y="1663304"/>
                                <a:pt x="2679896" y="1659988"/>
                              </a:cubicBezTo>
                              <a:cubicBezTo>
                                <a:pt x="2704873" y="1651663"/>
                                <a:pt x="2768797" y="1647581"/>
                                <a:pt x="2785404" y="1645920"/>
                              </a:cubicBezTo>
                              <a:cubicBezTo>
                                <a:pt x="2794956" y="1644010"/>
                                <a:pt x="2837354" y="1636110"/>
                                <a:pt x="2848708" y="1631852"/>
                              </a:cubicBezTo>
                              <a:cubicBezTo>
                                <a:pt x="2869112" y="1624201"/>
                                <a:pt x="2880449" y="1615381"/>
                                <a:pt x="2897945" y="1603717"/>
                              </a:cubicBezTo>
                              <a:cubicBezTo>
                                <a:pt x="2902634" y="1596683"/>
                                <a:pt x="2906601" y="1589109"/>
                                <a:pt x="2912013" y="1582615"/>
                              </a:cubicBezTo>
                              <a:cubicBezTo>
                                <a:pt x="2928937" y="1562306"/>
                                <a:pt x="2933468" y="1561278"/>
                                <a:pt x="2954216" y="1547446"/>
                              </a:cubicBezTo>
                              <a:cubicBezTo>
                                <a:pt x="2978943" y="1510357"/>
                                <a:pt x="2954026" y="1537480"/>
                                <a:pt x="2996419" y="1519311"/>
                              </a:cubicBezTo>
                              <a:cubicBezTo>
                                <a:pt x="3014788" y="1511438"/>
                                <a:pt x="3017307" y="1498875"/>
                                <a:pt x="3038622" y="1498209"/>
                              </a:cubicBezTo>
                              <a:lnTo>
                                <a:pt x="3692770" y="1484142"/>
                              </a:lnTo>
                              <a:cubicBezTo>
                                <a:pt x="3702148" y="1481797"/>
                                <a:pt x="3711610" y="1479764"/>
                                <a:pt x="3720905" y="1477108"/>
                              </a:cubicBezTo>
                              <a:cubicBezTo>
                                <a:pt x="3728034" y="1475071"/>
                                <a:pt x="3734814" y="1471872"/>
                                <a:pt x="3742007" y="1470074"/>
                              </a:cubicBezTo>
                              <a:cubicBezTo>
                                <a:pt x="3753605" y="1467174"/>
                                <a:pt x="3765506" y="1465634"/>
                                <a:pt x="3777176" y="1463040"/>
                              </a:cubicBezTo>
                              <a:cubicBezTo>
                                <a:pt x="3786613" y="1460943"/>
                                <a:pt x="3795832" y="1457902"/>
                                <a:pt x="3805311" y="1456006"/>
                              </a:cubicBezTo>
                              <a:cubicBezTo>
                                <a:pt x="3819296" y="1453209"/>
                                <a:pt x="3833529" y="1451769"/>
                                <a:pt x="3847514" y="1448972"/>
                              </a:cubicBezTo>
                              <a:cubicBezTo>
                                <a:pt x="3875254" y="1443424"/>
                                <a:pt x="3881004" y="1438413"/>
                                <a:pt x="3910819" y="1434905"/>
                              </a:cubicBezTo>
                              <a:cubicBezTo>
                                <a:pt x="3938858" y="1431606"/>
                                <a:pt x="3967119" y="1430548"/>
                                <a:pt x="3995225" y="1427871"/>
                              </a:cubicBezTo>
                              <a:cubicBezTo>
                                <a:pt x="4016361" y="1425858"/>
                                <a:pt x="4037428" y="1423182"/>
                                <a:pt x="4058530" y="1420837"/>
                              </a:cubicBezTo>
                              <a:cubicBezTo>
                                <a:pt x="4072598" y="1416148"/>
                                <a:pt x="4090248" y="1417254"/>
                                <a:pt x="4100733" y="1406769"/>
                              </a:cubicBezTo>
                              <a:cubicBezTo>
                                <a:pt x="4122967" y="1384535"/>
                                <a:pt x="4128379" y="1377569"/>
                                <a:pt x="4157004" y="1357532"/>
                              </a:cubicBezTo>
                              <a:cubicBezTo>
                                <a:pt x="4168204" y="1349692"/>
                                <a:pt x="4180580" y="1343677"/>
                                <a:pt x="4192173" y="1336431"/>
                              </a:cubicBezTo>
                              <a:cubicBezTo>
                                <a:pt x="4223341" y="1316951"/>
                                <a:pt x="4201835" y="1326176"/>
                                <a:pt x="4234376" y="1315329"/>
                              </a:cubicBezTo>
                              <a:cubicBezTo>
                                <a:pt x="4236721" y="1308295"/>
                                <a:pt x="4239612" y="1301421"/>
                                <a:pt x="4241410" y="1294228"/>
                              </a:cubicBezTo>
                              <a:cubicBezTo>
                                <a:pt x="4244749" y="1280872"/>
                                <a:pt x="4250066" y="1245354"/>
                                <a:pt x="4255477" y="1230923"/>
                              </a:cubicBezTo>
                              <a:cubicBezTo>
                                <a:pt x="4259159" y="1221105"/>
                                <a:pt x="4265286" y="1212370"/>
                                <a:pt x="4269545" y="1202788"/>
                              </a:cubicBezTo>
                              <a:cubicBezTo>
                                <a:pt x="4274673" y="1191250"/>
                                <a:pt x="4278924" y="1179342"/>
                                <a:pt x="4283613" y="1167619"/>
                              </a:cubicBezTo>
                              <a:cubicBezTo>
                                <a:pt x="4285958" y="1155896"/>
                                <a:pt x="4288054" y="1144120"/>
                                <a:pt x="4290647" y="1132449"/>
                              </a:cubicBezTo>
                              <a:cubicBezTo>
                                <a:pt x="4292744" y="1123012"/>
                                <a:pt x="4296481" y="1113906"/>
                                <a:pt x="4297680" y="1104314"/>
                              </a:cubicBezTo>
                              <a:cubicBezTo>
                                <a:pt x="4301182" y="1076299"/>
                                <a:pt x="4302369" y="1048043"/>
                                <a:pt x="4304714" y="1019908"/>
                              </a:cubicBezTo>
                              <a:cubicBezTo>
                                <a:pt x="4307059" y="937846"/>
                                <a:pt x="4308182" y="855741"/>
                                <a:pt x="4311748" y="773723"/>
                              </a:cubicBezTo>
                              <a:cubicBezTo>
                                <a:pt x="4317291" y="646241"/>
                                <a:pt x="4313384" y="736587"/>
                                <a:pt x="4325816" y="668215"/>
                              </a:cubicBezTo>
                              <a:cubicBezTo>
                                <a:pt x="4328782" y="651904"/>
                                <a:pt x="4329599" y="635236"/>
                                <a:pt x="4332850" y="618979"/>
                              </a:cubicBezTo>
                              <a:cubicBezTo>
                                <a:pt x="4341128" y="577588"/>
                                <a:pt x="4342789" y="566414"/>
                                <a:pt x="4360985" y="534572"/>
                              </a:cubicBezTo>
                              <a:cubicBezTo>
                                <a:pt x="4365179" y="527232"/>
                                <a:pt x="4368452" y="518752"/>
                                <a:pt x="4375053" y="513471"/>
                              </a:cubicBezTo>
                              <a:cubicBezTo>
                                <a:pt x="4380843" y="508839"/>
                                <a:pt x="4389120" y="508782"/>
                                <a:pt x="4396154" y="506437"/>
                              </a:cubicBezTo>
                              <a:cubicBezTo>
                                <a:pt x="4410418" y="463644"/>
                                <a:pt x="4393879" y="507091"/>
                                <a:pt x="4417256" y="464234"/>
                              </a:cubicBezTo>
                              <a:cubicBezTo>
                                <a:pt x="4465130" y="376466"/>
                                <a:pt x="4427325" y="435061"/>
                                <a:pt x="4459459" y="386862"/>
                              </a:cubicBezTo>
                              <a:cubicBezTo>
                                <a:pt x="4464148" y="372794"/>
                                <a:pt x="4469931" y="359045"/>
                                <a:pt x="4473527" y="344659"/>
                              </a:cubicBezTo>
                              <a:cubicBezTo>
                                <a:pt x="4475871" y="335280"/>
                                <a:pt x="4477717" y="325763"/>
                                <a:pt x="4480560" y="316523"/>
                              </a:cubicBezTo>
                              <a:cubicBezTo>
                                <a:pt x="4487101" y="295264"/>
                                <a:pt x="4494628" y="274320"/>
                                <a:pt x="4501662" y="253219"/>
                              </a:cubicBezTo>
                              <a:lnTo>
                                <a:pt x="4522764" y="189914"/>
                              </a:lnTo>
                              <a:lnTo>
                                <a:pt x="4529797" y="168812"/>
                              </a:lnTo>
                              <a:cubicBezTo>
                                <a:pt x="4532141" y="161778"/>
                                <a:pt x="4535033" y="154904"/>
                                <a:pt x="4536831" y="147711"/>
                              </a:cubicBezTo>
                              <a:lnTo>
                                <a:pt x="4543865" y="119575"/>
                              </a:lnTo>
                              <a:cubicBezTo>
                                <a:pt x="4552532" y="32906"/>
                                <a:pt x="4550899" y="72800"/>
                                <a:pt x="4550899" y="0"/>
                              </a:cubicBezTo>
                            </a:path>
                          </a:pathLst>
                        </a:custGeom>
                        <a:noFill/>
                        <a:ln w="381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B87AAE" id="Forma libre 4164" o:spid="_x0000_s1026" style="position:absolute;margin-left:14pt;margin-top:17.35pt;width:377.15pt;height:227.8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551021,210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" path="m,2060917v11723,7034,23576,13856,35170,21102c42338,2086499,48710,2092306,56271,2096086v6632,3316,14068,4689,21102,7034c139040,2098376,160112,2116709,189914,2074985v6095,-8533,9379,-18757,14068,-28136c206327,2025748,204302,2003687,211016,1983545v3146,-9437,14733,-13460,21101,-21102c237529,1955949,241496,1948376,246185,1941342v16412,2344,32980,3782,49237,7033c366127,1962516,332181,1961762,393896,1969477v44479,5560,71336,4911,112541,14068c513675,1985153,520505,1988234,527539,1990579v14068,-2345,29820,42,42203,-7034c576180,1979866,572144,1968233,576776,1962443v5281,-6601,14607,-8656,21101,-14068c605519,1942007,611945,1934308,618979,1927274v2345,-7034,4997,-13973,7034,-21102c628669,1896877,625707,1884328,633047,1878037v11259,-9650,42203,-14068,42203,-14068c701041,1866314,726985,1867341,752622,1871003v7340,1049,15249,2482,21102,7034c844894,1933391,788212,1911001,837028,1927274v49237,-2345,98588,-2940,147711,-7034c992128,1919624,998570,1914660,1005840,1913206v16257,-3251,32825,-4689,49237,-7034c1062111,1903828,1069547,1902455,1076179,1899139v7561,-3780,13331,-10738,21101,-14068c1106166,1881263,1116121,1880693,1125416,1878037v7129,-2037,14286,-4113,21101,-7034c1156155,1866872,1165549,1862137,1174653,1856935v7340,-4194,13157,-11178,21101,-14067c1213924,1836261,1252025,1828800,1252025,1828800v7034,-4689,12946,-11844,21102,-14068c1288232,1810613,1402176,1801018,1406770,1800665v186359,-14336,32102,307,175846,-14068c1648175,1770207,1616761,1775111,1737360,1786597v21841,2080,23235,11618,42204,21102c1786195,1811015,1793536,1812695,1800665,1814732v41192,11769,42409,8461,98474,14068c1908517,1831145,1917979,1833178,1927274,1835834v7129,2037,13832,5580,21102,7034c1964633,1846119,1981201,1847557,1997613,1849902v56271,-2345,112636,-3021,168812,-7034c2176067,1842179,2185301,1838612,2194560,1835834v14204,-4261,28436,-8561,42204,-14068c2243602,1819031,2280634,1803421,2293034,1800665v28952,-6434,49212,-6388,77373,-14068c2384713,1782695,2398224,1776126,2412610,1772529v9378,-2345,18840,-4378,28135,-7034c2511381,1745314,2402029,1773417,2489982,1751428v7034,-4689,13541,-10287,21102,-14068c2517715,1734044,2525370,1733247,2532185,1730326v9637,-4130,18757,-9378,28135,-14067c2567354,1709225,2573145,1700675,2581422,1695157v6324,-4216,45134,-12896,49237,-14068c2637788,1679052,2644945,1676976,2651760,1674055v9638,-4130,18189,-10751,28136,-14067c2704873,1651663,2768797,1647581,2785404,1645920v9552,-1910,51950,-9810,63304,-14068c2869112,1624201,2880449,1615381,2897945,1603717v4689,-7034,8656,-14608,14068,-21102c2928937,1562306,2933468,1561278,2954216,1547446v24727,-37089,-190,-9966,42203,-28135c3014788,1511438,3017307,1498875,3038622,1498209r654148,-14067c3702148,1481797,3711610,1479764,3720905,1477108v7129,-2037,13909,-5236,21102,-7034c3753605,1467174,3765506,1465634,3777176,1463040v9437,-2097,18656,-5138,28135,-7034c3819296,1453209,3833529,1451769,3847514,1448972v27740,-5548,33490,-10559,63305,-14067c3938858,1431606,3967119,1430548,3995225,1427871v21136,-2013,42203,-4689,63305,-7034c4072598,1416148,4090248,1417254,4100733,1406769v22234,-22234,27646,-29200,56271,-49237c4168204,1349692,4180580,1343677,4192173,1336431v31168,-19480,9662,-10255,42203,-21102c4236721,1308295,4239612,1301421,4241410,1294228v3339,-13356,8656,-48874,14067,-63305c4259159,1221105,4265286,1212370,4269545,1202788v5128,-11538,9379,-23446,14068,-35169c4285958,1155896,4288054,1144120,4290647,1132449v2097,-9437,5834,-18543,7033,-28135c4301182,1076299,4302369,1048043,4304714,1019908v2345,-82062,3468,-164167,7034,-246185c4317291,646241,4313384,736587,4325816,668215v2966,-16311,3783,-32979,7034,-49236c4341128,577588,4342789,566414,4360985,534572v4194,-7340,7467,-15820,14068,-21101c4380843,508839,4389120,508782,4396154,506437v14264,-42793,-2275,654,21102,-42203c4465130,376466,4427325,435061,4459459,386862v4689,-14068,10472,-27817,14068,-42203c4475871,335280,4477717,325763,4480560,316523v6541,-21259,14068,-42203,21102,-63304l4522764,189914r7033,-21102c4532141,161778,4535033,154904,4536831,147711r7034,-28136c4552532,32906,4550899,72800,4550899,e" filled="f" strokecolor="#0070c0" strokeweight="3pt">
                <v:stroke joinstyle="miter"/>
                <v:path arrowok="t" o:connecttype="custom" o:connectlocs="0,2835165;37016,2864195;59225,2883546;81435,2893223;199884,2854518;214690,2815812;222093,2728726;244302,2699696;259109,2670668;310930,2680343;414574,2709373;533023,2728726;555232,2738402;599651,2728726;607054,2699696;629263,2680343;651472,2651315;658876,2622285;666279,2583580;710697,2564227;792131,2573904;814341,2583580;880968,2651315;1036433,2641638;1058642,2631962;1110464,2622285;1132673,2612610;1154882,2593257;1184495,2583580;1206704,2573904;1236317,2554551;1258525,2535199;1317750,2515846;1339960,2496493;1480619,2477141;1665696,2457788;1828563,2457788;1872983,2486818;1895191,2496493;1998835,2515846;2028447,2525522;2050656,2535199;2102478,2544876;2280152,2535199;2309764,2525522;2354183,2506169;2413407,2477141;2494842,2457788;2539261,2438435;2568873,2428758;2620694,2409407;2642904,2390054;2665113,2380377;2694725,2361025;2716934,2331996;2768756,2312643;2790965,2302966;2820578,2283614;2931624,2264261;2998252,2244908;3050073,2206203;3064880,2177174;3109298,2128793;3153717,2090088;3198135,2061058;3886623,2041706;3916235,2032030;3938445,2022353;3975460,2012677;4005072,2003000;4049490,1993324;4116118,1973972;4204955,1964295;4271584,1954619;4316002,1935266;4375227,1867531;4412242,1838503;4456661,1809473;4464064,1780445;4478869,1693358;4493676,1654653;4508482,1606272;4515886,1557889;4523288,1519184;4530691,1403068;4538094,1064396;4552901,919251;4560304,851518;4589916,735401;4604723,706372;4626931,696696;4649141,638638;4693559,532199;4708366,474141;4715768,435435;4737978,348349;4760188,261261;4767590,232232;4774993,203203;4782396,164497;4789800,0" o:connectangles="0,0,0,0,0,0,0,0,0,0,0,0,0,0,0,0,0,0,0,0,0,0,0,0,0,0,0,0,0,0,0,0,0,0,0,0,0,0,0,0,0,0,0,0,0,0,0,0,0,0,0,0,0,0,0,0,0,0,0,0,0,0,0,0,0,0,0,0,0,0,0,0,0,0,0,0,0,0,0,0,0,0,0,0,0,0,0,0,0,0,0,0,0,0,0,0,0,0,0,0,0"/>
              </v:shape>
            </w:pict>
          </mc:Fallback>
        </mc:AlternateContent>
      </w:r>
      <w:r w:rsidR="00221547">
        <w:rPr>
          <w:noProof/>
          <w:lang w:val="es-MX" w:eastAsia="es-MX"/>
        </w:rPr>
        <mc:AlternateContent>
          <mc:Choice Requires="wps">
            <w:drawing>
              <wp:anchor distT="0" distB="0" distL="114300" distR="114300" simplePos="0" relativeHeight="251531776" behindDoc="0" locked="0" layoutInCell="1" allowOverlap="1" wp14:anchorId="2FE36E91" wp14:editId="43157BFB">
                <wp:simplePos x="0" y="0"/>
                <wp:positionH relativeFrom="column">
                  <wp:posOffset>-24130</wp:posOffset>
                </wp:positionH>
                <wp:positionV relativeFrom="paragraph">
                  <wp:posOffset>138429</wp:posOffset>
                </wp:positionV>
                <wp:extent cx="5886450" cy="3686175"/>
                <wp:effectExtent l="76200" t="38100" r="76200" b="123825"/>
                <wp:wrapNone/>
                <wp:docPr id="4162" name="Forma libre 4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6450" cy="3686175"/>
                        </a:xfrm>
                        <a:custGeom>
                          <a:avLst/>
                          <a:gdLst>
                            <a:gd name="connsiteX0" fmla="*/ 225083 w 5620043"/>
                            <a:gd name="connsiteY0" fmla="*/ 2874147 h 3422787"/>
                            <a:gd name="connsiteX1" fmla="*/ 218049 w 5620043"/>
                            <a:gd name="connsiteY1" fmla="*/ 2810842 h 3422787"/>
                            <a:gd name="connsiteX2" fmla="*/ 203981 w 5620043"/>
                            <a:gd name="connsiteY2" fmla="*/ 2789741 h 3422787"/>
                            <a:gd name="connsiteX3" fmla="*/ 196948 w 5620043"/>
                            <a:gd name="connsiteY3" fmla="*/ 2768639 h 3422787"/>
                            <a:gd name="connsiteX4" fmla="*/ 182880 w 5620043"/>
                            <a:gd name="connsiteY4" fmla="*/ 2747538 h 3422787"/>
                            <a:gd name="connsiteX5" fmla="*/ 147711 w 5620043"/>
                            <a:gd name="connsiteY5" fmla="*/ 2684233 h 3422787"/>
                            <a:gd name="connsiteX6" fmla="*/ 126609 w 5620043"/>
                            <a:gd name="connsiteY6" fmla="*/ 2620928 h 3422787"/>
                            <a:gd name="connsiteX7" fmla="*/ 105508 w 5620043"/>
                            <a:gd name="connsiteY7" fmla="*/ 2578725 h 3422787"/>
                            <a:gd name="connsiteX8" fmla="*/ 84406 w 5620043"/>
                            <a:gd name="connsiteY8" fmla="*/ 2571692 h 3422787"/>
                            <a:gd name="connsiteX9" fmla="*/ 70338 w 5620043"/>
                            <a:gd name="connsiteY9" fmla="*/ 2529488 h 3422787"/>
                            <a:gd name="connsiteX10" fmla="*/ 35169 w 5620043"/>
                            <a:gd name="connsiteY10" fmla="*/ 2466184 h 3422787"/>
                            <a:gd name="connsiteX11" fmla="*/ 7034 w 5620043"/>
                            <a:gd name="connsiteY11" fmla="*/ 2409913 h 3422787"/>
                            <a:gd name="connsiteX12" fmla="*/ 0 w 5620043"/>
                            <a:gd name="connsiteY12" fmla="*/ 2374744 h 3422787"/>
                            <a:gd name="connsiteX13" fmla="*/ 14068 w 5620043"/>
                            <a:gd name="connsiteY13" fmla="*/ 2283304 h 3422787"/>
                            <a:gd name="connsiteX14" fmla="*/ 28135 w 5620043"/>
                            <a:gd name="connsiteY14" fmla="*/ 2227033 h 3422787"/>
                            <a:gd name="connsiteX15" fmla="*/ 49237 w 5620043"/>
                            <a:gd name="connsiteY15" fmla="*/ 2205932 h 3422787"/>
                            <a:gd name="connsiteX16" fmla="*/ 70338 w 5620043"/>
                            <a:gd name="connsiteY16" fmla="*/ 2198898 h 3422787"/>
                            <a:gd name="connsiteX17" fmla="*/ 168812 w 5620043"/>
                            <a:gd name="connsiteY17" fmla="*/ 2205932 h 3422787"/>
                            <a:gd name="connsiteX18" fmla="*/ 203981 w 5620043"/>
                            <a:gd name="connsiteY18" fmla="*/ 2212965 h 3422787"/>
                            <a:gd name="connsiteX19" fmla="*/ 457200 w 5620043"/>
                            <a:gd name="connsiteY19" fmla="*/ 2205932 h 3422787"/>
                            <a:gd name="connsiteX20" fmla="*/ 506437 w 5620043"/>
                            <a:gd name="connsiteY20" fmla="*/ 2198898 h 3422787"/>
                            <a:gd name="connsiteX21" fmla="*/ 534572 w 5620043"/>
                            <a:gd name="connsiteY21" fmla="*/ 2191864 h 3422787"/>
                            <a:gd name="connsiteX22" fmla="*/ 548640 w 5620043"/>
                            <a:gd name="connsiteY22" fmla="*/ 2170762 h 3422787"/>
                            <a:gd name="connsiteX23" fmla="*/ 590843 w 5620043"/>
                            <a:gd name="connsiteY23" fmla="*/ 2163728 h 3422787"/>
                            <a:gd name="connsiteX24" fmla="*/ 647114 w 5620043"/>
                            <a:gd name="connsiteY24" fmla="*/ 2156695 h 3422787"/>
                            <a:gd name="connsiteX25" fmla="*/ 675249 w 5620043"/>
                            <a:gd name="connsiteY25" fmla="*/ 2149661 h 3422787"/>
                            <a:gd name="connsiteX26" fmla="*/ 696351 w 5620043"/>
                            <a:gd name="connsiteY26" fmla="*/ 2142627 h 3422787"/>
                            <a:gd name="connsiteX27" fmla="*/ 752621 w 5620043"/>
                            <a:gd name="connsiteY27" fmla="*/ 2128559 h 3422787"/>
                            <a:gd name="connsiteX28" fmla="*/ 780757 w 5620043"/>
                            <a:gd name="connsiteY28" fmla="*/ 2114492 h 3422787"/>
                            <a:gd name="connsiteX29" fmla="*/ 851095 w 5620043"/>
                            <a:gd name="connsiteY29" fmla="*/ 2100424 h 3422787"/>
                            <a:gd name="connsiteX30" fmla="*/ 921434 w 5620043"/>
                            <a:gd name="connsiteY30" fmla="*/ 2086356 h 3422787"/>
                            <a:gd name="connsiteX31" fmla="*/ 949569 w 5620043"/>
                            <a:gd name="connsiteY31" fmla="*/ 2079322 h 3422787"/>
                            <a:gd name="connsiteX32" fmla="*/ 991772 w 5620043"/>
                            <a:gd name="connsiteY32" fmla="*/ 2058221 h 3422787"/>
                            <a:gd name="connsiteX33" fmla="*/ 1012874 w 5620043"/>
                            <a:gd name="connsiteY33" fmla="*/ 2044153 h 3422787"/>
                            <a:gd name="connsiteX34" fmla="*/ 1097280 w 5620043"/>
                            <a:gd name="connsiteY34" fmla="*/ 2030085 h 3422787"/>
                            <a:gd name="connsiteX35" fmla="*/ 1139483 w 5620043"/>
                            <a:gd name="connsiteY35" fmla="*/ 2016018 h 3422787"/>
                            <a:gd name="connsiteX36" fmla="*/ 1174652 w 5620043"/>
                            <a:gd name="connsiteY36" fmla="*/ 1973815 h 3422787"/>
                            <a:gd name="connsiteX37" fmla="*/ 1209821 w 5620043"/>
                            <a:gd name="connsiteY37" fmla="*/ 1931612 h 3422787"/>
                            <a:gd name="connsiteX38" fmla="*/ 1223889 w 5620043"/>
                            <a:gd name="connsiteY38" fmla="*/ 1875341 h 3422787"/>
                            <a:gd name="connsiteX39" fmla="*/ 1237957 w 5620043"/>
                            <a:gd name="connsiteY39" fmla="*/ 1854239 h 3422787"/>
                            <a:gd name="connsiteX40" fmla="*/ 1244991 w 5620043"/>
                            <a:gd name="connsiteY40" fmla="*/ 1833138 h 3422787"/>
                            <a:gd name="connsiteX41" fmla="*/ 1308295 w 5620043"/>
                            <a:gd name="connsiteY41" fmla="*/ 1776867 h 3422787"/>
                            <a:gd name="connsiteX42" fmla="*/ 1336431 w 5620043"/>
                            <a:gd name="connsiteY42" fmla="*/ 1769833 h 3422787"/>
                            <a:gd name="connsiteX43" fmla="*/ 1357532 w 5620043"/>
                            <a:gd name="connsiteY43" fmla="*/ 1762799 h 3422787"/>
                            <a:gd name="connsiteX44" fmla="*/ 1688123 w 5620043"/>
                            <a:gd name="connsiteY44" fmla="*/ 1741698 h 3422787"/>
                            <a:gd name="connsiteX45" fmla="*/ 1821766 w 5620043"/>
                            <a:gd name="connsiteY45" fmla="*/ 1713562 h 3422787"/>
                            <a:gd name="connsiteX46" fmla="*/ 1863969 w 5620043"/>
                            <a:gd name="connsiteY46" fmla="*/ 1699495 h 3422787"/>
                            <a:gd name="connsiteX47" fmla="*/ 1913206 w 5620043"/>
                            <a:gd name="connsiteY47" fmla="*/ 1685427 h 3422787"/>
                            <a:gd name="connsiteX48" fmla="*/ 1934308 w 5620043"/>
                            <a:gd name="connsiteY48" fmla="*/ 1671359 h 3422787"/>
                            <a:gd name="connsiteX49" fmla="*/ 1976511 w 5620043"/>
                            <a:gd name="connsiteY49" fmla="*/ 1664325 h 3422787"/>
                            <a:gd name="connsiteX50" fmla="*/ 2011680 w 5620043"/>
                            <a:gd name="connsiteY50" fmla="*/ 1657292 h 3422787"/>
                            <a:gd name="connsiteX51" fmla="*/ 2032781 w 5620043"/>
                            <a:gd name="connsiteY51" fmla="*/ 1629156 h 3422787"/>
                            <a:gd name="connsiteX52" fmla="*/ 2053883 w 5620043"/>
                            <a:gd name="connsiteY52" fmla="*/ 1622122 h 3422787"/>
                            <a:gd name="connsiteX53" fmla="*/ 2103120 w 5620043"/>
                            <a:gd name="connsiteY53" fmla="*/ 1601021 h 3422787"/>
                            <a:gd name="connsiteX54" fmla="*/ 2145323 w 5620043"/>
                            <a:gd name="connsiteY54" fmla="*/ 1572885 h 3422787"/>
                            <a:gd name="connsiteX55" fmla="*/ 2180492 w 5620043"/>
                            <a:gd name="connsiteY55" fmla="*/ 1530682 h 3422787"/>
                            <a:gd name="connsiteX56" fmla="*/ 2208628 w 5620043"/>
                            <a:gd name="connsiteY56" fmla="*/ 1509581 h 3422787"/>
                            <a:gd name="connsiteX57" fmla="*/ 2250831 w 5620043"/>
                            <a:gd name="connsiteY57" fmla="*/ 1481445 h 3422787"/>
                            <a:gd name="connsiteX58" fmla="*/ 2257865 w 5620043"/>
                            <a:gd name="connsiteY58" fmla="*/ 1460344 h 3422787"/>
                            <a:gd name="connsiteX59" fmla="*/ 2307101 w 5620043"/>
                            <a:gd name="connsiteY59" fmla="*/ 1418141 h 3422787"/>
                            <a:gd name="connsiteX60" fmla="*/ 2349305 w 5620043"/>
                            <a:gd name="connsiteY60" fmla="*/ 1375938 h 3422787"/>
                            <a:gd name="connsiteX61" fmla="*/ 2377440 w 5620043"/>
                            <a:gd name="connsiteY61" fmla="*/ 1333735 h 3422787"/>
                            <a:gd name="connsiteX62" fmla="*/ 2391508 w 5620043"/>
                            <a:gd name="connsiteY62" fmla="*/ 1263396 h 3422787"/>
                            <a:gd name="connsiteX63" fmla="*/ 2398541 w 5620043"/>
                            <a:gd name="connsiteY63" fmla="*/ 1235261 h 3422787"/>
                            <a:gd name="connsiteX64" fmla="*/ 2405575 w 5620043"/>
                            <a:gd name="connsiteY64" fmla="*/ 1193058 h 3422787"/>
                            <a:gd name="connsiteX65" fmla="*/ 2419643 w 5620043"/>
                            <a:gd name="connsiteY65" fmla="*/ 1164922 h 3422787"/>
                            <a:gd name="connsiteX66" fmla="*/ 2426677 w 5620043"/>
                            <a:gd name="connsiteY66" fmla="*/ 1136787 h 3422787"/>
                            <a:gd name="connsiteX67" fmla="*/ 2440745 w 5620043"/>
                            <a:gd name="connsiteY67" fmla="*/ 1094584 h 3422787"/>
                            <a:gd name="connsiteX68" fmla="*/ 2461846 w 5620043"/>
                            <a:gd name="connsiteY68" fmla="*/ 1017212 h 3422787"/>
                            <a:gd name="connsiteX69" fmla="*/ 2468880 w 5620043"/>
                            <a:gd name="connsiteY69" fmla="*/ 996110 h 3422787"/>
                            <a:gd name="connsiteX70" fmla="*/ 2482948 w 5620043"/>
                            <a:gd name="connsiteY70" fmla="*/ 975008 h 3422787"/>
                            <a:gd name="connsiteX71" fmla="*/ 2511083 w 5620043"/>
                            <a:gd name="connsiteY71" fmla="*/ 925772 h 3422787"/>
                            <a:gd name="connsiteX72" fmla="*/ 2518117 w 5620043"/>
                            <a:gd name="connsiteY72" fmla="*/ 904670 h 3422787"/>
                            <a:gd name="connsiteX73" fmla="*/ 2532185 w 5620043"/>
                            <a:gd name="connsiteY73" fmla="*/ 876535 h 3422787"/>
                            <a:gd name="connsiteX74" fmla="*/ 2560320 w 5620043"/>
                            <a:gd name="connsiteY74" fmla="*/ 827298 h 3422787"/>
                            <a:gd name="connsiteX75" fmla="*/ 2574388 w 5620043"/>
                            <a:gd name="connsiteY75" fmla="*/ 785095 h 3422787"/>
                            <a:gd name="connsiteX76" fmla="*/ 2588455 w 5620043"/>
                            <a:gd name="connsiteY76" fmla="*/ 763993 h 3422787"/>
                            <a:gd name="connsiteX77" fmla="*/ 2602523 w 5620043"/>
                            <a:gd name="connsiteY77" fmla="*/ 721790 h 3422787"/>
                            <a:gd name="connsiteX78" fmla="*/ 2616591 w 5620043"/>
                            <a:gd name="connsiteY78" fmla="*/ 700688 h 3422787"/>
                            <a:gd name="connsiteX79" fmla="*/ 2623625 w 5620043"/>
                            <a:gd name="connsiteY79" fmla="*/ 679587 h 3422787"/>
                            <a:gd name="connsiteX80" fmla="*/ 2658794 w 5620043"/>
                            <a:gd name="connsiteY80" fmla="*/ 630350 h 3422787"/>
                            <a:gd name="connsiteX81" fmla="*/ 2708031 w 5620043"/>
                            <a:gd name="connsiteY81" fmla="*/ 574079 h 3422787"/>
                            <a:gd name="connsiteX82" fmla="*/ 2722098 w 5620043"/>
                            <a:gd name="connsiteY82" fmla="*/ 545944 h 3422787"/>
                            <a:gd name="connsiteX83" fmla="*/ 2743200 w 5620043"/>
                            <a:gd name="connsiteY83" fmla="*/ 531876 h 3422787"/>
                            <a:gd name="connsiteX84" fmla="*/ 2792437 w 5620043"/>
                            <a:gd name="connsiteY84" fmla="*/ 503741 h 3422787"/>
                            <a:gd name="connsiteX85" fmla="*/ 2820572 w 5620043"/>
                            <a:gd name="connsiteY85" fmla="*/ 482639 h 3422787"/>
                            <a:gd name="connsiteX86" fmla="*/ 2862775 w 5620043"/>
                            <a:gd name="connsiteY86" fmla="*/ 447470 h 3422787"/>
                            <a:gd name="connsiteX87" fmla="*/ 2876843 w 5620043"/>
                            <a:gd name="connsiteY87" fmla="*/ 426368 h 3422787"/>
                            <a:gd name="connsiteX88" fmla="*/ 2912012 w 5620043"/>
                            <a:gd name="connsiteY88" fmla="*/ 419335 h 3422787"/>
                            <a:gd name="connsiteX89" fmla="*/ 2933114 w 5620043"/>
                            <a:gd name="connsiteY89" fmla="*/ 412301 h 3422787"/>
                            <a:gd name="connsiteX90" fmla="*/ 2961249 w 5620043"/>
                            <a:gd name="connsiteY90" fmla="*/ 405267 h 3422787"/>
                            <a:gd name="connsiteX91" fmla="*/ 2982351 w 5620043"/>
                            <a:gd name="connsiteY91" fmla="*/ 398233 h 3422787"/>
                            <a:gd name="connsiteX92" fmla="*/ 3080825 w 5620043"/>
                            <a:gd name="connsiteY92" fmla="*/ 391199 h 3422787"/>
                            <a:gd name="connsiteX93" fmla="*/ 3137095 w 5620043"/>
                            <a:gd name="connsiteY93" fmla="*/ 377132 h 3422787"/>
                            <a:gd name="connsiteX94" fmla="*/ 3221501 w 5620043"/>
                            <a:gd name="connsiteY94" fmla="*/ 363064 h 3422787"/>
                            <a:gd name="connsiteX95" fmla="*/ 3277772 w 5620043"/>
                            <a:gd name="connsiteY95" fmla="*/ 341962 h 3422787"/>
                            <a:gd name="connsiteX96" fmla="*/ 3327009 w 5620043"/>
                            <a:gd name="connsiteY96" fmla="*/ 334928 h 3422787"/>
                            <a:gd name="connsiteX97" fmla="*/ 3502855 w 5620043"/>
                            <a:gd name="connsiteY97" fmla="*/ 327895 h 3422787"/>
                            <a:gd name="connsiteX98" fmla="*/ 3566160 w 5620043"/>
                            <a:gd name="connsiteY98" fmla="*/ 313827 h 3422787"/>
                            <a:gd name="connsiteX99" fmla="*/ 3587261 w 5620043"/>
                            <a:gd name="connsiteY99" fmla="*/ 306793 h 3422787"/>
                            <a:gd name="connsiteX100" fmla="*/ 3671668 w 5620043"/>
                            <a:gd name="connsiteY100" fmla="*/ 299759 h 3422787"/>
                            <a:gd name="connsiteX101" fmla="*/ 3692769 w 5620043"/>
                            <a:gd name="connsiteY101" fmla="*/ 292725 h 3422787"/>
                            <a:gd name="connsiteX102" fmla="*/ 3720905 w 5620043"/>
                            <a:gd name="connsiteY102" fmla="*/ 278658 h 3422787"/>
                            <a:gd name="connsiteX103" fmla="*/ 3777175 w 5620043"/>
                            <a:gd name="connsiteY103" fmla="*/ 264590 h 3422787"/>
                            <a:gd name="connsiteX104" fmla="*/ 3819378 w 5620043"/>
                            <a:gd name="connsiteY104" fmla="*/ 250522 h 3422787"/>
                            <a:gd name="connsiteX105" fmla="*/ 3854548 w 5620043"/>
                            <a:gd name="connsiteY105" fmla="*/ 236455 h 3422787"/>
                            <a:gd name="connsiteX106" fmla="*/ 3896751 w 5620043"/>
                            <a:gd name="connsiteY106" fmla="*/ 229421 h 3422787"/>
                            <a:gd name="connsiteX107" fmla="*/ 3945988 w 5620043"/>
                            <a:gd name="connsiteY107" fmla="*/ 208319 h 3422787"/>
                            <a:gd name="connsiteX108" fmla="*/ 3981157 w 5620043"/>
                            <a:gd name="connsiteY108" fmla="*/ 187218 h 3422787"/>
                            <a:gd name="connsiteX109" fmla="*/ 4044461 w 5620043"/>
                            <a:gd name="connsiteY109" fmla="*/ 166116 h 3422787"/>
                            <a:gd name="connsiteX110" fmla="*/ 4065563 w 5620043"/>
                            <a:gd name="connsiteY110" fmla="*/ 145015 h 3422787"/>
                            <a:gd name="connsiteX111" fmla="*/ 4128868 w 5620043"/>
                            <a:gd name="connsiteY111" fmla="*/ 123913 h 3422787"/>
                            <a:gd name="connsiteX112" fmla="*/ 4149969 w 5620043"/>
                            <a:gd name="connsiteY112" fmla="*/ 102812 h 3422787"/>
                            <a:gd name="connsiteX113" fmla="*/ 4171071 w 5620043"/>
                            <a:gd name="connsiteY113" fmla="*/ 88744 h 3422787"/>
                            <a:gd name="connsiteX114" fmla="*/ 4213274 w 5620043"/>
                            <a:gd name="connsiteY114" fmla="*/ 60608 h 3422787"/>
                            <a:gd name="connsiteX115" fmla="*/ 4255477 w 5620043"/>
                            <a:gd name="connsiteY115" fmla="*/ 32473 h 3422787"/>
                            <a:gd name="connsiteX116" fmla="*/ 4297680 w 5620043"/>
                            <a:gd name="connsiteY116" fmla="*/ 18405 h 3422787"/>
                            <a:gd name="connsiteX117" fmla="*/ 4593101 w 5620043"/>
                            <a:gd name="connsiteY117" fmla="*/ 4338 h 3422787"/>
                            <a:gd name="connsiteX118" fmla="*/ 4740812 w 5620043"/>
                            <a:gd name="connsiteY118" fmla="*/ 11372 h 3422787"/>
                            <a:gd name="connsiteX119" fmla="*/ 4768948 w 5620043"/>
                            <a:gd name="connsiteY119" fmla="*/ 25439 h 3422787"/>
                            <a:gd name="connsiteX120" fmla="*/ 4839286 w 5620043"/>
                            <a:gd name="connsiteY120" fmla="*/ 53575 h 3422787"/>
                            <a:gd name="connsiteX121" fmla="*/ 4853354 w 5620043"/>
                            <a:gd name="connsiteY121" fmla="*/ 74676 h 3422787"/>
                            <a:gd name="connsiteX122" fmla="*/ 4923692 w 5620043"/>
                            <a:gd name="connsiteY122" fmla="*/ 137981 h 3422787"/>
                            <a:gd name="connsiteX123" fmla="*/ 4937760 w 5620043"/>
                            <a:gd name="connsiteY123" fmla="*/ 159082 h 3422787"/>
                            <a:gd name="connsiteX124" fmla="*/ 4951828 w 5620043"/>
                            <a:gd name="connsiteY124" fmla="*/ 187218 h 3422787"/>
                            <a:gd name="connsiteX125" fmla="*/ 4972929 w 5620043"/>
                            <a:gd name="connsiteY125" fmla="*/ 201285 h 3422787"/>
                            <a:gd name="connsiteX126" fmla="*/ 5022166 w 5620043"/>
                            <a:gd name="connsiteY126" fmla="*/ 257556 h 3422787"/>
                            <a:gd name="connsiteX127" fmla="*/ 5071403 w 5620043"/>
                            <a:gd name="connsiteY127" fmla="*/ 313827 h 3422787"/>
                            <a:gd name="connsiteX128" fmla="*/ 5113606 w 5620043"/>
                            <a:gd name="connsiteY128" fmla="*/ 356030 h 3422787"/>
                            <a:gd name="connsiteX129" fmla="*/ 5162843 w 5620043"/>
                            <a:gd name="connsiteY129" fmla="*/ 370098 h 3422787"/>
                            <a:gd name="connsiteX130" fmla="*/ 5205046 w 5620043"/>
                            <a:gd name="connsiteY130" fmla="*/ 405267 h 3422787"/>
                            <a:gd name="connsiteX131" fmla="*/ 5254283 w 5620043"/>
                            <a:gd name="connsiteY131" fmla="*/ 433402 h 3422787"/>
                            <a:gd name="connsiteX132" fmla="*/ 5296486 w 5620043"/>
                            <a:gd name="connsiteY132" fmla="*/ 447470 h 3422787"/>
                            <a:gd name="connsiteX133" fmla="*/ 5451231 w 5620043"/>
                            <a:gd name="connsiteY133" fmla="*/ 482639 h 3422787"/>
                            <a:gd name="connsiteX134" fmla="*/ 5458265 w 5620043"/>
                            <a:gd name="connsiteY134" fmla="*/ 531876 h 3422787"/>
                            <a:gd name="connsiteX135" fmla="*/ 5472332 w 5620043"/>
                            <a:gd name="connsiteY135" fmla="*/ 552978 h 3422787"/>
                            <a:gd name="connsiteX136" fmla="*/ 5479366 w 5620043"/>
                            <a:gd name="connsiteY136" fmla="*/ 574079 h 3422787"/>
                            <a:gd name="connsiteX137" fmla="*/ 5493434 w 5620043"/>
                            <a:gd name="connsiteY137" fmla="*/ 630350 h 3422787"/>
                            <a:gd name="connsiteX138" fmla="*/ 5500468 w 5620043"/>
                            <a:gd name="connsiteY138" fmla="*/ 651452 h 3422787"/>
                            <a:gd name="connsiteX139" fmla="*/ 5514535 w 5620043"/>
                            <a:gd name="connsiteY139" fmla="*/ 707722 h 3422787"/>
                            <a:gd name="connsiteX140" fmla="*/ 5521569 w 5620043"/>
                            <a:gd name="connsiteY140" fmla="*/ 749925 h 3422787"/>
                            <a:gd name="connsiteX141" fmla="*/ 5528603 w 5620043"/>
                            <a:gd name="connsiteY141" fmla="*/ 785095 h 3422787"/>
                            <a:gd name="connsiteX142" fmla="*/ 5535637 w 5620043"/>
                            <a:gd name="connsiteY142" fmla="*/ 876535 h 3422787"/>
                            <a:gd name="connsiteX143" fmla="*/ 5542671 w 5620043"/>
                            <a:gd name="connsiteY143" fmla="*/ 996110 h 3422787"/>
                            <a:gd name="connsiteX144" fmla="*/ 5556738 w 5620043"/>
                            <a:gd name="connsiteY144" fmla="*/ 1038313 h 3422787"/>
                            <a:gd name="connsiteX145" fmla="*/ 5563772 w 5620043"/>
                            <a:gd name="connsiteY145" fmla="*/ 1087550 h 3422787"/>
                            <a:gd name="connsiteX146" fmla="*/ 5577840 w 5620043"/>
                            <a:gd name="connsiteY146" fmla="*/ 1122719 h 3422787"/>
                            <a:gd name="connsiteX147" fmla="*/ 5584874 w 5620043"/>
                            <a:gd name="connsiteY147" fmla="*/ 1143821 h 3422787"/>
                            <a:gd name="connsiteX148" fmla="*/ 5598941 w 5620043"/>
                            <a:gd name="connsiteY148" fmla="*/ 1221193 h 3422787"/>
                            <a:gd name="connsiteX149" fmla="*/ 5605975 w 5620043"/>
                            <a:gd name="connsiteY149" fmla="*/ 1242295 h 3422787"/>
                            <a:gd name="connsiteX150" fmla="*/ 5620043 w 5620043"/>
                            <a:gd name="connsiteY150" fmla="*/ 1305599 h 3422787"/>
                            <a:gd name="connsiteX151" fmla="*/ 5613009 w 5620043"/>
                            <a:gd name="connsiteY151" fmla="*/ 1833138 h 3422787"/>
                            <a:gd name="connsiteX152" fmla="*/ 5598941 w 5620043"/>
                            <a:gd name="connsiteY152" fmla="*/ 1868307 h 3422787"/>
                            <a:gd name="connsiteX153" fmla="*/ 5577840 w 5620043"/>
                            <a:gd name="connsiteY153" fmla="*/ 1903476 h 3422787"/>
                            <a:gd name="connsiteX154" fmla="*/ 5549705 w 5620043"/>
                            <a:gd name="connsiteY154" fmla="*/ 1973815 h 3422787"/>
                            <a:gd name="connsiteX155" fmla="*/ 5542671 w 5620043"/>
                            <a:gd name="connsiteY155" fmla="*/ 1994916 h 3422787"/>
                            <a:gd name="connsiteX156" fmla="*/ 5528603 w 5620043"/>
                            <a:gd name="connsiteY156" fmla="*/ 2023052 h 3422787"/>
                            <a:gd name="connsiteX157" fmla="*/ 5514535 w 5620043"/>
                            <a:gd name="connsiteY157" fmla="*/ 2079322 h 3422787"/>
                            <a:gd name="connsiteX158" fmla="*/ 5507501 w 5620043"/>
                            <a:gd name="connsiteY158" fmla="*/ 2107458 h 3422787"/>
                            <a:gd name="connsiteX159" fmla="*/ 5514535 w 5620043"/>
                            <a:gd name="connsiteY159" fmla="*/ 2297372 h 3422787"/>
                            <a:gd name="connsiteX160" fmla="*/ 5528603 w 5620043"/>
                            <a:gd name="connsiteY160" fmla="*/ 2325507 h 3422787"/>
                            <a:gd name="connsiteX161" fmla="*/ 5542671 w 5620043"/>
                            <a:gd name="connsiteY161" fmla="*/ 2360676 h 3422787"/>
                            <a:gd name="connsiteX162" fmla="*/ 5563772 w 5620043"/>
                            <a:gd name="connsiteY162" fmla="*/ 2438048 h 3422787"/>
                            <a:gd name="connsiteX163" fmla="*/ 5570806 w 5620043"/>
                            <a:gd name="connsiteY163" fmla="*/ 2473218 h 3422787"/>
                            <a:gd name="connsiteX164" fmla="*/ 5577840 w 5620043"/>
                            <a:gd name="connsiteY164" fmla="*/ 2494319 h 3422787"/>
                            <a:gd name="connsiteX165" fmla="*/ 5591908 w 5620043"/>
                            <a:gd name="connsiteY165" fmla="*/ 2634996 h 3422787"/>
                            <a:gd name="connsiteX166" fmla="*/ 5598941 w 5620043"/>
                            <a:gd name="connsiteY166" fmla="*/ 2684233 h 3422787"/>
                            <a:gd name="connsiteX167" fmla="*/ 5570806 w 5620043"/>
                            <a:gd name="connsiteY167" fmla="*/ 2817876 h 3422787"/>
                            <a:gd name="connsiteX168" fmla="*/ 5549705 w 5620043"/>
                            <a:gd name="connsiteY168" fmla="*/ 2838978 h 3422787"/>
                            <a:gd name="connsiteX169" fmla="*/ 5486400 w 5620043"/>
                            <a:gd name="connsiteY169" fmla="*/ 2867113 h 3422787"/>
                            <a:gd name="connsiteX170" fmla="*/ 5331655 w 5620043"/>
                            <a:gd name="connsiteY170" fmla="*/ 2895248 h 3422787"/>
                            <a:gd name="connsiteX171" fmla="*/ 5219114 w 5620043"/>
                            <a:gd name="connsiteY171" fmla="*/ 2909316 h 3422787"/>
                            <a:gd name="connsiteX172" fmla="*/ 5169877 w 5620043"/>
                            <a:gd name="connsiteY172" fmla="*/ 2930418 h 3422787"/>
                            <a:gd name="connsiteX173" fmla="*/ 5127674 w 5620043"/>
                            <a:gd name="connsiteY173" fmla="*/ 2944485 h 3422787"/>
                            <a:gd name="connsiteX174" fmla="*/ 5057335 w 5620043"/>
                            <a:gd name="connsiteY174" fmla="*/ 2965587 h 3422787"/>
                            <a:gd name="connsiteX175" fmla="*/ 5036234 w 5620043"/>
                            <a:gd name="connsiteY175" fmla="*/ 2972621 h 3422787"/>
                            <a:gd name="connsiteX176" fmla="*/ 4923692 w 5620043"/>
                            <a:gd name="connsiteY176" fmla="*/ 3000756 h 3422787"/>
                            <a:gd name="connsiteX177" fmla="*/ 4846320 w 5620043"/>
                            <a:gd name="connsiteY177" fmla="*/ 3021858 h 3422787"/>
                            <a:gd name="connsiteX178" fmla="*/ 4698609 w 5620043"/>
                            <a:gd name="connsiteY178" fmla="*/ 3042959 h 3422787"/>
                            <a:gd name="connsiteX179" fmla="*/ 4579034 w 5620043"/>
                            <a:gd name="connsiteY179" fmla="*/ 3014824 h 3422787"/>
                            <a:gd name="connsiteX180" fmla="*/ 4438357 w 5620043"/>
                            <a:gd name="connsiteY180" fmla="*/ 3000756 h 3422787"/>
                            <a:gd name="connsiteX181" fmla="*/ 4016326 w 5620043"/>
                            <a:gd name="connsiteY181" fmla="*/ 3021858 h 3422787"/>
                            <a:gd name="connsiteX182" fmla="*/ 3974123 w 5620043"/>
                            <a:gd name="connsiteY182" fmla="*/ 3028892 h 3422787"/>
                            <a:gd name="connsiteX183" fmla="*/ 3931920 w 5620043"/>
                            <a:gd name="connsiteY183" fmla="*/ 3064061 h 3422787"/>
                            <a:gd name="connsiteX184" fmla="*/ 3896751 w 5620043"/>
                            <a:gd name="connsiteY184" fmla="*/ 3071095 h 3422787"/>
                            <a:gd name="connsiteX185" fmla="*/ 3819378 w 5620043"/>
                            <a:gd name="connsiteY185" fmla="*/ 3092196 h 3422787"/>
                            <a:gd name="connsiteX186" fmla="*/ 3770141 w 5620043"/>
                            <a:gd name="connsiteY186" fmla="*/ 3099230 h 3422787"/>
                            <a:gd name="connsiteX187" fmla="*/ 3742006 w 5620043"/>
                            <a:gd name="connsiteY187" fmla="*/ 3106264 h 3422787"/>
                            <a:gd name="connsiteX188" fmla="*/ 3720905 w 5620043"/>
                            <a:gd name="connsiteY188" fmla="*/ 3113298 h 3422787"/>
                            <a:gd name="connsiteX189" fmla="*/ 3629465 w 5620043"/>
                            <a:gd name="connsiteY189" fmla="*/ 3120332 h 3422787"/>
                            <a:gd name="connsiteX190" fmla="*/ 3552092 w 5620043"/>
                            <a:gd name="connsiteY190" fmla="*/ 3141433 h 3422787"/>
                            <a:gd name="connsiteX191" fmla="*/ 3509889 w 5620043"/>
                            <a:gd name="connsiteY191" fmla="*/ 3155501 h 3422787"/>
                            <a:gd name="connsiteX192" fmla="*/ 3488788 w 5620043"/>
                            <a:gd name="connsiteY192" fmla="*/ 3169568 h 3422787"/>
                            <a:gd name="connsiteX193" fmla="*/ 3404381 w 5620043"/>
                            <a:gd name="connsiteY193" fmla="*/ 3190670 h 3422787"/>
                            <a:gd name="connsiteX194" fmla="*/ 3348111 w 5620043"/>
                            <a:gd name="connsiteY194" fmla="*/ 3211772 h 3422787"/>
                            <a:gd name="connsiteX195" fmla="*/ 3327009 w 5620043"/>
                            <a:gd name="connsiteY195" fmla="*/ 3225839 h 3422787"/>
                            <a:gd name="connsiteX196" fmla="*/ 3284806 w 5620043"/>
                            <a:gd name="connsiteY196" fmla="*/ 3246941 h 3422787"/>
                            <a:gd name="connsiteX197" fmla="*/ 3256671 w 5620043"/>
                            <a:gd name="connsiteY197" fmla="*/ 3275076 h 3422787"/>
                            <a:gd name="connsiteX198" fmla="*/ 3221501 w 5620043"/>
                            <a:gd name="connsiteY198" fmla="*/ 3296178 h 3422787"/>
                            <a:gd name="connsiteX199" fmla="*/ 3193366 w 5620043"/>
                            <a:gd name="connsiteY199" fmla="*/ 3317279 h 3422787"/>
                            <a:gd name="connsiteX200" fmla="*/ 3172265 w 5620043"/>
                            <a:gd name="connsiteY200" fmla="*/ 3331347 h 3422787"/>
                            <a:gd name="connsiteX201" fmla="*/ 3144129 w 5620043"/>
                            <a:gd name="connsiteY201" fmla="*/ 3359482 h 3422787"/>
                            <a:gd name="connsiteX202" fmla="*/ 3052689 w 5620043"/>
                            <a:gd name="connsiteY202" fmla="*/ 3408719 h 3422787"/>
                            <a:gd name="connsiteX203" fmla="*/ 2982351 w 5620043"/>
                            <a:gd name="connsiteY203" fmla="*/ 3422787 h 3422787"/>
                            <a:gd name="connsiteX204" fmla="*/ 2792437 w 5620043"/>
                            <a:gd name="connsiteY204" fmla="*/ 3401685 h 3422787"/>
                            <a:gd name="connsiteX205" fmla="*/ 2715065 w 5620043"/>
                            <a:gd name="connsiteY205" fmla="*/ 3380584 h 3422787"/>
                            <a:gd name="connsiteX206" fmla="*/ 2693963 w 5620043"/>
                            <a:gd name="connsiteY206" fmla="*/ 3359482 h 3422787"/>
                            <a:gd name="connsiteX207" fmla="*/ 2658794 w 5620043"/>
                            <a:gd name="connsiteY207" fmla="*/ 3352448 h 3422787"/>
                            <a:gd name="connsiteX208" fmla="*/ 2560320 w 5620043"/>
                            <a:gd name="connsiteY208" fmla="*/ 3324313 h 3422787"/>
                            <a:gd name="connsiteX209" fmla="*/ 2489981 w 5620043"/>
                            <a:gd name="connsiteY209" fmla="*/ 3303212 h 3422787"/>
                            <a:gd name="connsiteX210" fmla="*/ 2370406 w 5620043"/>
                            <a:gd name="connsiteY210" fmla="*/ 3289144 h 3422787"/>
                            <a:gd name="connsiteX211" fmla="*/ 2300068 w 5620043"/>
                            <a:gd name="connsiteY211" fmla="*/ 3275076 h 3422787"/>
                            <a:gd name="connsiteX212" fmla="*/ 2286000 w 5620043"/>
                            <a:gd name="connsiteY212" fmla="*/ 3232873 h 3422787"/>
                            <a:gd name="connsiteX213" fmla="*/ 2194560 w 5620043"/>
                            <a:gd name="connsiteY213" fmla="*/ 3197704 h 3422787"/>
                            <a:gd name="connsiteX214" fmla="*/ 2110154 w 5620043"/>
                            <a:gd name="connsiteY214" fmla="*/ 3169568 h 3422787"/>
                            <a:gd name="connsiteX215" fmla="*/ 2067951 w 5620043"/>
                            <a:gd name="connsiteY215" fmla="*/ 3155501 h 3422787"/>
                            <a:gd name="connsiteX216" fmla="*/ 2053883 w 5620043"/>
                            <a:gd name="connsiteY216" fmla="*/ 3134399 h 3422787"/>
                            <a:gd name="connsiteX217" fmla="*/ 2025748 w 5620043"/>
                            <a:gd name="connsiteY217" fmla="*/ 3120332 h 3422787"/>
                            <a:gd name="connsiteX218" fmla="*/ 1934308 w 5620043"/>
                            <a:gd name="connsiteY218" fmla="*/ 3057027 h 3422787"/>
                            <a:gd name="connsiteX219" fmla="*/ 1863969 w 5620043"/>
                            <a:gd name="connsiteY219" fmla="*/ 3021858 h 3422787"/>
                            <a:gd name="connsiteX220" fmla="*/ 1821766 w 5620043"/>
                            <a:gd name="connsiteY220" fmla="*/ 2972621 h 3422787"/>
                            <a:gd name="connsiteX221" fmla="*/ 1800665 w 5620043"/>
                            <a:gd name="connsiteY221" fmla="*/ 2944485 h 3422787"/>
                            <a:gd name="connsiteX222" fmla="*/ 1758461 w 5620043"/>
                            <a:gd name="connsiteY222" fmla="*/ 2881181 h 3422787"/>
                            <a:gd name="connsiteX223" fmla="*/ 1751428 w 5620043"/>
                            <a:gd name="connsiteY223" fmla="*/ 2860079 h 3422787"/>
                            <a:gd name="connsiteX224" fmla="*/ 1709225 w 5620043"/>
                            <a:gd name="connsiteY224" fmla="*/ 2824910 h 3422787"/>
                            <a:gd name="connsiteX225" fmla="*/ 1638886 w 5620043"/>
                            <a:gd name="connsiteY225" fmla="*/ 2810842 h 3422787"/>
                            <a:gd name="connsiteX226" fmla="*/ 1540412 w 5620043"/>
                            <a:gd name="connsiteY226" fmla="*/ 2747538 h 3422787"/>
                            <a:gd name="connsiteX227" fmla="*/ 1519311 w 5620043"/>
                            <a:gd name="connsiteY227" fmla="*/ 2733470 h 3422787"/>
                            <a:gd name="connsiteX228" fmla="*/ 1378634 w 5620043"/>
                            <a:gd name="connsiteY228" fmla="*/ 2719402 h 3422787"/>
                            <a:gd name="connsiteX229" fmla="*/ 773723 w 5620043"/>
                            <a:gd name="connsiteY229" fmla="*/ 2719402 h 3422787"/>
                            <a:gd name="connsiteX230" fmla="*/ 752621 w 5620043"/>
                            <a:gd name="connsiteY230" fmla="*/ 2740504 h 3422787"/>
                            <a:gd name="connsiteX231" fmla="*/ 731520 w 5620043"/>
                            <a:gd name="connsiteY231" fmla="*/ 2747538 h 3422787"/>
                            <a:gd name="connsiteX232" fmla="*/ 675249 w 5620043"/>
                            <a:gd name="connsiteY232" fmla="*/ 2768639 h 3422787"/>
                            <a:gd name="connsiteX233" fmla="*/ 640080 w 5620043"/>
                            <a:gd name="connsiteY233" fmla="*/ 2796775 h 3422787"/>
                            <a:gd name="connsiteX234" fmla="*/ 583809 w 5620043"/>
                            <a:gd name="connsiteY234" fmla="*/ 2838978 h 3422787"/>
                            <a:gd name="connsiteX235" fmla="*/ 513471 w 5620043"/>
                            <a:gd name="connsiteY235" fmla="*/ 2867113 h 3422787"/>
                            <a:gd name="connsiteX236" fmla="*/ 471268 w 5620043"/>
                            <a:gd name="connsiteY236" fmla="*/ 2888215 h 3422787"/>
                            <a:gd name="connsiteX237" fmla="*/ 407963 w 5620043"/>
                            <a:gd name="connsiteY237" fmla="*/ 2895248 h 3422787"/>
                            <a:gd name="connsiteX238" fmla="*/ 386861 w 5620043"/>
                            <a:gd name="connsiteY238" fmla="*/ 2916350 h 3422787"/>
                            <a:gd name="connsiteX239" fmla="*/ 288388 w 5620043"/>
                            <a:gd name="connsiteY239" fmla="*/ 2937452 h 3422787"/>
                            <a:gd name="connsiteX240" fmla="*/ 274320 w 5620043"/>
                            <a:gd name="connsiteY240" fmla="*/ 2909316 h 3422787"/>
                            <a:gd name="connsiteX241" fmla="*/ 225083 w 5620043"/>
                            <a:gd name="connsiteY241" fmla="*/ 2874147 h 34227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Lst>
                          <a:rect l="l" t="t" r="r" b="b"/>
                          <a:pathLst>
                            <a:path w="5620043" h="3422787">
                              <a:moveTo>
                                <a:pt x="225083" y="2874147"/>
                              </a:moveTo>
                              <a:cubicBezTo>
                                <a:pt x="215705" y="2857735"/>
                                <a:pt x="223199" y="2831440"/>
                                <a:pt x="218049" y="2810842"/>
                              </a:cubicBezTo>
                              <a:cubicBezTo>
                                <a:pt x="215999" y="2802641"/>
                                <a:pt x="207761" y="2797302"/>
                                <a:pt x="203981" y="2789741"/>
                              </a:cubicBezTo>
                              <a:cubicBezTo>
                                <a:pt x="200665" y="2783109"/>
                                <a:pt x="200264" y="2775271"/>
                                <a:pt x="196948" y="2768639"/>
                              </a:cubicBezTo>
                              <a:cubicBezTo>
                                <a:pt x="193168" y="2761078"/>
                                <a:pt x="186661" y="2755099"/>
                                <a:pt x="182880" y="2747538"/>
                              </a:cubicBezTo>
                              <a:cubicBezTo>
                                <a:pt x="150640" y="2683059"/>
                                <a:pt x="189217" y="2739575"/>
                                <a:pt x="147711" y="2684233"/>
                              </a:cubicBezTo>
                              <a:lnTo>
                                <a:pt x="126609" y="2620928"/>
                              </a:lnTo>
                              <a:cubicBezTo>
                                <a:pt x="121976" y="2607029"/>
                                <a:pt x="117902" y="2588640"/>
                                <a:pt x="105508" y="2578725"/>
                              </a:cubicBezTo>
                              <a:cubicBezTo>
                                <a:pt x="99718" y="2574093"/>
                                <a:pt x="91440" y="2574036"/>
                                <a:pt x="84406" y="2571692"/>
                              </a:cubicBezTo>
                              <a:cubicBezTo>
                                <a:pt x="79717" y="2557624"/>
                                <a:pt x="78564" y="2541826"/>
                                <a:pt x="70338" y="2529488"/>
                              </a:cubicBezTo>
                              <a:cubicBezTo>
                                <a:pt x="5830" y="2432724"/>
                                <a:pt x="61697" y="2524545"/>
                                <a:pt x="35169" y="2466184"/>
                              </a:cubicBezTo>
                              <a:cubicBezTo>
                                <a:pt x="26491" y="2447093"/>
                                <a:pt x="7034" y="2409913"/>
                                <a:pt x="7034" y="2409913"/>
                              </a:cubicBezTo>
                              <a:cubicBezTo>
                                <a:pt x="4689" y="2398190"/>
                                <a:pt x="0" y="2386699"/>
                                <a:pt x="0" y="2374744"/>
                              </a:cubicBezTo>
                              <a:cubicBezTo>
                                <a:pt x="0" y="2282065"/>
                                <a:pt x="2028" y="2331467"/>
                                <a:pt x="14068" y="2283304"/>
                              </a:cubicBezTo>
                              <a:cubicBezTo>
                                <a:pt x="15489" y="2277620"/>
                                <a:pt x="21703" y="2236681"/>
                                <a:pt x="28135" y="2227033"/>
                              </a:cubicBezTo>
                              <a:cubicBezTo>
                                <a:pt x="33653" y="2218756"/>
                                <a:pt x="40960" y="2211450"/>
                                <a:pt x="49237" y="2205932"/>
                              </a:cubicBezTo>
                              <a:cubicBezTo>
                                <a:pt x="55406" y="2201819"/>
                                <a:pt x="63304" y="2201243"/>
                                <a:pt x="70338" y="2198898"/>
                              </a:cubicBezTo>
                              <a:cubicBezTo>
                                <a:pt x="103163" y="2201243"/>
                                <a:pt x="136084" y="2202487"/>
                                <a:pt x="168812" y="2205932"/>
                              </a:cubicBezTo>
                              <a:cubicBezTo>
                                <a:pt x="180701" y="2207183"/>
                                <a:pt x="192026" y="2212965"/>
                                <a:pt x="203981" y="2212965"/>
                              </a:cubicBezTo>
                              <a:cubicBezTo>
                                <a:pt x="288420" y="2212965"/>
                                <a:pt x="372794" y="2208276"/>
                                <a:pt x="457200" y="2205932"/>
                              </a:cubicBezTo>
                              <a:cubicBezTo>
                                <a:pt x="473612" y="2203587"/>
                                <a:pt x="490125" y="2201864"/>
                                <a:pt x="506437" y="2198898"/>
                              </a:cubicBezTo>
                              <a:cubicBezTo>
                                <a:pt x="515948" y="2197169"/>
                                <a:pt x="526529" y="2197226"/>
                                <a:pt x="534572" y="2191864"/>
                              </a:cubicBezTo>
                              <a:cubicBezTo>
                                <a:pt x="541606" y="2187175"/>
                                <a:pt x="541079" y="2174543"/>
                                <a:pt x="548640" y="2170762"/>
                              </a:cubicBezTo>
                              <a:cubicBezTo>
                                <a:pt x="561396" y="2164384"/>
                                <a:pt x="576725" y="2165745"/>
                                <a:pt x="590843" y="2163728"/>
                              </a:cubicBezTo>
                              <a:cubicBezTo>
                                <a:pt x="609556" y="2161055"/>
                                <a:pt x="628357" y="2159039"/>
                                <a:pt x="647114" y="2156695"/>
                              </a:cubicBezTo>
                              <a:cubicBezTo>
                                <a:pt x="656492" y="2154350"/>
                                <a:pt x="665954" y="2152317"/>
                                <a:pt x="675249" y="2149661"/>
                              </a:cubicBezTo>
                              <a:cubicBezTo>
                                <a:pt x="682378" y="2147624"/>
                                <a:pt x="689198" y="2144578"/>
                                <a:pt x="696351" y="2142627"/>
                              </a:cubicBezTo>
                              <a:cubicBezTo>
                                <a:pt x="715004" y="2137540"/>
                                <a:pt x="735328" y="2137205"/>
                                <a:pt x="752621" y="2128559"/>
                              </a:cubicBezTo>
                              <a:cubicBezTo>
                                <a:pt x="762000" y="2123870"/>
                                <a:pt x="770675" y="2117373"/>
                                <a:pt x="780757" y="2114492"/>
                              </a:cubicBezTo>
                              <a:cubicBezTo>
                                <a:pt x="803747" y="2107923"/>
                                <a:pt x="827649" y="2105113"/>
                                <a:pt x="851095" y="2100424"/>
                              </a:cubicBezTo>
                              <a:lnTo>
                                <a:pt x="921434" y="2086356"/>
                              </a:lnTo>
                              <a:lnTo>
                                <a:pt x="949569" y="2079322"/>
                              </a:lnTo>
                              <a:cubicBezTo>
                                <a:pt x="1010055" y="2039001"/>
                                <a:pt x="933521" y="2087347"/>
                                <a:pt x="991772" y="2058221"/>
                              </a:cubicBezTo>
                              <a:cubicBezTo>
                                <a:pt x="999333" y="2054440"/>
                                <a:pt x="1005104" y="2047483"/>
                                <a:pt x="1012874" y="2044153"/>
                              </a:cubicBezTo>
                              <a:cubicBezTo>
                                <a:pt x="1032011" y="2035951"/>
                                <a:pt x="1084871" y="2031636"/>
                                <a:pt x="1097280" y="2030085"/>
                              </a:cubicBezTo>
                              <a:cubicBezTo>
                                <a:pt x="1111348" y="2025396"/>
                                <a:pt x="1128998" y="2026503"/>
                                <a:pt x="1139483" y="2016018"/>
                              </a:cubicBezTo>
                              <a:cubicBezTo>
                                <a:pt x="1201135" y="1954366"/>
                                <a:pt x="1125688" y="2032572"/>
                                <a:pt x="1174652" y="1973815"/>
                              </a:cubicBezTo>
                              <a:cubicBezTo>
                                <a:pt x="1219783" y="1919657"/>
                                <a:pt x="1174896" y="1984001"/>
                                <a:pt x="1209821" y="1931612"/>
                              </a:cubicBezTo>
                              <a:cubicBezTo>
                                <a:pt x="1212497" y="1918234"/>
                                <a:pt x="1216679" y="1889761"/>
                                <a:pt x="1223889" y="1875341"/>
                              </a:cubicBezTo>
                              <a:cubicBezTo>
                                <a:pt x="1227670" y="1867780"/>
                                <a:pt x="1234176" y="1861800"/>
                                <a:pt x="1237957" y="1854239"/>
                              </a:cubicBezTo>
                              <a:cubicBezTo>
                                <a:pt x="1241273" y="1847608"/>
                                <a:pt x="1240439" y="1838990"/>
                                <a:pt x="1244991" y="1833138"/>
                              </a:cubicBezTo>
                              <a:cubicBezTo>
                                <a:pt x="1252493" y="1823492"/>
                                <a:pt x="1287926" y="1785597"/>
                                <a:pt x="1308295" y="1776867"/>
                              </a:cubicBezTo>
                              <a:cubicBezTo>
                                <a:pt x="1317181" y="1773059"/>
                                <a:pt x="1327136" y="1772489"/>
                                <a:pt x="1336431" y="1769833"/>
                              </a:cubicBezTo>
                              <a:cubicBezTo>
                                <a:pt x="1343560" y="1767796"/>
                                <a:pt x="1350141" y="1763390"/>
                                <a:pt x="1357532" y="1762799"/>
                              </a:cubicBezTo>
                              <a:cubicBezTo>
                                <a:pt x="1467602" y="1753994"/>
                                <a:pt x="1688123" y="1741698"/>
                                <a:pt x="1688123" y="1741698"/>
                              </a:cubicBezTo>
                              <a:cubicBezTo>
                                <a:pt x="1788613" y="1716575"/>
                                <a:pt x="1743819" y="1724697"/>
                                <a:pt x="1821766" y="1713562"/>
                              </a:cubicBezTo>
                              <a:cubicBezTo>
                                <a:pt x="1835834" y="1708873"/>
                                <a:pt x="1849583" y="1703091"/>
                                <a:pt x="1863969" y="1699495"/>
                              </a:cubicBezTo>
                              <a:cubicBezTo>
                                <a:pt x="1872985" y="1697241"/>
                                <a:pt x="1903114" y="1690473"/>
                                <a:pt x="1913206" y="1685427"/>
                              </a:cubicBezTo>
                              <a:cubicBezTo>
                                <a:pt x="1920767" y="1681646"/>
                                <a:pt x="1926288" y="1674032"/>
                                <a:pt x="1934308" y="1671359"/>
                              </a:cubicBezTo>
                              <a:cubicBezTo>
                                <a:pt x="1947838" y="1666849"/>
                                <a:pt x="1962479" y="1666876"/>
                                <a:pt x="1976511" y="1664325"/>
                              </a:cubicBezTo>
                              <a:cubicBezTo>
                                <a:pt x="1988273" y="1662186"/>
                                <a:pt x="1999957" y="1659636"/>
                                <a:pt x="2011680" y="1657292"/>
                              </a:cubicBezTo>
                              <a:cubicBezTo>
                                <a:pt x="2018714" y="1647913"/>
                                <a:pt x="2023775" y="1636661"/>
                                <a:pt x="2032781" y="1629156"/>
                              </a:cubicBezTo>
                              <a:cubicBezTo>
                                <a:pt x="2038477" y="1624409"/>
                                <a:pt x="2047251" y="1625438"/>
                                <a:pt x="2053883" y="1622122"/>
                              </a:cubicBezTo>
                              <a:cubicBezTo>
                                <a:pt x="2102459" y="1597835"/>
                                <a:pt x="2044565" y="1615660"/>
                                <a:pt x="2103120" y="1601021"/>
                              </a:cubicBezTo>
                              <a:cubicBezTo>
                                <a:pt x="2117188" y="1591642"/>
                                <a:pt x="2135944" y="1586953"/>
                                <a:pt x="2145323" y="1572885"/>
                              </a:cubicBezTo>
                              <a:cubicBezTo>
                                <a:pt x="2159793" y="1551181"/>
                                <a:pt x="2159434" y="1548732"/>
                                <a:pt x="2180492" y="1530682"/>
                              </a:cubicBezTo>
                              <a:cubicBezTo>
                                <a:pt x="2189393" y="1523053"/>
                                <a:pt x="2199727" y="1517210"/>
                                <a:pt x="2208628" y="1509581"/>
                              </a:cubicBezTo>
                              <a:cubicBezTo>
                                <a:pt x="2242159" y="1480840"/>
                                <a:pt x="2214935" y="1493410"/>
                                <a:pt x="2250831" y="1481445"/>
                              </a:cubicBezTo>
                              <a:cubicBezTo>
                                <a:pt x="2253176" y="1474411"/>
                                <a:pt x="2253556" y="1466377"/>
                                <a:pt x="2257865" y="1460344"/>
                              </a:cubicBezTo>
                              <a:cubicBezTo>
                                <a:pt x="2273372" y="1438633"/>
                                <a:pt x="2286822" y="1431660"/>
                                <a:pt x="2307101" y="1418141"/>
                              </a:cubicBezTo>
                              <a:cubicBezTo>
                                <a:pt x="2352839" y="1349534"/>
                                <a:pt x="2279506" y="1454461"/>
                                <a:pt x="2349305" y="1375938"/>
                              </a:cubicBezTo>
                              <a:cubicBezTo>
                                <a:pt x="2360538" y="1363302"/>
                                <a:pt x="2377440" y="1333735"/>
                                <a:pt x="2377440" y="1333735"/>
                              </a:cubicBezTo>
                              <a:cubicBezTo>
                                <a:pt x="2393775" y="1268395"/>
                                <a:pt x="2374266" y="1349608"/>
                                <a:pt x="2391508" y="1263396"/>
                              </a:cubicBezTo>
                              <a:cubicBezTo>
                                <a:pt x="2393404" y="1253917"/>
                                <a:pt x="2396645" y="1244740"/>
                                <a:pt x="2398541" y="1235261"/>
                              </a:cubicBezTo>
                              <a:cubicBezTo>
                                <a:pt x="2401338" y="1221276"/>
                                <a:pt x="2401477" y="1206718"/>
                                <a:pt x="2405575" y="1193058"/>
                              </a:cubicBezTo>
                              <a:cubicBezTo>
                                <a:pt x="2408588" y="1183015"/>
                                <a:pt x="2415961" y="1174740"/>
                                <a:pt x="2419643" y="1164922"/>
                              </a:cubicBezTo>
                              <a:cubicBezTo>
                                <a:pt x="2423037" y="1155871"/>
                                <a:pt x="2423899" y="1146046"/>
                                <a:pt x="2426677" y="1136787"/>
                              </a:cubicBezTo>
                              <a:cubicBezTo>
                                <a:pt x="2430938" y="1122584"/>
                                <a:pt x="2437837" y="1109125"/>
                                <a:pt x="2440745" y="1094584"/>
                              </a:cubicBezTo>
                              <a:cubicBezTo>
                                <a:pt x="2450686" y="1044873"/>
                                <a:pt x="2443997" y="1070758"/>
                                <a:pt x="2461846" y="1017212"/>
                              </a:cubicBezTo>
                              <a:cubicBezTo>
                                <a:pt x="2464191" y="1010178"/>
                                <a:pt x="2464767" y="1002279"/>
                                <a:pt x="2468880" y="996110"/>
                              </a:cubicBezTo>
                              <a:lnTo>
                                <a:pt x="2482948" y="975008"/>
                              </a:lnTo>
                              <a:cubicBezTo>
                                <a:pt x="2499073" y="926629"/>
                                <a:pt x="2477018" y="985385"/>
                                <a:pt x="2511083" y="925772"/>
                              </a:cubicBezTo>
                              <a:cubicBezTo>
                                <a:pt x="2514762" y="919334"/>
                                <a:pt x="2515196" y="911485"/>
                                <a:pt x="2518117" y="904670"/>
                              </a:cubicBezTo>
                              <a:cubicBezTo>
                                <a:pt x="2522247" y="895032"/>
                                <a:pt x="2526983" y="885639"/>
                                <a:pt x="2532185" y="876535"/>
                              </a:cubicBezTo>
                              <a:cubicBezTo>
                                <a:pt x="2549100" y="846934"/>
                                <a:pt x="2546153" y="862714"/>
                                <a:pt x="2560320" y="827298"/>
                              </a:cubicBezTo>
                              <a:cubicBezTo>
                                <a:pt x="2565827" y="813530"/>
                                <a:pt x="2566163" y="797433"/>
                                <a:pt x="2574388" y="785095"/>
                              </a:cubicBezTo>
                              <a:cubicBezTo>
                                <a:pt x="2579077" y="778061"/>
                                <a:pt x="2585022" y="771718"/>
                                <a:pt x="2588455" y="763993"/>
                              </a:cubicBezTo>
                              <a:cubicBezTo>
                                <a:pt x="2594477" y="750442"/>
                                <a:pt x="2594298" y="734128"/>
                                <a:pt x="2602523" y="721790"/>
                              </a:cubicBezTo>
                              <a:cubicBezTo>
                                <a:pt x="2607212" y="714756"/>
                                <a:pt x="2612810" y="708249"/>
                                <a:pt x="2616591" y="700688"/>
                              </a:cubicBezTo>
                              <a:cubicBezTo>
                                <a:pt x="2619907" y="694057"/>
                                <a:pt x="2620309" y="686218"/>
                                <a:pt x="2623625" y="679587"/>
                              </a:cubicBezTo>
                              <a:cubicBezTo>
                                <a:pt x="2629347" y="668143"/>
                                <a:pt x="2653210" y="638327"/>
                                <a:pt x="2658794" y="630350"/>
                              </a:cubicBezTo>
                              <a:cubicBezTo>
                                <a:pt x="2694697" y="579061"/>
                                <a:pt x="2671322" y="598552"/>
                                <a:pt x="2708031" y="574079"/>
                              </a:cubicBezTo>
                              <a:cubicBezTo>
                                <a:pt x="2712720" y="564701"/>
                                <a:pt x="2715386" y="553999"/>
                                <a:pt x="2722098" y="545944"/>
                              </a:cubicBezTo>
                              <a:cubicBezTo>
                                <a:pt x="2727510" y="539450"/>
                                <a:pt x="2735951" y="536225"/>
                                <a:pt x="2743200" y="531876"/>
                              </a:cubicBezTo>
                              <a:cubicBezTo>
                                <a:pt x="2759409" y="522151"/>
                                <a:pt x="2776489" y="513890"/>
                                <a:pt x="2792437" y="503741"/>
                              </a:cubicBezTo>
                              <a:cubicBezTo>
                                <a:pt x="2802327" y="497447"/>
                                <a:pt x="2811033" y="489453"/>
                                <a:pt x="2820572" y="482639"/>
                              </a:cubicBezTo>
                              <a:cubicBezTo>
                                <a:pt x="2843359" y="466363"/>
                                <a:pt x="2843453" y="470657"/>
                                <a:pt x="2862775" y="447470"/>
                              </a:cubicBezTo>
                              <a:cubicBezTo>
                                <a:pt x="2868187" y="440976"/>
                                <a:pt x="2869503" y="430562"/>
                                <a:pt x="2876843" y="426368"/>
                              </a:cubicBezTo>
                              <a:cubicBezTo>
                                <a:pt x="2887223" y="420437"/>
                                <a:pt x="2900414" y="422234"/>
                                <a:pt x="2912012" y="419335"/>
                              </a:cubicBezTo>
                              <a:cubicBezTo>
                                <a:pt x="2919205" y="417537"/>
                                <a:pt x="2925985" y="414338"/>
                                <a:pt x="2933114" y="412301"/>
                              </a:cubicBezTo>
                              <a:cubicBezTo>
                                <a:pt x="2942409" y="409645"/>
                                <a:pt x="2951954" y="407923"/>
                                <a:pt x="2961249" y="405267"/>
                              </a:cubicBezTo>
                              <a:cubicBezTo>
                                <a:pt x="2968378" y="403230"/>
                                <a:pt x="2974987" y="399099"/>
                                <a:pt x="2982351" y="398233"/>
                              </a:cubicBezTo>
                              <a:cubicBezTo>
                                <a:pt x="3015034" y="394388"/>
                                <a:pt x="3048000" y="393544"/>
                                <a:pt x="3080825" y="391199"/>
                              </a:cubicBezTo>
                              <a:cubicBezTo>
                                <a:pt x="3099582" y="386510"/>
                                <a:pt x="3118137" y="380924"/>
                                <a:pt x="3137095" y="377132"/>
                              </a:cubicBezTo>
                              <a:cubicBezTo>
                                <a:pt x="3159256" y="372700"/>
                                <a:pt x="3198134" y="370254"/>
                                <a:pt x="3221501" y="363064"/>
                              </a:cubicBezTo>
                              <a:cubicBezTo>
                                <a:pt x="3240648" y="357173"/>
                                <a:pt x="3258416" y="347124"/>
                                <a:pt x="3277772" y="341962"/>
                              </a:cubicBezTo>
                              <a:cubicBezTo>
                                <a:pt x="3293791" y="337690"/>
                                <a:pt x="3310462" y="335962"/>
                                <a:pt x="3327009" y="334928"/>
                              </a:cubicBezTo>
                              <a:cubicBezTo>
                                <a:pt x="3385557" y="331269"/>
                                <a:pt x="3444240" y="330239"/>
                                <a:pt x="3502855" y="327895"/>
                              </a:cubicBezTo>
                              <a:cubicBezTo>
                                <a:pt x="3523957" y="323206"/>
                                <a:pt x="3545189" y="319070"/>
                                <a:pt x="3566160" y="313827"/>
                              </a:cubicBezTo>
                              <a:cubicBezTo>
                                <a:pt x="3573353" y="312029"/>
                                <a:pt x="3579912" y="307773"/>
                                <a:pt x="3587261" y="306793"/>
                              </a:cubicBezTo>
                              <a:cubicBezTo>
                                <a:pt x="3615247" y="303062"/>
                                <a:pt x="3643532" y="302104"/>
                                <a:pt x="3671668" y="299759"/>
                              </a:cubicBezTo>
                              <a:cubicBezTo>
                                <a:pt x="3678702" y="297414"/>
                                <a:pt x="3685954" y="295646"/>
                                <a:pt x="3692769" y="292725"/>
                              </a:cubicBezTo>
                              <a:cubicBezTo>
                                <a:pt x="3702407" y="288595"/>
                                <a:pt x="3710958" y="281974"/>
                                <a:pt x="3720905" y="278658"/>
                              </a:cubicBezTo>
                              <a:cubicBezTo>
                                <a:pt x="3739247" y="272544"/>
                                <a:pt x="3758833" y="270704"/>
                                <a:pt x="3777175" y="264590"/>
                              </a:cubicBezTo>
                              <a:cubicBezTo>
                                <a:pt x="3791243" y="259901"/>
                                <a:pt x="3805610" y="256029"/>
                                <a:pt x="3819378" y="250522"/>
                              </a:cubicBezTo>
                              <a:cubicBezTo>
                                <a:pt x="3831101" y="245833"/>
                                <a:pt x="3842367" y="239777"/>
                                <a:pt x="3854548" y="236455"/>
                              </a:cubicBezTo>
                              <a:cubicBezTo>
                                <a:pt x="3868307" y="232703"/>
                                <a:pt x="3882683" y="231766"/>
                                <a:pt x="3896751" y="229421"/>
                              </a:cubicBezTo>
                              <a:cubicBezTo>
                                <a:pt x="3913163" y="222387"/>
                                <a:pt x="3930017" y="216305"/>
                                <a:pt x="3945988" y="208319"/>
                              </a:cubicBezTo>
                              <a:cubicBezTo>
                                <a:pt x="3958216" y="202205"/>
                                <a:pt x="3968929" y="193332"/>
                                <a:pt x="3981157" y="187218"/>
                              </a:cubicBezTo>
                              <a:cubicBezTo>
                                <a:pt x="4007645" y="173974"/>
                                <a:pt x="4017595" y="172833"/>
                                <a:pt x="4044461" y="166116"/>
                              </a:cubicBezTo>
                              <a:cubicBezTo>
                                <a:pt x="4051495" y="159082"/>
                                <a:pt x="4056666" y="149464"/>
                                <a:pt x="4065563" y="145015"/>
                              </a:cubicBezTo>
                              <a:cubicBezTo>
                                <a:pt x="4130373" y="112611"/>
                                <a:pt x="4073060" y="163776"/>
                                <a:pt x="4128868" y="123913"/>
                              </a:cubicBezTo>
                              <a:cubicBezTo>
                                <a:pt x="4136962" y="118131"/>
                                <a:pt x="4142327" y="109180"/>
                                <a:pt x="4149969" y="102812"/>
                              </a:cubicBezTo>
                              <a:cubicBezTo>
                                <a:pt x="4156463" y="97400"/>
                                <a:pt x="4164037" y="93433"/>
                                <a:pt x="4171071" y="88744"/>
                              </a:cubicBezTo>
                              <a:cubicBezTo>
                                <a:pt x="4198443" y="47683"/>
                                <a:pt x="4167854" y="83318"/>
                                <a:pt x="4213274" y="60608"/>
                              </a:cubicBezTo>
                              <a:cubicBezTo>
                                <a:pt x="4228396" y="53047"/>
                                <a:pt x="4239437" y="37820"/>
                                <a:pt x="4255477" y="32473"/>
                              </a:cubicBezTo>
                              <a:lnTo>
                                <a:pt x="4297680" y="18405"/>
                              </a:lnTo>
                              <a:cubicBezTo>
                                <a:pt x="4405549" y="-17551"/>
                                <a:pt x="4311483" y="11559"/>
                                <a:pt x="4593101" y="4338"/>
                              </a:cubicBezTo>
                              <a:cubicBezTo>
                                <a:pt x="4642338" y="6683"/>
                                <a:pt x="4691870" y="5499"/>
                                <a:pt x="4740812" y="11372"/>
                              </a:cubicBezTo>
                              <a:cubicBezTo>
                                <a:pt x="4751223" y="12621"/>
                                <a:pt x="4759212" y="21545"/>
                                <a:pt x="4768948" y="25439"/>
                              </a:cubicBezTo>
                              <a:cubicBezTo>
                                <a:pt x="4855847" y="60198"/>
                                <a:pt x="4773317" y="20589"/>
                                <a:pt x="4839286" y="53575"/>
                              </a:cubicBezTo>
                              <a:cubicBezTo>
                                <a:pt x="4843975" y="60609"/>
                                <a:pt x="4847699" y="68393"/>
                                <a:pt x="4853354" y="74676"/>
                              </a:cubicBezTo>
                              <a:cubicBezTo>
                                <a:pt x="4894765" y="120688"/>
                                <a:pt x="4888306" y="114389"/>
                                <a:pt x="4923692" y="137981"/>
                              </a:cubicBezTo>
                              <a:cubicBezTo>
                                <a:pt x="4928381" y="145015"/>
                                <a:pt x="4933566" y="151742"/>
                                <a:pt x="4937760" y="159082"/>
                              </a:cubicBezTo>
                              <a:cubicBezTo>
                                <a:pt x="4942962" y="168186"/>
                                <a:pt x="4945115" y="179163"/>
                                <a:pt x="4951828" y="187218"/>
                              </a:cubicBezTo>
                              <a:cubicBezTo>
                                <a:pt x="4957240" y="193712"/>
                                <a:pt x="4965895" y="196596"/>
                                <a:pt x="4972929" y="201285"/>
                              </a:cubicBezTo>
                              <a:cubicBezTo>
                                <a:pt x="5005754" y="250522"/>
                                <a:pt x="4986997" y="234109"/>
                                <a:pt x="5022166" y="257556"/>
                              </a:cubicBezTo>
                              <a:cubicBezTo>
                                <a:pt x="5080566" y="345158"/>
                                <a:pt x="5023445" y="271198"/>
                                <a:pt x="5071403" y="313827"/>
                              </a:cubicBezTo>
                              <a:cubicBezTo>
                                <a:pt x="5086272" y="327044"/>
                                <a:pt x="5094305" y="351205"/>
                                <a:pt x="5113606" y="356030"/>
                              </a:cubicBezTo>
                              <a:cubicBezTo>
                                <a:pt x="5122621" y="358284"/>
                                <a:pt x="5152752" y="365053"/>
                                <a:pt x="5162843" y="370098"/>
                              </a:cubicBezTo>
                              <a:cubicBezTo>
                                <a:pt x="5189043" y="383197"/>
                                <a:pt x="5181708" y="385818"/>
                                <a:pt x="5205046" y="405267"/>
                              </a:cubicBezTo>
                              <a:cubicBezTo>
                                <a:pt x="5216760" y="415028"/>
                                <a:pt x="5241052" y="428110"/>
                                <a:pt x="5254283" y="433402"/>
                              </a:cubicBezTo>
                              <a:cubicBezTo>
                                <a:pt x="5268051" y="438909"/>
                                <a:pt x="5282100" y="443873"/>
                                <a:pt x="5296486" y="447470"/>
                              </a:cubicBezTo>
                              <a:cubicBezTo>
                                <a:pt x="5404089" y="474371"/>
                                <a:pt x="5352454" y="462885"/>
                                <a:pt x="5451231" y="482639"/>
                              </a:cubicBezTo>
                              <a:cubicBezTo>
                                <a:pt x="5453576" y="499051"/>
                                <a:pt x="5453501" y="515996"/>
                                <a:pt x="5458265" y="531876"/>
                              </a:cubicBezTo>
                              <a:cubicBezTo>
                                <a:pt x="5460694" y="539973"/>
                                <a:pt x="5468551" y="545417"/>
                                <a:pt x="5472332" y="552978"/>
                              </a:cubicBezTo>
                              <a:cubicBezTo>
                                <a:pt x="5475648" y="559609"/>
                                <a:pt x="5477415" y="566926"/>
                                <a:pt x="5479366" y="574079"/>
                              </a:cubicBezTo>
                              <a:cubicBezTo>
                                <a:pt x="5484453" y="592732"/>
                                <a:pt x="5487320" y="612008"/>
                                <a:pt x="5493434" y="630350"/>
                              </a:cubicBezTo>
                              <a:cubicBezTo>
                                <a:pt x="5495779" y="637384"/>
                                <a:pt x="5498670" y="644259"/>
                                <a:pt x="5500468" y="651452"/>
                              </a:cubicBezTo>
                              <a:lnTo>
                                <a:pt x="5514535" y="707722"/>
                              </a:lnTo>
                              <a:cubicBezTo>
                                <a:pt x="5516880" y="721790"/>
                                <a:pt x="5519018" y="735893"/>
                                <a:pt x="5521569" y="749925"/>
                              </a:cubicBezTo>
                              <a:cubicBezTo>
                                <a:pt x="5523708" y="761688"/>
                                <a:pt x="5527283" y="773213"/>
                                <a:pt x="5528603" y="785095"/>
                              </a:cubicBezTo>
                              <a:cubicBezTo>
                                <a:pt x="5531979" y="815478"/>
                                <a:pt x="5533603" y="846033"/>
                                <a:pt x="5535637" y="876535"/>
                              </a:cubicBezTo>
                              <a:cubicBezTo>
                                <a:pt x="5538293" y="916374"/>
                                <a:pt x="5537507" y="956518"/>
                                <a:pt x="5542671" y="996110"/>
                              </a:cubicBezTo>
                              <a:cubicBezTo>
                                <a:pt x="5544589" y="1010814"/>
                                <a:pt x="5556738" y="1038313"/>
                                <a:pt x="5556738" y="1038313"/>
                              </a:cubicBezTo>
                              <a:cubicBezTo>
                                <a:pt x="5559083" y="1054725"/>
                                <a:pt x="5559751" y="1071466"/>
                                <a:pt x="5563772" y="1087550"/>
                              </a:cubicBezTo>
                              <a:cubicBezTo>
                                <a:pt x="5566834" y="1099799"/>
                                <a:pt x="5573407" y="1110897"/>
                                <a:pt x="5577840" y="1122719"/>
                              </a:cubicBezTo>
                              <a:cubicBezTo>
                                <a:pt x="5580443" y="1129661"/>
                                <a:pt x="5583076" y="1136628"/>
                                <a:pt x="5584874" y="1143821"/>
                              </a:cubicBezTo>
                              <a:cubicBezTo>
                                <a:pt x="5597678" y="1195037"/>
                                <a:pt x="5586396" y="1164737"/>
                                <a:pt x="5598941" y="1221193"/>
                              </a:cubicBezTo>
                              <a:cubicBezTo>
                                <a:pt x="5600549" y="1228431"/>
                                <a:pt x="5603938" y="1235166"/>
                                <a:pt x="5605975" y="1242295"/>
                              </a:cubicBezTo>
                              <a:cubicBezTo>
                                <a:pt x="5612598" y="1265474"/>
                                <a:pt x="5615208" y="1281423"/>
                                <a:pt x="5620043" y="1305599"/>
                              </a:cubicBezTo>
                              <a:cubicBezTo>
                                <a:pt x="5617698" y="1481445"/>
                                <a:pt x="5619599" y="1657400"/>
                                <a:pt x="5613009" y="1833138"/>
                              </a:cubicBezTo>
                              <a:cubicBezTo>
                                <a:pt x="5612536" y="1845755"/>
                                <a:pt x="5604588" y="1857014"/>
                                <a:pt x="5598941" y="1868307"/>
                              </a:cubicBezTo>
                              <a:cubicBezTo>
                                <a:pt x="5592827" y="1880535"/>
                                <a:pt x="5584874" y="1891753"/>
                                <a:pt x="5577840" y="1903476"/>
                              </a:cubicBezTo>
                              <a:cubicBezTo>
                                <a:pt x="5564759" y="1955799"/>
                                <a:pt x="5578761" y="1908439"/>
                                <a:pt x="5549705" y="1973815"/>
                              </a:cubicBezTo>
                              <a:cubicBezTo>
                                <a:pt x="5546694" y="1980590"/>
                                <a:pt x="5545592" y="1988101"/>
                                <a:pt x="5542671" y="1994916"/>
                              </a:cubicBezTo>
                              <a:cubicBezTo>
                                <a:pt x="5538540" y="2004554"/>
                                <a:pt x="5531919" y="2013104"/>
                                <a:pt x="5528603" y="2023052"/>
                              </a:cubicBezTo>
                              <a:cubicBezTo>
                                <a:pt x="5522489" y="2041394"/>
                                <a:pt x="5519224" y="2060565"/>
                                <a:pt x="5514535" y="2079322"/>
                              </a:cubicBezTo>
                              <a:lnTo>
                                <a:pt x="5507501" y="2107458"/>
                              </a:lnTo>
                              <a:cubicBezTo>
                                <a:pt x="5509846" y="2170763"/>
                                <a:pt x="5508433" y="2234319"/>
                                <a:pt x="5514535" y="2297372"/>
                              </a:cubicBezTo>
                              <a:cubicBezTo>
                                <a:pt x="5515545" y="2307809"/>
                                <a:pt x="5524344" y="2315925"/>
                                <a:pt x="5528603" y="2325507"/>
                              </a:cubicBezTo>
                              <a:cubicBezTo>
                                <a:pt x="5533731" y="2337045"/>
                                <a:pt x="5537982" y="2348953"/>
                                <a:pt x="5542671" y="2360676"/>
                              </a:cubicBezTo>
                              <a:cubicBezTo>
                                <a:pt x="5558616" y="2456346"/>
                                <a:pt x="5538357" y="2353328"/>
                                <a:pt x="5563772" y="2438048"/>
                              </a:cubicBezTo>
                              <a:cubicBezTo>
                                <a:pt x="5567207" y="2449499"/>
                                <a:pt x="5567906" y="2461619"/>
                                <a:pt x="5570806" y="2473218"/>
                              </a:cubicBezTo>
                              <a:cubicBezTo>
                                <a:pt x="5572604" y="2480411"/>
                                <a:pt x="5575495" y="2487285"/>
                                <a:pt x="5577840" y="2494319"/>
                              </a:cubicBezTo>
                              <a:cubicBezTo>
                                <a:pt x="5592997" y="2585257"/>
                                <a:pt x="5577599" y="2484745"/>
                                <a:pt x="5591908" y="2634996"/>
                              </a:cubicBezTo>
                              <a:cubicBezTo>
                                <a:pt x="5593480" y="2651500"/>
                                <a:pt x="5596597" y="2667821"/>
                                <a:pt x="5598941" y="2684233"/>
                              </a:cubicBezTo>
                              <a:cubicBezTo>
                                <a:pt x="5589563" y="2728781"/>
                                <a:pt x="5584609" y="2774495"/>
                                <a:pt x="5570806" y="2817876"/>
                              </a:cubicBezTo>
                              <a:cubicBezTo>
                                <a:pt x="5567790" y="2827355"/>
                                <a:pt x="5557663" y="2833010"/>
                                <a:pt x="5549705" y="2838978"/>
                              </a:cubicBezTo>
                              <a:cubicBezTo>
                                <a:pt x="5522320" y="2859517"/>
                                <a:pt x="5516432" y="2860677"/>
                                <a:pt x="5486400" y="2867113"/>
                              </a:cubicBezTo>
                              <a:cubicBezTo>
                                <a:pt x="5450440" y="2874819"/>
                                <a:pt x="5365270" y="2891513"/>
                                <a:pt x="5331655" y="2895248"/>
                              </a:cubicBezTo>
                              <a:cubicBezTo>
                                <a:pt x="5251873" y="2904113"/>
                                <a:pt x="5289369" y="2899279"/>
                                <a:pt x="5219114" y="2909316"/>
                              </a:cubicBezTo>
                              <a:cubicBezTo>
                                <a:pt x="5202702" y="2916350"/>
                                <a:pt x="5186543" y="2924008"/>
                                <a:pt x="5169877" y="2930418"/>
                              </a:cubicBezTo>
                              <a:cubicBezTo>
                                <a:pt x="5156037" y="2935741"/>
                                <a:pt x="5141742" y="2939796"/>
                                <a:pt x="5127674" y="2944485"/>
                              </a:cubicBezTo>
                              <a:cubicBezTo>
                                <a:pt x="5079866" y="2960421"/>
                                <a:pt x="5137904" y="2941416"/>
                                <a:pt x="5057335" y="2965587"/>
                              </a:cubicBezTo>
                              <a:cubicBezTo>
                                <a:pt x="5050234" y="2967718"/>
                                <a:pt x="5043404" y="2970734"/>
                                <a:pt x="5036234" y="2972621"/>
                              </a:cubicBezTo>
                              <a:cubicBezTo>
                                <a:pt x="4998839" y="2982462"/>
                                <a:pt x="4961087" y="2990915"/>
                                <a:pt x="4923692" y="3000756"/>
                              </a:cubicBezTo>
                              <a:cubicBezTo>
                                <a:pt x="4845379" y="3021365"/>
                                <a:pt x="5011148" y="2986537"/>
                                <a:pt x="4846320" y="3021858"/>
                              </a:cubicBezTo>
                              <a:cubicBezTo>
                                <a:pt x="4814525" y="3028671"/>
                                <a:pt x="4705291" y="3042068"/>
                                <a:pt x="4698609" y="3042959"/>
                              </a:cubicBezTo>
                              <a:cubicBezTo>
                                <a:pt x="4676679" y="3037477"/>
                                <a:pt x="4612105" y="3019912"/>
                                <a:pt x="4579034" y="3014824"/>
                              </a:cubicBezTo>
                              <a:cubicBezTo>
                                <a:pt x="4529229" y="3007162"/>
                                <a:pt x="4490101" y="3005068"/>
                                <a:pt x="4438357" y="3000756"/>
                              </a:cubicBezTo>
                              <a:lnTo>
                                <a:pt x="4016326" y="3021858"/>
                              </a:lnTo>
                              <a:cubicBezTo>
                                <a:pt x="4002090" y="3022721"/>
                                <a:pt x="3986879" y="3022514"/>
                                <a:pt x="3974123" y="3028892"/>
                              </a:cubicBezTo>
                              <a:cubicBezTo>
                                <a:pt x="3863709" y="3084098"/>
                                <a:pt x="4079905" y="3014731"/>
                                <a:pt x="3931920" y="3064061"/>
                              </a:cubicBezTo>
                              <a:cubicBezTo>
                                <a:pt x="3920578" y="3067842"/>
                                <a:pt x="3908349" y="3068196"/>
                                <a:pt x="3896751" y="3071095"/>
                              </a:cubicBezTo>
                              <a:cubicBezTo>
                                <a:pt x="3850977" y="3082538"/>
                                <a:pt x="3899348" y="3080772"/>
                                <a:pt x="3819378" y="3092196"/>
                              </a:cubicBezTo>
                              <a:cubicBezTo>
                                <a:pt x="3802966" y="3094541"/>
                                <a:pt x="3786453" y="3096264"/>
                                <a:pt x="3770141" y="3099230"/>
                              </a:cubicBezTo>
                              <a:cubicBezTo>
                                <a:pt x="3760630" y="3100959"/>
                                <a:pt x="3751301" y="3103608"/>
                                <a:pt x="3742006" y="3106264"/>
                              </a:cubicBezTo>
                              <a:cubicBezTo>
                                <a:pt x="3734877" y="3108301"/>
                                <a:pt x="3728262" y="3112378"/>
                                <a:pt x="3720905" y="3113298"/>
                              </a:cubicBezTo>
                              <a:cubicBezTo>
                                <a:pt x="3690571" y="3117090"/>
                                <a:pt x="3659945" y="3117987"/>
                                <a:pt x="3629465" y="3120332"/>
                              </a:cubicBezTo>
                              <a:cubicBezTo>
                                <a:pt x="3564712" y="3131123"/>
                                <a:pt x="3609439" y="3120579"/>
                                <a:pt x="3552092" y="3141433"/>
                              </a:cubicBezTo>
                              <a:cubicBezTo>
                                <a:pt x="3538156" y="3146501"/>
                                <a:pt x="3523440" y="3149479"/>
                                <a:pt x="3509889" y="3155501"/>
                              </a:cubicBezTo>
                              <a:cubicBezTo>
                                <a:pt x="3502164" y="3158934"/>
                                <a:pt x="3496637" y="3166429"/>
                                <a:pt x="3488788" y="3169568"/>
                              </a:cubicBezTo>
                              <a:cubicBezTo>
                                <a:pt x="3449620" y="3185235"/>
                                <a:pt x="3441184" y="3181469"/>
                                <a:pt x="3404381" y="3190670"/>
                              </a:cubicBezTo>
                              <a:cubicBezTo>
                                <a:pt x="3392206" y="3193714"/>
                                <a:pt x="3354564" y="3208546"/>
                                <a:pt x="3348111" y="3211772"/>
                              </a:cubicBezTo>
                              <a:cubicBezTo>
                                <a:pt x="3340550" y="3215553"/>
                                <a:pt x="3334399" y="3221734"/>
                                <a:pt x="3327009" y="3225839"/>
                              </a:cubicBezTo>
                              <a:cubicBezTo>
                                <a:pt x="3313260" y="3233477"/>
                                <a:pt x="3297691" y="3237921"/>
                                <a:pt x="3284806" y="3246941"/>
                              </a:cubicBezTo>
                              <a:cubicBezTo>
                                <a:pt x="3273941" y="3254547"/>
                                <a:pt x="3267140" y="3266933"/>
                                <a:pt x="3256671" y="3275076"/>
                              </a:cubicBezTo>
                              <a:cubicBezTo>
                                <a:pt x="3245879" y="3283470"/>
                                <a:pt x="3232877" y="3288594"/>
                                <a:pt x="3221501" y="3296178"/>
                              </a:cubicBezTo>
                              <a:cubicBezTo>
                                <a:pt x="3211747" y="3302681"/>
                                <a:pt x="3202905" y="3310465"/>
                                <a:pt x="3193366" y="3317279"/>
                              </a:cubicBezTo>
                              <a:cubicBezTo>
                                <a:pt x="3186487" y="3322193"/>
                                <a:pt x="3178683" y="3325846"/>
                                <a:pt x="3172265" y="3331347"/>
                              </a:cubicBezTo>
                              <a:cubicBezTo>
                                <a:pt x="3162195" y="3339979"/>
                                <a:pt x="3154855" y="3351681"/>
                                <a:pt x="3144129" y="3359482"/>
                              </a:cubicBezTo>
                              <a:cubicBezTo>
                                <a:pt x="3136979" y="3364682"/>
                                <a:pt x="3065420" y="3404741"/>
                                <a:pt x="3052689" y="3408719"/>
                              </a:cubicBezTo>
                              <a:cubicBezTo>
                                <a:pt x="3029867" y="3415851"/>
                                <a:pt x="2982351" y="3422787"/>
                                <a:pt x="2982351" y="3422787"/>
                              </a:cubicBezTo>
                              <a:cubicBezTo>
                                <a:pt x="2919046" y="3415753"/>
                                <a:pt x="2855352" y="3411619"/>
                                <a:pt x="2792437" y="3401685"/>
                              </a:cubicBezTo>
                              <a:cubicBezTo>
                                <a:pt x="2766032" y="3397516"/>
                                <a:pt x="2739636" y="3391114"/>
                                <a:pt x="2715065" y="3380584"/>
                              </a:cubicBezTo>
                              <a:cubicBezTo>
                                <a:pt x="2705922" y="3376665"/>
                                <a:pt x="2702860" y="3363931"/>
                                <a:pt x="2693963" y="3359482"/>
                              </a:cubicBezTo>
                              <a:cubicBezTo>
                                <a:pt x="2683270" y="3354135"/>
                                <a:pt x="2670221" y="3355964"/>
                                <a:pt x="2658794" y="3352448"/>
                              </a:cubicBezTo>
                              <a:cubicBezTo>
                                <a:pt x="2518711" y="3309346"/>
                                <a:pt x="2672444" y="3346738"/>
                                <a:pt x="2560320" y="3324313"/>
                              </a:cubicBezTo>
                              <a:cubicBezTo>
                                <a:pt x="2519131" y="3316075"/>
                                <a:pt x="2539312" y="3316665"/>
                                <a:pt x="2489981" y="3303212"/>
                              </a:cubicBezTo>
                              <a:cubicBezTo>
                                <a:pt x="2451260" y="3292652"/>
                                <a:pt x="2409736" y="3292422"/>
                                <a:pt x="2370406" y="3289144"/>
                              </a:cubicBezTo>
                              <a:cubicBezTo>
                                <a:pt x="2346960" y="3284455"/>
                                <a:pt x="2319963" y="3288339"/>
                                <a:pt x="2300068" y="3275076"/>
                              </a:cubicBezTo>
                              <a:cubicBezTo>
                                <a:pt x="2287730" y="3266851"/>
                                <a:pt x="2296486" y="3243358"/>
                                <a:pt x="2286000" y="3232873"/>
                              </a:cubicBezTo>
                              <a:cubicBezTo>
                                <a:pt x="2278176" y="3225049"/>
                                <a:pt x="2207992" y="3201542"/>
                                <a:pt x="2194560" y="3197704"/>
                              </a:cubicBezTo>
                              <a:cubicBezTo>
                                <a:pt x="2100980" y="3170966"/>
                                <a:pt x="2184992" y="3196781"/>
                                <a:pt x="2110154" y="3169568"/>
                              </a:cubicBezTo>
                              <a:cubicBezTo>
                                <a:pt x="2096218" y="3164500"/>
                                <a:pt x="2067951" y="3155501"/>
                                <a:pt x="2067951" y="3155501"/>
                              </a:cubicBezTo>
                              <a:cubicBezTo>
                                <a:pt x="2063262" y="3148467"/>
                                <a:pt x="2060377" y="3139811"/>
                                <a:pt x="2053883" y="3134399"/>
                              </a:cubicBezTo>
                              <a:cubicBezTo>
                                <a:pt x="2045828" y="3127687"/>
                                <a:pt x="2034551" y="3126028"/>
                                <a:pt x="2025748" y="3120332"/>
                              </a:cubicBezTo>
                              <a:cubicBezTo>
                                <a:pt x="1994624" y="3100193"/>
                                <a:pt x="1967466" y="3073606"/>
                                <a:pt x="1934308" y="3057027"/>
                              </a:cubicBezTo>
                              <a:lnTo>
                                <a:pt x="1863969" y="3021858"/>
                              </a:lnTo>
                              <a:cubicBezTo>
                                <a:pt x="1821459" y="2979347"/>
                                <a:pt x="1848544" y="3010110"/>
                                <a:pt x="1821766" y="2972621"/>
                              </a:cubicBezTo>
                              <a:cubicBezTo>
                                <a:pt x="1814952" y="2963081"/>
                                <a:pt x="1806358" y="2954733"/>
                                <a:pt x="1800665" y="2944485"/>
                              </a:cubicBezTo>
                              <a:cubicBezTo>
                                <a:pt x="1765055" y="2880386"/>
                                <a:pt x="1812980" y="2935698"/>
                                <a:pt x="1758461" y="2881181"/>
                              </a:cubicBezTo>
                              <a:cubicBezTo>
                                <a:pt x="1756117" y="2874147"/>
                                <a:pt x="1755541" y="2866248"/>
                                <a:pt x="1751428" y="2860079"/>
                              </a:cubicBezTo>
                              <a:cubicBezTo>
                                <a:pt x="1746114" y="2852108"/>
                                <a:pt x="1720105" y="2828258"/>
                                <a:pt x="1709225" y="2824910"/>
                              </a:cubicBezTo>
                              <a:cubicBezTo>
                                <a:pt x="1686372" y="2817878"/>
                                <a:pt x="1662332" y="2815531"/>
                                <a:pt x="1638886" y="2810842"/>
                              </a:cubicBezTo>
                              <a:cubicBezTo>
                                <a:pt x="1558014" y="2756928"/>
                                <a:pt x="1637532" y="2809342"/>
                                <a:pt x="1540412" y="2747538"/>
                              </a:cubicBezTo>
                              <a:cubicBezTo>
                                <a:pt x="1533280" y="2742999"/>
                                <a:pt x="1527713" y="2734404"/>
                                <a:pt x="1519311" y="2733470"/>
                              </a:cubicBezTo>
                              <a:cubicBezTo>
                                <a:pt x="1430267" y="2723576"/>
                                <a:pt x="1477150" y="2728358"/>
                                <a:pt x="1378634" y="2719402"/>
                              </a:cubicBezTo>
                              <a:cubicBezTo>
                                <a:pt x="1174946" y="2651506"/>
                                <a:pt x="1311303" y="2694398"/>
                                <a:pt x="773723" y="2719402"/>
                              </a:cubicBezTo>
                              <a:cubicBezTo>
                                <a:pt x="763786" y="2719864"/>
                                <a:pt x="760898" y="2734986"/>
                                <a:pt x="752621" y="2740504"/>
                              </a:cubicBezTo>
                              <a:cubicBezTo>
                                <a:pt x="746452" y="2744617"/>
                                <a:pt x="738151" y="2744222"/>
                                <a:pt x="731520" y="2747538"/>
                              </a:cubicBezTo>
                              <a:cubicBezTo>
                                <a:pt x="683223" y="2771686"/>
                                <a:pt x="743098" y="2755069"/>
                                <a:pt x="675249" y="2768639"/>
                              </a:cubicBezTo>
                              <a:cubicBezTo>
                                <a:pt x="645418" y="2813385"/>
                                <a:pt x="679418" y="2771741"/>
                                <a:pt x="640080" y="2796775"/>
                              </a:cubicBezTo>
                              <a:cubicBezTo>
                                <a:pt x="620299" y="2809363"/>
                                <a:pt x="606052" y="2831563"/>
                                <a:pt x="583809" y="2838978"/>
                              </a:cubicBezTo>
                              <a:cubicBezTo>
                                <a:pt x="555745" y="2848333"/>
                                <a:pt x="545496" y="2851101"/>
                                <a:pt x="513471" y="2867113"/>
                              </a:cubicBezTo>
                              <a:cubicBezTo>
                                <a:pt x="489169" y="2879264"/>
                                <a:pt x="497786" y="2883796"/>
                                <a:pt x="471268" y="2888215"/>
                              </a:cubicBezTo>
                              <a:cubicBezTo>
                                <a:pt x="450325" y="2891705"/>
                                <a:pt x="429065" y="2892904"/>
                                <a:pt x="407963" y="2895248"/>
                              </a:cubicBezTo>
                              <a:cubicBezTo>
                                <a:pt x="400929" y="2902282"/>
                                <a:pt x="395557" y="2911519"/>
                                <a:pt x="386861" y="2916350"/>
                              </a:cubicBezTo>
                              <a:cubicBezTo>
                                <a:pt x="357763" y="2932516"/>
                                <a:pt x="319807" y="2933524"/>
                                <a:pt x="288388" y="2937452"/>
                              </a:cubicBezTo>
                              <a:cubicBezTo>
                                <a:pt x="283699" y="2928073"/>
                                <a:pt x="280415" y="2917848"/>
                                <a:pt x="274320" y="2909316"/>
                              </a:cubicBezTo>
                              <a:cubicBezTo>
                                <a:pt x="232979" y="2851440"/>
                                <a:pt x="234461" y="2890559"/>
                                <a:pt x="225083" y="2874147"/>
                              </a:cubicBezTo>
                              <a:close/>
                            </a:path>
                          </a:pathLst>
                        </a:custGeom>
                        <a:noFill/>
                        <a:ln w="38100" cap="flat" cmpd="sng" algn="ctr">
                          <a:solidFill>
                            <a:schemeClr val="tx2">
                              <a:lumMod val="50000"/>
                            </a:schemeClr>
                          </a:solidFill>
                          <a:prstDash val="solid"/>
                          <a:miter lim="800000"/>
                        </a:ln>
                        <a:effectLst>
                          <a:outerShdw blurRad="50800" dist="38100" dir="5400000" algn="t" rotWithShape="0">
                            <a:srgbClr val="70AD47">
                              <a:lumMod val="60000"/>
                              <a:lumOff val="4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CA4728" id="Forma libre 4162" o:spid="_x0000_s1026" style="position:absolute;margin-left:-1.9pt;margin-top:10.9pt;width:463.5pt;height:290.2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620043,3422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" path="m225083,2874147v-9378,-16412,-1884,-42707,-7034,-63305c215999,2802641,207761,2797302,203981,2789741v-3316,-6632,-3717,-14470,-7033,-21102c193168,2761078,186661,2755099,182880,2747538v-32240,-64479,6337,-7963,-35169,-63305l126609,2620928v-4633,-13899,-8707,-32288,-21101,-42203c99718,2574093,91440,2574036,84406,2571692v-4689,-14068,-5842,-29866,-14068,-42204c5830,2432724,61697,2524545,35169,2466184,26491,2447093,7034,2409913,7034,2409913,4689,2398190,,2386699,,2374744v,-92679,2028,-43277,14068,-91440c15489,2277620,21703,2236681,28135,2227033v5518,-8277,12825,-15583,21102,-21101c55406,2201819,63304,2201243,70338,2198898v32825,2345,65746,3589,98474,7034c180701,2207183,192026,2212965,203981,2212965v84439,,168813,-4689,253219,-7033c473612,2203587,490125,2201864,506437,2198898v9511,-1729,20092,-1672,28135,-7034c541606,2187175,541079,2174543,548640,2170762v12756,-6378,28085,-5017,42203,-7034c609556,2161055,628357,2159039,647114,2156695v9378,-2345,18840,-4378,28135,-7034c682378,2147624,689198,2144578,696351,2142627v18653,-5087,38977,-5422,56270,-14068c762000,2123870,770675,2117373,780757,2114492v22990,-6569,46892,-9379,70338,-14068l921434,2086356r28135,-7034c1010055,2039001,933521,2087347,991772,2058221v7561,-3781,13332,-10738,21102,-14068c1032011,2035951,1084871,2031636,1097280,2030085v14068,-4689,31718,-3582,42203,-14067c1201135,1954366,1125688,2032572,1174652,1973815v45131,-54158,244,10186,35169,-42203c1212497,1918234,1216679,1889761,1223889,1875341v3781,-7561,10287,-13541,14068,-21102c1241273,1847608,1240439,1838990,1244991,1833138v7502,-9646,42935,-47541,63304,-56271c1317181,1773059,1327136,1772489,1336431,1769833v7129,-2037,13710,-6443,21101,-7034c1467602,1753994,1688123,1741698,1688123,1741698v100490,-25123,55696,-17001,133643,-28136c1835834,1708873,1849583,1703091,1863969,1699495v9016,-2254,39145,-9022,49237,-14068c1920767,1681646,1926288,1674032,1934308,1671359v13530,-4510,28171,-4483,42203,-7034c1988273,1662186,1999957,1659636,2011680,1657292v7034,-9379,12095,-20631,21101,-28136c2038477,1624409,2047251,1625438,2053883,1622122v48576,-24287,-9318,-6462,49237,-21101c2117188,1591642,2135944,1586953,2145323,1572885v14470,-21704,14111,-24153,35169,-42203c2189393,1523053,2199727,1517210,2208628,1509581v33531,-28741,6307,-16171,42203,-28136c2253176,1474411,2253556,1466377,2257865,1460344v15507,-21711,28957,-28684,49236,-42203c2352839,1349534,2279506,1454461,2349305,1375938v11233,-12636,28135,-42203,28135,-42203c2393775,1268395,2374266,1349608,2391508,1263396v1896,-9479,5137,-18656,7033,-28135c2401338,1221276,2401477,1206718,2405575,1193058v3013,-10043,10386,-18318,14068,-28136c2423037,1155871,2423899,1146046,2426677,1136787v4261,-14203,11160,-27662,14068,-42203c2450686,1044873,2443997,1070758,2461846,1017212v2345,-7034,2921,-14933,7034,-21102l2482948,975008v16125,-48379,-5930,10377,28135,-49236c2514762,919334,2515196,911485,2518117,904670v4130,-9638,8866,-19031,14068,-28135c2549100,846934,2546153,862714,2560320,827298v5507,-13768,5843,-29865,14068,-42203c2579077,778061,2585022,771718,2588455,763993v6022,-13551,5843,-29865,14068,-42203c2607212,714756,2612810,708249,2616591,700688v3316,-6631,3718,-14470,7034,-21101c2629347,668143,2653210,638327,2658794,630350v35903,-51289,12528,-31798,49237,-56271c2712720,564701,2715386,553999,2722098,545944v5412,-6494,13853,-9719,21102,-14068c2759409,522151,2776489,513890,2792437,503741v9890,-6294,18596,-14288,28135,-21102c2843359,466363,2843453,470657,2862775,447470v5412,-6494,6728,-16908,14068,-21102c2887223,420437,2900414,422234,2912012,419335v7193,-1798,13973,-4997,21102,-7034c2942409,409645,2951954,407923,2961249,405267v7129,-2037,13738,-6168,21102,-7034c3015034,394388,3048000,393544,3080825,391199v18757,-4689,37312,-10275,56270,-14067c3159256,372700,3198134,370254,3221501,363064v19147,-5891,36915,-15940,56271,-21102c3293791,337690,3310462,335962,3327009,334928v58548,-3659,117231,-4689,175846,-7033c3523957,323206,3545189,319070,3566160,313827v7193,-1798,13752,-6054,21101,-7034c3615247,303062,3643532,302104,3671668,299759v7034,-2345,14286,-4113,21101,-7034c3702407,288595,3710958,281974,3720905,278658v18342,-6114,37928,-7954,56270,-14068c3791243,259901,3805610,256029,3819378,250522v11723,-4689,22989,-10745,35170,-14067c3868307,232703,3882683,231766,3896751,229421v16412,-7034,33266,-13116,49237,-21102c3958216,202205,3968929,193332,3981157,187218v26488,-13244,36438,-14385,63304,-21102c4051495,159082,4056666,149464,4065563,145015v64810,-32404,7497,18761,63305,-21102c4136962,118131,4142327,109180,4149969,102812v6494,-5412,14068,-9379,21102,-14068c4198443,47683,4167854,83318,4213274,60608v15122,-7561,26163,-22788,42203,-28135l4297680,18405v107869,-35956,13803,-6846,295421,-14067c4642338,6683,4691870,5499,4740812,11372v10411,1249,18400,10173,28136,14067c4855847,60198,4773317,20589,4839286,53575v4689,7034,8413,14818,14068,21101c4894765,120688,4888306,114389,4923692,137981v4689,7034,9874,13761,14068,21101c4942962,168186,4945115,179163,4951828,187218v5412,6494,14067,9378,21101,14067c5005754,250522,4986997,234109,5022166,257556v58400,87602,1279,13642,49237,56271c5086272,327044,5094305,351205,5113606,356030v9015,2254,39146,9023,49237,14068c5189043,383197,5181708,385818,5205046,405267v11714,9761,36006,22843,49237,28135c5268051,438909,5282100,443873,5296486,447470v107603,26901,55968,15415,154745,35169c5453576,499051,5453501,515996,5458265,531876v2429,8097,10286,13541,14067,21102c5475648,559609,5477415,566926,5479366,574079v5087,18653,7954,37929,14068,56271c5495779,637384,5498670,644259,5500468,651452r14067,56270c5516880,721790,5519018,735893,5521569,749925v2139,11763,5714,23288,7034,35170c5531979,815478,5533603,846033,5535637,876535v2656,39839,1870,79983,7034,119575c5544589,1010814,5556738,1038313,5556738,1038313v2345,16412,3013,33153,7034,49237c5566834,1099799,5573407,1110897,5577840,1122719v2603,6942,5236,13909,7034,21102c5597678,1195037,5586396,1164737,5598941,1221193v1608,7238,4997,13973,7034,21102c5612598,1265474,5615208,1281423,5620043,1305599v-2345,175846,-444,351801,-7034,527539c5612536,1845755,5604588,1857014,5598941,1868307v-6114,12228,-14067,23446,-21101,35169c5564759,1955799,5578761,1908439,5549705,1973815v-3011,6775,-4113,14286,-7034,21101c5538540,2004554,5531919,2013104,5528603,2023052v-6114,18342,-9379,37513,-14068,56270l5507501,2107458v2345,63305,932,126861,7034,189914c5515545,2307809,5524344,2315925,5528603,2325507v5128,11538,9379,23446,14068,35169c5558616,2456346,5538357,2353328,5563772,2438048v3435,11451,4134,23571,7034,35170c5572604,2480411,5575495,2487285,5577840,2494319v15157,90938,-241,-9574,14068,140677c5593480,2651500,5596597,2667821,5598941,2684233v-9378,44548,-14332,90262,-28135,133643c5567790,2827355,5557663,2833010,5549705,2838978v-27385,20539,-33273,21699,-63305,28135c5450440,2874819,5365270,2891513,5331655,2895248v-79782,8865,-42286,4031,-112541,14068c5202702,2916350,5186543,2924008,5169877,2930418v-13840,5323,-28135,9378,-42203,14067c5079866,2960421,5137904,2941416,5057335,2965587v-7101,2131,-13931,5147,-21101,7034c4998839,2982462,4961087,2990915,4923692,3000756v-78313,20609,87456,-14219,-77372,21102c4814525,3028671,4705291,3042068,4698609,3042959v-21930,-5482,-86504,-23047,-119575,-28135c4529229,3007162,4490101,3005068,4438357,3000756r-422031,21102c4002090,3022721,3986879,3022514,3974123,3028892v-110414,55206,105782,-14161,-42203,35169c3920578,3067842,3908349,3068196,3896751,3071095v-45774,11443,2597,9677,-77373,21101c3802966,3094541,3786453,3096264,3770141,3099230v-9511,1729,-18840,4378,-28135,7034c3734877,3108301,3728262,3112378,3720905,3113298v-30334,3792,-60960,4689,-91440,7034c3564712,3131123,3609439,3120579,3552092,3141433v-13936,5068,-28652,8046,-42203,14068c3502164,3158934,3496637,3166429,3488788,3169568v-39168,15667,-47604,11901,-84407,21102c3392206,3193714,3354564,3208546,3348111,3211772v-7561,3781,-13712,9962,-21102,14067c3313260,3233477,3297691,3237921,3284806,3246941v-10865,7606,-17666,19992,-28135,28135c3245879,3283470,3232877,3288594,3221501,3296178v-9754,6503,-18596,14287,-28135,21101c3186487,3322193,3178683,3325846,3172265,3331347v-10070,8632,-17410,20334,-28136,28135c3136979,3364682,3065420,3404741,3052689,3408719v-22822,7132,-70338,14068,-70338,14068c2919046,3415753,2855352,3411619,2792437,3401685v-26405,-4169,-52801,-10571,-77372,-21101c2705922,3376665,2702860,3363931,2693963,3359482v-10693,-5347,-23742,-3518,-35169,-7034c2518711,3309346,2672444,3346738,2560320,3324313v-41189,-8238,-21008,-7648,-70339,-21101c2451260,3292652,2409736,3292422,2370406,3289144v-23446,-4689,-50443,-805,-70338,-14068c2287730,3266851,2296486,3243358,2286000,3232873v-7824,-7824,-78008,-31331,-91440,-35169c2100980,3170966,2184992,3196781,2110154,3169568v-13936,-5068,-42203,-14067,-42203,-14067c2063262,3148467,2060377,3139811,2053883,3134399v-8055,-6712,-19332,-8371,-28135,-14067c1994624,3100193,1967466,3073606,1934308,3057027r-70339,-35169c1821459,2979347,1848544,3010110,1821766,2972621v-6814,-9540,-15408,-17888,-21101,-28136c1765055,2880386,1812980,2935698,1758461,2881181v-2344,-7034,-2920,-14933,-7033,-21102c1746114,2852108,1720105,2828258,1709225,2824910v-22853,-7032,-46893,-9379,-70339,-14068c1558014,2756928,1637532,2809342,1540412,2747538v-7132,-4539,-12699,-13134,-21101,-14068c1430267,2723576,1477150,2728358,1378634,2719402v-203688,-67896,-67331,-25004,-604911,c763786,2719864,760898,2734986,752621,2740504v-6169,4113,-14470,3718,-21101,7034c683223,2771686,743098,2755069,675249,2768639v-29831,44746,4169,3102,-35169,28136c620299,2809363,606052,2831563,583809,2838978v-28064,9355,-38313,12123,-70338,28135c489169,2879264,497786,2883796,471268,2888215v-20943,3490,-42203,4689,-63305,7033c400929,2902282,395557,2911519,386861,2916350v-29098,16166,-67054,17174,-98473,21102c283699,2928073,280415,2917848,274320,2909316v-41341,-57876,-39859,-18757,-49237,-35169xe" filled="f" strokecolor="#1b1a22 [1615]" strokeweight="3pt">
                <v:stroke joinstyle="miter"/>
                <v:shadow on="t" color="#a9d18e" opacity="26214f" origin=",-.5" offset="0,3pt"/>
                <v:path arrowok="t" o:connecttype="custom" o:connectlocs="235753,3095316;228385,3027140;213650,3004415;206284,2981689;191549,2958965;154713,2890788;132611,2822612;110509,2777161;88407,2769587;73672,2724135;36836,2655960;7367,2595359;0,2557484;14735,2459007;29469,2398406;51571,2375681;73672,2368106;176814,2375681;213650,2383256;478873,2375681;530444,2368106;559912,2360531;574647,2337805;618851,2330230;677789,2322656;707258,2315080;729360,2307505;788298,2292354;817767,2277205;891439,2262054;965113,2246904;994581,2239329;1038785,2216604;1060887,2201453;1149294,2186303;1193498,2171153;1230334,2125703;1267170,2080252;1281905,2019651;1296640,1996925;1304007,1974200;1370312,1913599;1399782,1906024;1421883,1898449;1768145,1875724;1908123,1845423;1952327,1830273;2003898,1815123;2026000,1799972;2070204,1792397;2107040,1784823;2129141,1754522;2151243,1746946;2202814,1724222;2247018,1693921;2283854,1648470;2313324,1625745;2357527,1595444;2364895,1572719;2416465,1527269;2460669,1481818;2490138,1436368;2504873,1360616;2512239,1330316;2519607,1284865;2534341,1254564;2541709,1224264;2556444,1178814;2578545,1095488;2585912,1072762;2600647,1050036;2630116,997011;2637483,974286;2652218,943986;2681687,890960;2696422,845509;2711156,822783;2725890,777333;2740625,754607;2747993,731882;2784829,678856;2836400,618255;2851134,587955;2873236,572805;2924807,542505;2954276,519779;2998479,481903;3013214,459178;3050050,451603;3072152,444028;3101621,436453;3123723,428878;3226865,421302;3285803,406153;3374210,391002;3433148,368276;3484719,360701;3668901,353127;3735207,337976;3757308,330401;3845716,322826;3867817,315251;3897287,300101;3956224,284951;4000428,269800;4037265,254651;4081469,247075;4133040,224349;4169876,201625;4236181,178899;4258283,156174;4324589,133448;4346690,110724;4368792,95573;4412996,65272;4457199,34972;4501403,19821;4810828,4672;4965541,12247;4995011,27397;5068683,57698;5083418,80422;5157090,148599;5171825,171324;5186560,201625;5208661,216774;5260232,277375;5311803,337976;5356006,383427;5407577,398578;5451781,436453;5503352,466753;5547555,481903;5709636,519779;5717003,572805;5731737,595530;5739104,618255;5753839,678856;5761207,701582;5775941,762182;5783308,807633;5790675,845509;5798043,943986;5805410,1072762;5820144,1118213;5827512,1171238;5842246,1209114;5849614,1231840;5864348,1315165;5871715,1337891;5886450,1406067;5879083,1974200;5864348,2012076;5842246,2049951;5812778,2125703;5805410,2148427;5790675,2178729;5775941,2239329;5768573,2269630;5775941,2474158;5790675,2504458;5805410,2542333;5827512,2625659;5834879,2663535;5842246,2686260;5856981,2837762;5864348,2890788;5834879,3034715;5812778,3057441;5746472,3087741;5584392,3118041;5466516,3133192;5414945,3155918;5370741,3171067;5297068,3193793;5274967,3201368;5157090,3231668;5076050,3254394;4921337,3277119;4796094,3246819;4648749,3231668;4206712,3254394;4162508,3261969;4118305,3299845;4081469,3307420;4000428,3330145;3948857,3337720;3919388,3345295;3897287,3352870;3801513,3360446;3720472,3383170;3676268,3398321;3654167,3413470;3565759,3436196;3506822,3458922;3484719,3474072;3440516,3496797;3411047,3527097;3374210,3549823;3344741,3572548;3322640,3587699;3293170,3617999;3197396,3671024;3123723,3686175;2924807,3663449;2843767,3640724;2821665,3617999;2784829,3610423;2681687,3580123;2608014,3557399;2482770,3542248;2409098,3527097;2394363,3481647;2298589,3443772;2210182,3413470;2165978,3398321;2151243,3375595;2121775,3360446;2026000,3292269;1952327,3254394;1908123,3201368;1886022,3171067;1841817,3102892;1834451,3080166;1790247,3042291;1716574,3027140;1613432,2958965;1591331,2943814;1443985,2928664;810400,2928664;788298,2951389;766196,2958965;707258,2981689;670422,3011991;611483,3057441;537811,3087741;493608,3110467;427302,3118041;405199,3140767;302058,3163493;287324,3133192;235753,3095316" o:connectangles="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p>
    <w:p w:rsidR="00537461" w:rsidRDefault="00AD4A83">
      <w:r>
        <w:rPr>
          <w:noProof/>
          <w:lang w:val="es-MX" w:eastAsia="es-MX"/>
        </w:rPr>
        <mc:AlternateContent>
          <mc:Choice Requires="wps">
            <w:drawing>
              <wp:anchor distT="0" distB="0" distL="114300" distR="114300" simplePos="0" relativeHeight="251720192" behindDoc="0" locked="0" layoutInCell="1" allowOverlap="1" wp14:anchorId="076C7265" wp14:editId="666D53DF">
                <wp:simplePos x="0" y="0"/>
                <wp:positionH relativeFrom="page">
                  <wp:posOffset>6072932</wp:posOffset>
                </wp:positionH>
                <wp:positionV relativeFrom="paragraph">
                  <wp:posOffset>263222</wp:posOffset>
                </wp:positionV>
                <wp:extent cx="358775" cy="499110"/>
                <wp:effectExtent l="19050" t="19050" r="22225" b="15240"/>
                <wp:wrapNone/>
                <wp:docPr id="160" name="Forma libre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0036DFD" id="Forma libre 160" o:spid="_x0000_s1026" style="position:absolute;margin-left:478.2pt;margin-top:20.75pt;width:28.25pt;height:39.3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18144" behindDoc="0" locked="0" layoutInCell="1" allowOverlap="1" wp14:anchorId="29CCD35C" wp14:editId="31D5385B">
                <wp:simplePos x="0" y="0"/>
                <wp:positionH relativeFrom="margin">
                  <wp:posOffset>3479004</wp:posOffset>
                </wp:positionH>
                <wp:positionV relativeFrom="paragraph">
                  <wp:posOffset>111437</wp:posOffset>
                </wp:positionV>
                <wp:extent cx="358775" cy="499110"/>
                <wp:effectExtent l="19050" t="19050" r="22225" b="15240"/>
                <wp:wrapNone/>
                <wp:docPr id="158" name="Forma libr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AC589BB" id="Forma libre 158" o:spid="_x0000_s1026" style="position:absolute;margin-left:273.95pt;margin-top:8.75pt;width:28.25pt;height:39.3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T9XBA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margin"/>
              </v:shape>
            </w:pict>
          </mc:Fallback>
        </mc:AlternateContent>
      </w:r>
    </w:p>
    <w:p w:rsidR="00537461" w:rsidRDefault="00AD4A83">
      <w:r>
        <w:rPr>
          <w:noProof/>
          <w:lang w:val="es-MX" w:eastAsia="es-MX"/>
        </w:rPr>
        <mc:AlternateContent>
          <mc:Choice Requires="wps">
            <w:drawing>
              <wp:anchor distT="0" distB="0" distL="114300" distR="114300" simplePos="0" relativeHeight="251546112" behindDoc="0" locked="0" layoutInCell="1" allowOverlap="1" wp14:anchorId="46CB95B5" wp14:editId="0B3B277C">
                <wp:simplePos x="0" y="0"/>
                <wp:positionH relativeFrom="column">
                  <wp:posOffset>4952365</wp:posOffset>
                </wp:positionH>
                <wp:positionV relativeFrom="paragraph">
                  <wp:posOffset>224790</wp:posOffset>
                </wp:positionV>
                <wp:extent cx="358775" cy="499110"/>
                <wp:effectExtent l="19050" t="19050" r="22225" b="15240"/>
                <wp:wrapNone/>
                <wp:docPr id="4115" name="Forma libre 4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A3A6B5C" id="Forma libre 4115" o:spid="_x0000_s1026" style="position:absolute;margin-left:389.95pt;margin-top:17.7pt;width:28.25pt;height:39.3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cXBgoAALo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w:drawing>
          <wp:anchor distT="0" distB="0" distL="114300" distR="114300" simplePos="0" relativeHeight="251617792" behindDoc="0" locked="0" layoutInCell="1" allowOverlap="1" wp14:anchorId="60E324C2" wp14:editId="05062329">
            <wp:simplePos x="0" y="0"/>
            <wp:positionH relativeFrom="margin">
              <wp:posOffset>3136265</wp:posOffset>
            </wp:positionH>
            <wp:positionV relativeFrom="margin">
              <wp:posOffset>925830</wp:posOffset>
            </wp:positionV>
            <wp:extent cx="438150" cy="381000"/>
            <wp:effectExtent l="0" t="0" r="0" b="0"/>
            <wp:wrapSquare wrapText="bothSides"/>
            <wp:docPr id="177" name="Imagen 2" descr="http://tse1.mm.bing.net/th?&amp;id=OIP.M2fcf108e47d4423fe6356371d3ed12d5o0&amp;w=300&amp;h=300&amp;c=0&amp;pid=1.9&amp;rs=0&amp;p=0">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tse1.mm.bing.net/th?&amp;id=OIP.M2fcf108e47d4423fe6356371d3ed12d5o0&amp;w=300&amp;h=300&amp;c=0&amp;pid=1.9&amp;rs=0&amp;p=0">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81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717120" behindDoc="0" locked="0" layoutInCell="1" allowOverlap="1" wp14:anchorId="577F98F6" wp14:editId="551BF0A1">
                <wp:simplePos x="0" y="0"/>
                <wp:positionH relativeFrom="page">
                  <wp:align>center</wp:align>
                </wp:positionH>
                <wp:positionV relativeFrom="paragraph">
                  <wp:posOffset>47701</wp:posOffset>
                </wp:positionV>
                <wp:extent cx="358775" cy="499110"/>
                <wp:effectExtent l="19050" t="19050" r="22225" b="15240"/>
                <wp:wrapNone/>
                <wp:docPr id="156" name="Forma libre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648EC9" id="Forma libre 156" o:spid="_x0000_s1026" style="position:absolute;margin-left:0;margin-top:3.75pt;width:28.25pt;height:39.3pt;z-index:2517171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eDBQ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sidR="00617FCC">
        <w:rPr>
          <w:noProof/>
          <w:lang w:val="es-MX" w:eastAsia="es-MX"/>
        </w:rPr>
        <mc:AlternateContent>
          <mc:Choice Requires="wps">
            <w:drawing>
              <wp:anchor distT="0" distB="0" distL="114300" distR="114300" simplePos="0" relativeHeight="251549184" behindDoc="0" locked="0" layoutInCell="1" allowOverlap="1" wp14:anchorId="2BEB3378" wp14:editId="79225A68">
                <wp:simplePos x="0" y="0"/>
                <wp:positionH relativeFrom="column">
                  <wp:posOffset>4072890</wp:posOffset>
                </wp:positionH>
                <wp:positionV relativeFrom="paragraph">
                  <wp:posOffset>165100</wp:posOffset>
                </wp:positionV>
                <wp:extent cx="358775" cy="499110"/>
                <wp:effectExtent l="19050" t="19050" r="22225" b="15240"/>
                <wp:wrapNone/>
                <wp:docPr id="4119" name="Forma libre 4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FC2F3FF" id="Forma libre 4119" o:spid="_x0000_s1026" style="position:absolute;margin-left:320.7pt;margin-top:13pt;width:28.25pt;height:39.3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E5DBw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4zV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45088" behindDoc="0" locked="0" layoutInCell="1" allowOverlap="1" wp14:anchorId="35F3437D" wp14:editId="5070E80D">
                <wp:simplePos x="0" y="0"/>
                <wp:positionH relativeFrom="column">
                  <wp:posOffset>4632325</wp:posOffset>
                </wp:positionH>
                <wp:positionV relativeFrom="paragraph">
                  <wp:posOffset>266065</wp:posOffset>
                </wp:positionV>
                <wp:extent cx="358775" cy="499110"/>
                <wp:effectExtent l="19050" t="19050" r="22225" b="15240"/>
                <wp:wrapNone/>
                <wp:docPr id="4114" name="Forma libre 4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C5AF173" id="Forma libre 4114" o:spid="_x0000_s1026" style="position:absolute;margin-left:364.75pt;margin-top:20.95pt;width:28.25pt;height:39.3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p>
    <w:p w:rsidR="00537461" w:rsidRDefault="00617FCC">
      <w:r>
        <w:rPr>
          <w:noProof/>
          <w:lang w:val="es-MX" w:eastAsia="es-MX"/>
        </w:rPr>
        <mc:AlternateContent>
          <mc:Choice Requires="wps">
            <w:drawing>
              <wp:anchor distT="0" distB="0" distL="114300" distR="114300" simplePos="0" relativeHeight="251552256" behindDoc="0" locked="0" layoutInCell="1" allowOverlap="1" wp14:anchorId="16832C2B" wp14:editId="4142213F">
                <wp:simplePos x="0" y="0"/>
                <wp:positionH relativeFrom="column">
                  <wp:posOffset>3260725</wp:posOffset>
                </wp:positionH>
                <wp:positionV relativeFrom="paragraph">
                  <wp:posOffset>254635</wp:posOffset>
                </wp:positionV>
                <wp:extent cx="358775" cy="499110"/>
                <wp:effectExtent l="19050" t="19050" r="22225" b="15240"/>
                <wp:wrapNone/>
                <wp:docPr id="4127" name="Forma libre 4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F8110C" id="Forma libre 4127" o:spid="_x0000_s1026" style="position:absolute;margin-left:256.75pt;margin-top:20.05pt;width:28.25pt;height:39.3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S9uCA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4xX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50208" behindDoc="0" locked="0" layoutInCell="1" allowOverlap="1" wp14:anchorId="21024D7F" wp14:editId="7063D248">
                <wp:simplePos x="0" y="0"/>
                <wp:positionH relativeFrom="column">
                  <wp:posOffset>3696970</wp:posOffset>
                </wp:positionH>
                <wp:positionV relativeFrom="paragraph">
                  <wp:posOffset>30480</wp:posOffset>
                </wp:positionV>
                <wp:extent cx="358775" cy="499110"/>
                <wp:effectExtent l="19050" t="19050" r="22225" b="15240"/>
                <wp:wrapNone/>
                <wp:docPr id="4120" name="Forma libre 4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44A3BB7" id="Forma libre 4120" o:spid="_x0000_s1026" style="position:absolute;margin-left:291.1pt;margin-top:2.4pt;width:28.25pt;height:39.3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Eb+BgoAALo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p>
    <w:p w:rsidR="00537461" w:rsidRDefault="00AD4A83">
      <w:r>
        <w:rPr>
          <w:noProof/>
          <w:lang w:val="es-MX" w:eastAsia="es-MX"/>
        </w:rPr>
        <mc:AlternateContent>
          <mc:Choice Requires="wps">
            <w:drawing>
              <wp:anchor distT="0" distB="0" distL="114300" distR="114300" simplePos="0" relativeHeight="251551232" behindDoc="0" locked="0" layoutInCell="1" allowOverlap="1" wp14:anchorId="6BD4E8F3" wp14:editId="61F99542">
                <wp:simplePos x="0" y="0"/>
                <wp:positionH relativeFrom="column">
                  <wp:posOffset>3810000</wp:posOffset>
                </wp:positionH>
                <wp:positionV relativeFrom="paragraph">
                  <wp:posOffset>73025</wp:posOffset>
                </wp:positionV>
                <wp:extent cx="358775" cy="499110"/>
                <wp:effectExtent l="19050" t="19050" r="22225" b="15240"/>
                <wp:wrapNone/>
                <wp:docPr id="4126" name="Forma libre 4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7568CAC" id="Forma libre 4126" o:spid="_x0000_s1026" style="position:absolute;margin-left:300pt;margin-top:5.75pt;width:28.25pt;height:39.3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34848" behindDoc="0" locked="0" layoutInCell="1" allowOverlap="1" wp14:anchorId="3EDFDCDE" wp14:editId="2D290CF6">
                <wp:simplePos x="0" y="0"/>
                <wp:positionH relativeFrom="column">
                  <wp:posOffset>3004820</wp:posOffset>
                </wp:positionH>
                <wp:positionV relativeFrom="paragraph">
                  <wp:posOffset>262890</wp:posOffset>
                </wp:positionV>
                <wp:extent cx="260350" cy="748030"/>
                <wp:effectExtent l="0" t="0" r="44450" b="13970"/>
                <wp:wrapNone/>
                <wp:docPr id="4166" name="Forma libre 4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50" cy="748030"/>
                        </a:xfrm>
                        <a:custGeom>
                          <a:avLst/>
                          <a:gdLst>
                            <a:gd name="connsiteX0" fmla="*/ 91850 w 260662"/>
                            <a:gd name="connsiteY0" fmla="*/ 1195754 h 1195754"/>
                            <a:gd name="connsiteX1" fmla="*/ 127019 w 260662"/>
                            <a:gd name="connsiteY1" fmla="*/ 1188720 h 1195754"/>
                            <a:gd name="connsiteX2" fmla="*/ 176256 w 260662"/>
                            <a:gd name="connsiteY2" fmla="*/ 1153551 h 1195754"/>
                            <a:gd name="connsiteX3" fmla="*/ 190323 w 260662"/>
                            <a:gd name="connsiteY3" fmla="*/ 1069145 h 1195754"/>
                            <a:gd name="connsiteX4" fmla="*/ 204391 w 260662"/>
                            <a:gd name="connsiteY4" fmla="*/ 963637 h 1195754"/>
                            <a:gd name="connsiteX5" fmla="*/ 211425 w 260662"/>
                            <a:gd name="connsiteY5" fmla="*/ 928468 h 1195754"/>
                            <a:gd name="connsiteX6" fmla="*/ 225493 w 260662"/>
                            <a:gd name="connsiteY6" fmla="*/ 872197 h 1195754"/>
                            <a:gd name="connsiteX7" fmla="*/ 232527 w 260662"/>
                            <a:gd name="connsiteY7" fmla="*/ 808892 h 1195754"/>
                            <a:gd name="connsiteX8" fmla="*/ 239560 w 260662"/>
                            <a:gd name="connsiteY8" fmla="*/ 787791 h 1195754"/>
                            <a:gd name="connsiteX9" fmla="*/ 246594 w 260662"/>
                            <a:gd name="connsiteY9" fmla="*/ 696351 h 1195754"/>
                            <a:gd name="connsiteX10" fmla="*/ 260662 w 260662"/>
                            <a:gd name="connsiteY10" fmla="*/ 604911 h 1195754"/>
                            <a:gd name="connsiteX11" fmla="*/ 253628 w 260662"/>
                            <a:gd name="connsiteY11" fmla="*/ 372794 h 1195754"/>
                            <a:gd name="connsiteX12" fmla="*/ 190323 w 260662"/>
                            <a:gd name="connsiteY12" fmla="*/ 309489 h 1195754"/>
                            <a:gd name="connsiteX13" fmla="*/ 148120 w 260662"/>
                            <a:gd name="connsiteY13" fmla="*/ 281354 h 1195754"/>
                            <a:gd name="connsiteX14" fmla="*/ 127019 w 260662"/>
                            <a:gd name="connsiteY14" fmla="*/ 267286 h 1195754"/>
                            <a:gd name="connsiteX15" fmla="*/ 105917 w 260662"/>
                            <a:gd name="connsiteY15" fmla="*/ 260252 h 1195754"/>
                            <a:gd name="connsiteX16" fmla="*/ 77782 w 260662"/>
                            <a:gd name="connsiteY16" fmla="*/ 218049 h 1195754"/>
                            <a:gd name="connsiteX17" fmla="*/ 70748 w 260662"/>
                            <a:gd name="connsiteY17" fmla="*/ 196948 h 1195754"/>
                            <a:gd name="connsiteX18" fmla="*/ 21511 w 260662"/>
                            <a:gd name="connsiteY18" fmla="*/ 133643 h 1195754"/>
                            <a:gd name="connsiteX19" fmla="*/ 7443 w 260662"/>
                            <a:gd name="connsiteY19" fmla="*/ 49237 h 1195754"/>
                            <a:gd name="connsiteX20" fmla="*/ 410 w 260662"/>
                            <a:gd name="connsiteY20" fmla="*/ 0 h 11957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60662" h="1195754">
                              <a:moveTo>
                                <a:pt x="91850" y="1195754"/>
                              </a:moveTo>
                              <a:cubicBezTo>
                                <a:pt x="103573" y="1193409"/>
                                <a:pt x="116881" y="1195056"/>
                                <a:pt x="127019" y="1188720"/>
                              </a:cubicBezTo>
                              <a:cubicBezTo>
                                <a:pt x="204734" y="1140148"/>
                                <a:pt x="94843" y="1173904"/>
                                <a:pt x="176256" y="1153551"/>
                              </a:cubicBezTo>
                              <a:cubicBezTo>
                                <a:pt x="180945" y="1125416"/>
                                <a:pt x="187173" y="1097494"/>
                                <a:pt x="190323" y="1069145"/>
                              </a:cubicBezTo>
                              <a:cubicBezTo>
                                <a:pt x="196694" y="1011810"/>
                                <a:pt x="195370" y="1013251"/>
                                <a:pt x="204391" y="963637"/>
                              </a:cubicBezTo>
                              <a:cubicBezTo>
                                <a:pt x="206530" y="951875"/>
                                <a:pt x="208737" y="940117"/>
                                <a:pt x="211425" y="928468"/>
                              </a:cubicBezTo>
                              <a:cubicBezTo>
                                <a:pt x="215773" y="909629"/>
                                <a:pt x="225493" y="872197"/>
                                <a:pt x="225493" y="872197"/>
                              </a:cubicBezTo>
                              <a:cubicBezTo>
                                <a:pt x="227838" y="851095"/>
                                <a:pt x="229037" y="829835"/>
                                <a:pt x="232527" y="808892"/>
                              </a:cubicBezTo>
                              <a:cubicBezTo>
                                <a:pt x="233746" y="801579"/>
                                <a:pt x="238640" y="795148"/>
                                <a:pt x="239560" y="787791"/>
                              </a:cubicBezTo>
                              <a:cubicBezTo>
                                <a:pt x="243352" y="757457"/>
                                <a:pt x="243696" y="726783"/>
                                <a:pt x="246594" y="696351"/>
                              </a:cubicBezTo>
                              <a:cubicBezTo>
                                <a:pt x="251240" y="647573"/>
                                <a:pt x="252369" y="646374"/>
                                <a:pt x="260662" y="604911"/>
                              </a:cubicBezTo>
                              <a:cubicBezTo>
                                <a:pt x="258317" y="527539"/>
                                <a:pt x="263471" y="449573"/>
                                <a:pt x="253628" y="372794"/>
                              </a:cubicBezTo>
                              <a:cubicBezTo>
                                <a:pt x="249010" y="336773"/>
                                <a:pt x="214842" y="325092"/>
                                <a:pt x="190323" y="309489"/>
                              </a:cubicBezTo>
                              <a:cubicBezTo>
                                <a:pt x="176059" y="300412"/>
                                <a:pt x="162188" y="290732"/>
                                <a:pt x="148120" y="281354"/>
                              </a:cubicBezTo>
                              <a:cubicBezTo>
                                <a:pt x="141086" y="276665"/>
                                <a:pt x="135039" y="269959"/>
                                <a:pt x="127019" y="267286"/>
                              </a:cubicBezTo>
                              <a:lnTo>
                                <a:pt x="105917" y="260252"/>
                              </a:lnTo>
                              <a:cubicBezTo>
                                <a:pt x="96539" y="246184"/>
                                <a:pt x="83129" y="234088"/>
                                <a:pt x="77782" y="218049"/>
                              </a:cubicBezTo>
                              <a:cubicBezTo>
                                <a:pt x="75437" y="211015"/>
                                <a:pt x="74349" y="203429"/>
                                <a:pt x="70748" y="196948"/>
                              </a:cubicBezTo>
                              <a:cubicBezTo>
                                <a:pt x="49714" y="159087"/>
                                <a:pt x="47144" y="159276"/>
                                <a:pt x="21511" y="133643"/>
                              </a:cubicBezTo>
                              <a:cubicBezTo>
                                <a:pt x="2878" y="59115"/>
                                <a:pt x="29391" y="169958"/>
                                <a:pt x="7443" y="49237"/>
                              </a:cubicBezTo>
                              <a:cubicBezTo>
                                <a:pt x="-2555" y="-5757"/>
                                <a:pt x="410" y="67165"/>
                                <a:pt x="410" y="0"/>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682C8B" id="Forma libre 4166" o:spid="_x0000_s1026" style="position:absolute;margin-left:236.6pt;margin-top:20.7pt;width:20.5pt;height:58.9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0662,1195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" path="m91850,1195754v11723,-2345,25031,-698,35169,-7034c204734,1140148,94843,1173904,176256,1153551v4689,-28135,10917,-56057,14067,-84406c196694,1011810,195370,1013251,204391,963637v2139,-11762,4346,-23520,7034,-35169c215773,909629,225493,872197,225493,872197v2345,-21102,3544,-42362,7034,-63305c233746,801579,238640,795148,239560,787791v3792,-30334,4136,-61008,7034,-91440c251240,647573,252369,646374,260662,604911v-2345,-77372,2809,-155338,-7034,-232117c249010,336773,214842,325092,190323,309489v-14264,-9077,-28135,-18757,-42203,-28135c141086,276665,135039,269959,127019,267286r-21102,-7034c96539,246184,83129,234088,77782,218049v-2345,-7034,-3433,-14620,-7034,-21101c49714,159087,47144,159276,21511,133643,2878,59115,29391,169958,7443,49237,-2555,-5757,410,67165,410,e" filled="f" strokecolor="#41719c" strokeweight="1pt">
                <v:stroke joinstyle="miter"/>
                <v:path arrowok="t" o:connecttype="custom" o:connectlocs="91740,748030;126867,743630;176045,721629;190095,668827;204146,602824;211172,580823;225223,545622;232249,506020;239273,492820;246299,435618;260350,378415;253324,233209;190095,193608;147943,176007;126867,167207;105790,162806;77689,136405;70663,123205;21485,83603;7434,30801;410,0" o:connectangles="0,0,0,0,0,0,0,0,0,0,0,0,0,0,0,0,0,0,0,0,0"/>
              </v:shape>
            </w:pict>
          </mc:Fallback>
        </mc:AlternateContent>
      </w:r>
      <w:r w:rsidR="00617FCC">
        <w:rPr>
          <w:noProof/>
          <w:lang w:val="es-MX" w:eastAsia="es-MX"/>
        </w:rPr>
        <mc:AlternateContent>
          <mc:Choice Requires="wps">
            <w:drawing>
              <wp:anchor distT="0" distB="0" distL="114300" distR="114300" simplePos="0" relativeHeight="251556352" behindDoc="0" locked="0" layoutInCell="1" allowOverlap="1" wp14:anchorId="1AE30AD1" wp14:editId="1322B86A">
                <wp:simplePos x="0" y="0"/>
                <wp:positionH relativeFrom="column">
                  <wp:posOffset>2360930</wp:posOffset>
                </wp:positionH>
                <wp:positionV relativeFrom="paragraph">
                  <wp:posOffset>193675</wp:posOffset>
                </wp:positionV>
                <wp:extent cx="358775" cy="499110"/>
                <wp:effectExtent l="19050" t="19050" r="22225" b="15240"/>
                <wp:wrapNone/>
                <wp:docPr id="4135" name="Forma libre 4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DF9477D" id="Forma libre 4135" o:spid="_x0000_s1026" style="position:absolute;margin-left:185.9pt;margin-top:15.25pt;width:28.25pt;height:39.3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lo6BQoAALo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55328" behindDoc="0" locked="0" layoutInCell="1" allowOverlap="1" wp14:anchorId="36096EBC" wp14:editId="22E9ECED">
                <wp:simplePos x="0" y="0"/>
                <wp:positionH relativeFrom="column">
                  <wp:posOffset>2781935</wp:posOffset>
                </wp:positionH>
                <wp:positionV relativeFrom="paragraph">
                  <wp:posOffset>193675</wp:posOffset>
                </wp:positionV>
                <wp:extent cx="358775" cy="499110"/>
                <wp:effectExtent l="19050" t="19050" r="22225" b="15240"/>
                <wp:wrapNone/>
                <wp:docPr id="4134" name="Forma libre 4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0BA256" id="Forma libre 4134" o:spid="_x0000_s1026" style="position:absolute;margin-left:219.05pt;margin-top:15.25pt;width:28.25pt;height:39.3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ABg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48160" behindDoc="0" locked="0" layoutInCell="1" allowOverlap="1" wp14:anchorId="033316A5" wp14:editId="59F8638C">
                <wp:simplePos x="0" y="0"/>
                <wp:positionH relativeFrom="column">
                  <wp:posOffset>5188585</wp:posOffset>
                </wp:positionH>
                <wp:positionV relativeFrom="paragraph">
                  <wp:posOffset>264795</wp:posOffset>
                </wp:positionV>
                <wp:extent cx="358775" cy="499110"/>
                <wp:effectExtent l="19050" t="19050" r="22225" b="15240"/>
                <wp:wrapNone/>
                <wp:docPr id="4117" name="Forma libre 4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86E5FC" id="Forma libre 4117" o:spid="_x0000_s1026" style="position:absolute;margin-left:408.55pt;margin-top:20.85pt;width:28.25pt;height:39.3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y4CQ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4xV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p>
    <w:p w:rsidR="00537461" w:rsidRDefault="00AD4A83">
      <w:r>
        <w:rPr>
          <w:noProof/>
          <w:lang w:val="es-MX" w:eastAsia="es-MX"/>
        </w:rPr>
        <w:drawing>
          <wp:anchor distT="0" distB="0" distL="114300" distR="114300" simplePos="0" relativeHeight="251618816" behindDoc="0" locked="0" layoutInCell="1" allowOverlap="1" wp14:anchorId="15DA3C69" wp14:editId="704C4356">
            <wp:simplePos x="0" y="0"/>
            <wp:positionH relativeFrom="margin">
              <wp:posOffset>3166110</wp:posOffset>
            </wp:positionH>
            <wp:positionV relativeFrom="margin">
              <wp:posOffset>1733550</wp:posOffset>
            </wp:positionV>
            <wp:extent cx="790575" cy="655320"/>
            <wp:effectExtent l="0" t="0" r="0" b="0"/>
            <wp:wrapSquare wrapText="bothSides"/>
            <wp:docPr id="178" name="Imagen 3" descr="http://www.huarmeyperu.com/wp-content/uploads/2011/09/MONO_SILVESTRE_USADO_DE_MASC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www.huarmeyperu.com/wp-content/uploads/2011/09/MONO_SILVESTRE_USADO_DE_MASCOTA.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790575" cy="65532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FCC">
        <w:rPr>
          <w:noProof/>
          <w:lang w:val="es-MX" w:eastAsia="es-MX"/>
        </w:rPr>
        <mc:AlternateContent>
          <mc:Choice Requires="wps">
            <w:drawing>
              <wp:anchor distT="0" distB="0" distL="114300" distR="114300" simplePos="0" relativeHeight="251557376" behindDoc="0" locked="0" layoutInCell="1" allowOverlap="1" wp14:anchorId="765C9B26" wp14:editId="59B90414">
                <wp:simplePos x="0" y="0"/>
                <wp:positionH relativeFrom="column">
                  <wp:posOffset>2515235</wp:posOffset>
                </wp:positionH>
                <wp:positionV relativeFrom="paragraph">
                  <wp:posOffset>233045</wp:posOffset>
                </wp:positionV>
                <wp:extent cx="358775" cy="499110"/>
                <wp:effectExtent l="19050" t="19050" r="22225" b="15240"/>
                <wp:wrapNone/>
                <wp:docPr id="4136" name="Forma libre 4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EF6E23D" id="Forma libre 4136" o:spid="_x0000_s1026" style="position:absolute;margin-left:198.05pt;margin-top:18.35pt;width:28.25pt;height:39.3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53280" behindDoc="0" locked="0" layoutInCell="1" allowOverlap="1" wp14:anchorId="29DE5619" wp14:editId="5199C6F6">
                <wp:simplePos x="0" y="0"/>
                <wp:positionH relativeFrom="column">
                  <wp:posOffset>3618865</wp:posOffset>
                </wp:positionH>
                <wp:positionV relativeFrom="paragraph">
                  <wp:posOffset>77470</wp:posOffset>
                </wp:positionV>
                <wp:extent cx="358775" cy="499110"/>
                <wp:effectExtent l="19050" t="19050" r="22225" b="15240"/>
                <wp:wrapNone/>
                <wp:docPr id="4128" name="Forma libre 4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A39B9D" id="Forma libre 4128" o:spid="_x0000_s1026" style="position:absolute;margin-left:284.95pt;margin-top:6.1pt;width:28.25pt;height:39.3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bgvBwoAALo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47136" behindDoc="0" locked="0" layoutInCell="1" allowOverlap="1" wp14:anchorId="1372A8F5" wp14:editId="30C86D76">
                <wp:simplePos x="0" y="0"/>
                <wp:positionH relativeFrom="column">
                  <wp:posOffset>4512945</wp:posOffset>
                </wp:positionH>
                <wp:positionV relativeFrom="paragraph">
                  <wp:posOffset>29210</wp:posOffset>
                </wp:positionV>
                <wp:extent cx="358775" cy="499110"/>
                <wp:effectExtent l="19050" t="19050" r="22225" b="15240"/>
                <wp:wrapNone/>
                <wp:docPr id="4116" name="Forma libre 4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317417" id="Forma libre 4116" o:spid="_x0000_s1026" style="position:absolute;margin-left:355.35pt;margin-top:2.3pt;width:28.25pt;height:39.3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p>
    <w:p w:rsidR="00537461" w:rsidRDefault="00AD4A83">
      <w:r>
        <w:rPr>
          <w:noProof/>
          <w:lang w:val="es-MX" w:eastAsia="es-MX"/>
        </w:rPr>
        <w:drawing>
          <wp:anchor distT="0" distB="0" distL="114300" distR="114300" simplePos="0" relativeHeight="251616768" behindDoc="0" locked="0" layoutInCell="1" allowOverlap="1" wp14:anchorId="7D74B6DC" wp14:editId="019802A6">
            <wp:simplePos x="0" y="0"/>
            <wp:positionH relativeFrom="margin">
              <wp:posOffset>5000104</wp:posOffset>
            </wp:positionH>
            <wp:positionV relativeFrom="margin">
              <wp:posOffset>2011045</wp:posOffset>
            </wp:positionV>
            <wp:extent cx="748665" cy="497840"/>
            <wp:effectExtent l="0" t="0" r="0" b="0"/>
            <wp:wrapSquare wrapText="bothSides"/>
            <wp:docPr id="176" name="Imagen 1" descr="http://tse4.mm.bing.net/th?id=OIP.M2d0eab8c36ae209e8e2a1d1d1ca5c8a3o0&amp;w=224&amp;h=149&amp;c=7&amp;rs=1&amp;qlt=90&amp;o=4&amp;pi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tse4.mm.bing.net/th?id=OIP.M2d0eab8c36ae209e8e2a1d1d1ca5c8a3o0&amp;w=224&amp;h=149&amp;c=7&amp;rs=1&amp;qlt=90&amp;o=4&amp;pid=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48665" cy="497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722240" behindDoc="0" locked="0" layoutInCell="1" allowOverlap="1" wp14:anchorId="3FAA3CFF" wp14:editId="00F2E04D">
                <wp:simplePos x="0" y="0"/>
                <wp:positionH relativeFrom="page">
                  <wp:posOffset>5358888</wp:posOffset>
                </wp:positionH>
                <wp:positionV relativeFrom="paragraph">
                  <wp:posOffset>254142</wp:posOffset>
                </wp:positionV>
                <wp:extent cx="358775" cy="499110"/>
                <wp:effectExtent l="19050" t="19050" r="22225" b="15240"/>
                <wp:wrapNone/>
                <wp:docPr id="162" name="Forma libr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ED0A05D" id="Forma libre 162" o:spid="_x0000_s1026" style="position:absolute;margin-left:421.95pt;margin-top:20pt;width:28.25pt;height:39.3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61eBQ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535872" behindDoc="0" locked="0" layoutInCell="1" allowOverlap="1" wp14:anchorId="0093AADD" wp14:editId="3C0E9F4D">
                <wp:simplePos x="0" y="0"/>
                <wp:positionH relativeFrom="column">
                  <wp:posOffset>4162889</wp:posOffset>
                </wp:positionH>
                <wp:positionV relativeFrom="paragraph">
                  <wp:posOffset>280517</wp:posOffset>
                </wp:positionV>
                <wp:extent cx="1610436" cy="900753"/>
                <wp:effectExtent l="0" t="0" r="27940" b="13970"/>
                <wp:wrapNone/>
                <wp:docPr id="4167" name="Forma libre 4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0436" cy="900753"/>
                        </a:xfrm>
                        <a:custGeom>
                          <a:avLst/>
                          <a:gdLst>
                            <a:gd name="connsiteX0" fmla="*/ 0 w 1568548"/>
                            <a:gd name="connsiteY0" fmla="*/ 0 h 569742"/>
                            <a:gd name="connsiteX1" fmla="*/ 42203 w 1568548"/>
                            <a:gd name="connsiteY1" fmla="*/ 35169 h 569742"/>
                            <a:gd name="connsiteX2" fmla="*/ 70339 w 1568548"/>
                            <a:gd name="connsiteY2" fmla="*/ 63305 h 569742"/>
                            <a:gd name="connsiteX3" fmla="*/ 91440 w 1568548"/>
                            <a:gd name="connsiteY3" fmla="*/ 77372 h 569742"/>
                            <a:gd name="connsiteX4" fmla="*/ 154745 w 1568548"/>
                            <a:gd name="connsiteY4" fmla="*/ 126609 h 569742"/>
                            <a:gd name="connsiteX5" fmla="*/ 196948 w 1568548"/>
                            <a:gd name="connsiteY5" fmla="*/ 168812 h 569742"/>
                            <a:gd name="connsiteX6" fmla="*/ 253219 w 1568548"/>
                            <a:gd name="connsiteY6" fmla="*/ 196948 h 569742"/>
                            <a:gd name="connsiteX7" fmla="*/ 274320 w 1568548"/>
                            <a:gd name="connsiteY7" fmla="*/ 211015 h 569742"/>
                            <a:gd name="connsiteX8" fmla="*/ 344659 w 1568548"/>
                            <a:gd name="connsiteY8" fmla="*/ 225083 h 569742"/>
                            <a:gd name="connsiteX9" fmla="*/ 464234 w 1568548"/>
                            <a:gd name="connsiteY9" fmla="*/ 239151 h 569742"/>
                            <a:gd name="connsiteX10" fmla="*/ 485336 w 1568548"/>
                            <a:gd name="connsiteY10" fmla="*/ 246185 h 569742"/>
                            <a:gd name="connsiteX11" fmla="*/ 647114 w 1568548"/>
                            <a:gd name="connsiteY11" fmla="*/ 253219 h 569742"/>
                            <a:gd name="connsiteX12" fmla="*/ 738554 w 1568548"/>
                            <a:gd name="connsiteY12" fmla="*/ 267286 h 569742"/>
                            <a:gd name="connsiteX13" fmla="*/ 766690 w 1568548"/>
                            <a:gd name="connsiteY13" fmla="*/ 281354 h 569742"/>
                            <a:gd name="connsiteX14" fmla="*/ 829994 w 1568548"/>
                            <a:gd name="connsiteY14" fmla="*/ 295422 h 569742"/>
                            <a:gd name="connsiteX15" fmla="*/ 872197 w 1568548"/>
                            <a:gd name="connsiteY15" fmla="*/ 330591 h 569742"/>
                            <a:gd name="connsiteX16" fmla="*/ 907366 w 1568548"/>
                            <a:gd name="connsiteY16" fmla="*/ 337625 h 569742"/>
                            <a:gd name="connsiteX17" fmla="*/ 956603 w 1568548"/>
                            <a:gd name="connsiteY17" fmla="*/ 358726 h 569742"/>
                            <a:gd name="connsiteX18" fmla="*/ 1041010 w 1568548"/>
                            <a:gd name="connsiteY18" fmla="*/ 379828 h 569742"/>
                            <a:gd name="connsiteX19" fmla="*/ 1062111 w 1568548"/>
                            <a:gd name="connsiteY19" fmla="*/ 393895 h 569742"/>
                            <a:gd name="connsiteX20" fmla="*/ 1132450 w 1568548"/>
                            <a:gd name="connsiteY20" fmla="*/ 414997 h 569742"/>
                            <a:gd name="connsiteX21" fmla="*/ 1153551 w 1568548"/>
                            <a:gd name="connsiteY21" fmla="*/ 429065 h 569742"/>
                            <a:gd name="connsiteX22" fmla="*/ 1188720 w 1568548"/>
                            <a:gd name="connsiteY22" fmla="*/ 436099 h 569742"/>
                            <a:gd name="connsiteX23" fmla="*/ 1216856 w 1568548"/>
                            <a:gd name="connsiteY23" fmla="*/ 443132 h 569742"/>
                            <a:gd name="connsiteX24" fmla="*/ 1259059 w 1568548"/>
                            <a:gd name="connsiteY24" fmla="*/ 457200 h 569742"/>
                            <a:gd name="connsiteX25" fmla="*/ 1280160 w 1568548"/>
                            <a:gd name="connsiteY25" fmla="*/ 464234 h 569742"/>
                            <a:gd name="connsiteX26" fmla="*/ 1315330 w 1568548"/>
                            <a:gd name="connsiteY26" fmla="*/ 478302 h 569742"/>
                            <a:gd name="connsiteX27" fmla="*/ 1371600 w 1568548"/>
                            <a:gd name="connsiteY27" fmla="*/ 492369 h 569742"/>
                            <a:gd name="connsiteX28" fmla="*/ 1399736 w 1568548"/>
                            <a:gd name="connsiteY28" fmla="*/ 506437 h 569742"/>
                            <a:gd name="connsiteX29" fmla="*/ 1491176 w 1568548"/>
                            <a:gd name="connsiteY29" fmla="*/ 527539 h 569742"/>
                            <a:gd name="connsiteX30" fmla="*/ 1519311 w 1568548"/>
                            <a:gd name="connsiteY30" fmla="*/ 534572 h 569742"/>
                            <a:gd name="connsiteX31" fmla="*/ 1568548 w 1568548"/>
                            <a:gd name="connsiteY31" fmla="*/ 569742 h 569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568548" h="569742">
                              <a:moveTo>
                                <a:pt x="0" y="0"/>
                              </a:moveTo>
                              <a:cubicBezTo>
                                <a:pt x="14068" y="11723"/>
                                <a:pt x="28592" y="22919"/>
                                <a:pt x="42203" y="35169"/>
                              </a:cubicBezTo>
                              <a:cubicBezTo>
                                <a:pt x="52062" y="44042"/>
                                <a:pt x="60269" y="54673"/>
                                <a:pt x="70339" y="63305"/>
                              </a:cubicBezTo>
                              <a:cubicBezTo>
                                <a:pt x="76757" y="68806"/>
                                <a:pt x="85122" y="71756"/>
                                <a:pt x="91440" y="77372"/>
                              </a:cubicBezTo>
                              <a:cubicBezTo>
                                <a:pt x="148375" y="127981"/>
                                <a:pt x="111233" y="112105"/>
                                <a:pt x="154745" y="126609"/>
                              </a:cubicBezTo>
                              <a:cubicBezTo>
                                <a:pt x="168813" y="140677"/>
                                <a:pt x="179154" y="159915"/>
                                <a:pt x="196948" y="168812"/>
                              </a:cubicBezTo>
                              <a:cubicBezTo>
                                <a:pt x="215705" y="178191"/>
                                <a:pt x="235770" y="185316"/>
                                <a:pt x="253219" y="196948"/>
                              </a:cubicBezTo>
                              <a:cubicBezTo>
                                <a:pt x="260253" y="201637"/>
                                <a:pt x="266550" y="207685"/>
                                <a:pt x="274320" y="211015"/>
                              </a:cubicBezTo>
                              <a:cubicBezTo>
                                <a:pt x="287675" y="216738"/>
                                <a:pt x="335138" y="223496"/>
                                <a:pt x="344659" y="225083"/>
                              </a:cubicBezTo>
                              <a:cubicBezTo>
                                <a:pt x="402090" y="244228"/>
                                <a:pt x="335680" y="224027"/>
                                <a:pt x="464234" y="239151"/>
                              </a:cubicBezTo>
                              <a:cubicBezTo>
                                <a:pt x="471598" y="240017"/>
                                <a:pt x="477943" y="245616"/>
                                <a:pt x="485336" y="246185"/>
                              </a:cubicBezTo>
                              <a:cubicBezTo>
                                <a:pt x="539154" y="250325"/>
                                <a:pt x="593188" y="250874"/>
                                <a:pt x="647114" y="253219"/>
                              </a:cubicBezTo>
                              <a:cubicBezTo>
                                <a:pt x="652721" y="254020"/>
                                <a:pt x="729675" y="264622"/>
                                <a:pt x="738554" y="267286"/>
                              </a:cubicBezTo>
                              <a:cubicBezTo>
                                <a:pt x="748597" y="270299"/>
                                <a:pt x="757052" y="277223"/>
                                <a:pt x="766690" y="281354"/>
                              </a:cubicBezTo>
                              <a:cubicBezTo>
                                <a:pt x="788729" y="290799"/>
                                <a:pt x="804699" y="291206"/>
                                <a:pt x="829994" y="295422"/>
                              </a:cubicBezTo>
                              <a:cubicBezTo>
                                <a:pt x="840939" y="306366"/>
                                <a:pt x="856531" y="324716"/>
                                <a:pt x="872197" y="330591"/>
                              </a:cubicBezTo>
                              <a:cubicBezTo>
                                <a:pt x="883391" y="334789"/>
                                <a:pt x="895643" y="335280"/>
                                <a:pt x="907366" y="337625"/>
                              </a:cubicBezTo>
                              <a:cubicBezTo>
                                <a:pt x="940845" y="359943"/>
                                <a:pt x="915311" y="346338"/>
                                <a:pt x="956603" y="358726"/>
                              </a:cubicBezTo>
                              <a:cubicBezTo>
                                <a:pt x="1026268" y="379626"/>
                                <a:pt x="970779" y="368123"/>
                                <a:pt x="1041010" y="379828"/>
                              </a:cubicBezTo>
                              <a:cubicBezTo>
                                <a:pt x="1048044" y="384517"/>
                                <a:pt x="1054386" y="390462"/>
                                <a:pt x="1062111" y="393895"/>
                              </a:cubicBezTo>
                              <a:cubicBezTo>
                                <a:pt x="1084131" y="403682"/>
                                <a:pt x="1109065" y="409151"/>
                                <a:pt x="1132450" y="414997"/>
                              </a:cubicBezTo>
                              <a:cubicBezTo>
                                <a:pt x="1139484" y="419686"/>
                                <a:pt x="1145636" y="426097"/>
                                <a:pt x="1153551" y="429065"/>
                              </a:cubicBezTo>
                              <a:cubicBezTo>
                                <a:pt x="1164745" y="433263"/>
                                <a:pt x="1177049" y="433506"/>
                                <a:pt x="1188720" y="436099"/>
                              </a:cubicBezTo>
                              <a:cubicBezTo>
                                <a:pt x="1198157" y="438196"/>
                                <a:pt x="1207596" y="440354"/>
                                <a:pt x="1216856" y="443132"/>
                              </a:cubicBezTo>
                              <a:cubicBezTo>
                                <a:pt x="1231059" y="447393"/>
                                <a:pt x="1244991" y="452511"/>
                                <a:pt x="1259059" y="457200"/>
                              </a:cubicBezTo>
                              <a:cubicBezTo>
                                <a:pt x="1266093" y="459545"/>
                                <a:pt x="1273276" y="461480"/>
                                <a:pt x="1280160" y="464234"/>
                              </a:cubicBezTo>
                              <a:cubicBezTo>
                                <a:pt x="1291883" y="468923"/>
                                <a:pt x="1303262" y="474589"/>
                                <a:pt x="1315330" y="478302"/>
                              </a:cubicBezTo>
                              <a:cubicBezTo>
                                <a:pt x="1333809" y="483988"/>
                                <a:pt x="1354307" y="483723"/>
                                <a:pt x="1371600" y="492369"/>
                              </a:cubicBezTo>
                              <a:cubicBezTo>
                                <a:pt x="1380979" y="497058"/>
                                <a:pt x="1389788" y="503121"/>
                                <a:pt x="1399736" y="506437"/>
                              </a:cubicBezTo>
                              <a:cubicBezTo>
                                <a:pt x="1434207" y="517928"/>
                                <a:pt x="1457699" y="520100"/>
                                <a:pt x="1491176" y="527539"/>
                              </a:cubicBezTo>
                              <a:cubicBezTo>
                                <a:pt x="1500613" y="529636"/>
                                <a:pt x="1509933" y="532228"/>
                                <a:pt x="1519311" y="534572"/>
                              </a:cubicBezTo>
                              <a:cubicBezTo>
                                <a:pt x="1564273" y="564547"/>
                                <a:pt x="1549559" y="550753"/>
                                <a:pt x="1568548" y="569742"/>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79B58D" id="Forma libre 4167" o:spid="_x0000_s1026" style="position:absolute;margin-left:327.8pt;margin-top:22.1pt;width:126.8pt;height:70.9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568548,569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" path="m,c14068,11723,28592,22919,42203,35169v9859,8873,18066,19504,28136,28136c76757,68806,85122,71756,91440,77372v56935,50609,19793,34733,63305,49237c168813,140677,179154,159915,196948,168812v18757,9379,38822,16504,56271,28136c260253,201637,266550,207685,274320,211015v13355,5723,60818,12481,70339,14068c402090,244228,335680,224027,464234,239151v7364,866,13709,6465,21102,7034c539154,250325,593188,250874,647114,253219v5607,801,82561,11403,91440,14067c748597,270299,757052,277223,766690,281354v22039,9445,38009,9852,63304,14068c840939,306366,856531,324716,872197,330591v11194,4198,23446,4689,35169,7034c940845,359943,915311,346338,956603,358726v69665,20900,14176,9397,84407,21102c1048044,384517,1054386,390462,1062111,393895v22020,9787,46954,15256,70339,21102c1139484,419686,1145636,426097,1153551,429065v11194,4198,23498,4441,35169,7034c1198157,438196,1207596,440354,1216856,443132v14203,4261,28135,9379,42203,14068c1266093,459545,1273276,461480,1280160,464234v11723,4689,23102,10355,35170,14068c1333809,483988,1354307,483723,1371600,492369v9379,4689,18188,10752,28136,14068c1434207,517928,1457699,520100,1491176,527539v9437,2097,18757,4689,28135,7033c1564273,564547,1549559,550753,1568548,569742e" filled="f" strokecolor="#41719c" strokeweight="1pt">
                <v:stroke joinstyle="miter"/>
                <v:path arrowok="t" o:connecttype="custom" o:connectlocs="0,0;43330,55602;72217,100084;93882,122324;158877,200167;202207,266889;259981,311372;281646,333611;353863,355853;476631,378094;498297,389215;664395,400335;758277,422575;787164,444816;852159,467057;895489,522659;931597,533780;982149,567140;1068810,600502;1090475,622742;1162692,656104;1184357,678345;1220465,689466;1249352,700585;1292682,722826;1314347,733947;1350456,756188;1408229,778428;1437116,800669;1530998,834031;1559884,845150;1610436,900753" o:connectangles="0,0,0,0,0,0,0,0,0,0,0,0,0,0,0,0,0,0,0,0,0,0,0,0,0,0,0,0,0,0,0,0"/>
              </v:shape>
            </w:pict>
          </mc:Fallback>
        </mc:AlternateContent>
      </w:r>
      <w:r>
        <w:rPr>
          <w:noProof/>
          <w:lang w:val="es-MX" w:eastAsia="es-MX"/>
        </w:rPr>
        <mc:AlternateContent>
          <mc:Choice Requires="wps">
            <w:drawing>
              <wp:anchor distT="0" distB="0" distL="114300" distR="114300" simplePos="0" relativeHeight="251559424" behindDoc="0" locked="0" layoutInCell="1" allowOverlap="1" wp14:anchorId="18022919" wp14:editId="25EF6054">
                <wp:simplePos x="0" y="0"/>
                <wp:positionH relativeFrom="column">
                  <wp:posOffset>4003675</wp:posOffset>
                </wp:positionH>
                <wp:positionV relativeFrom="paragraph">
                  <wp:posOffset>17780</wp:posOffset>
                </wp:positionV>
                <wp:extent cx="358775" cy="499110"/>
                <wp:effectExtent l="19050" t="19050" r="22225" b="15240"/>
                <wp:wrapNone/>
                <wp:docPr id="4138" name="Forma libre 4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E79C142" id="Forma libre 4138" o:spid="_x0000_s1026" style="position:absolute;margin-left:315.25pt;margin-top:1.4pt;width:28.25pt;height:39.3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61472" behindDoc="0" locked="0" layoutInCell="1" allowOverlap="1" wp14:anchorId="6B4F2B7D" wp14:editId="5744445C">
                <wp:simplePos x="0" y="0"/>
                <wp:positionH relativeFrom="column">
                  <wp:posOffset>1383030</wp:posOffset>
                </wp:positionH>
                <wp:positionV relativeFrom="paragraph">
                  <wp:posOffset>177800</wp:posOffset>
                </wp:positionV>
                <wp:extent cx="358775" cy="499110"/>
                <wp:effectExtent l="19050" t="19050" r="22225" b="15240"/>
                <wp:wrapNone/>
                <wp:docPr id="4149" name="Forma libre 4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A6D52B" id="Forma libre 4149" o:spid="_x0000_s1026" style="position:absolute;margin-left:108.9pt;margin-top:14pt;width:28.25pt;height:39.3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HvjBg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zW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58400" behindDoc="0" locked="0" layoutInCell="1" allowOverlap="1" wp14:anchorId="70FF5144" wp14:editId="0DDD815C">
                <wp:simplePos x="0" y="0"/>
                <wp:positionH relativeFrom="column">
                  <wp:posOffset>2124075</wp:posOffset>
                </wp:positionH>
                <wp:positionV relativeFrom="paragraph">
                  <wp:posOffset>16510</wp:posOffset>
                </wp:positionV>
                <wp:extent cx="358775" cy="499110"/>
                <wp:effectExtent l="19050" t="19050" r="22225" b="15240"/>
                <wp:wrapNone/>
                <wp:docPr id="4137" name="Forma libre 4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38D0469" id="Forma libre 4137" o:spid="_x0000_s1026" style="position:absolute;margin-left:167.25pt;margin-top:1.3pt;width:28.25pt;height:39.3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GVBg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xU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36896" behindDoc="0" locked="0" layoutInCell="1" allowOverlap="1" wp14:anchorId="05B87061" wp14:editId="0FBBF76F">
                <wp:simplePos x="0" y="0"/>
                <wp:positionH relativeFrom="column">
                  <wp:posOffset>1663700</wp:posOffset>
                </wp:positionH>
                <wp:positionV relativeFrom="paragraph">
                  <wp:posOffset>247015</wp:posOffset>
                </wp:positionV>
                <wp:extent cx="400685" cy="485140"/>
                <wp:effectExtent l="0" t="0" r="18415" b="10160"/>
                <wp:wrapNone/>
                <wp:docPr id="4168" name="Forma libre 4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685" cy="485140"/>
                        </a:xfrm>
                        <a:custGeom>
                          <a:avLst/>
                          <a:gdLst>
                            <a:gd name="connsiteX0" fmla="*/ 0 w 400929"/>
                            <a:gd name="connsiteY0" fmla="*/ 485335 h 485335"/>
                            <a:gd name="connsiteX1" fmla="*/ 28135 w 400929"/>
                            <a:gd name="connsiteY1" fmla="*/ 450166 h 485335"/>
                            <a:gd name="connsiteX2" fmla="*/ 42203 w 400929"/>
                            <a:gd name="connsiteY2" fmla="*/ 429064 h 485335"/>
                            <a:gd name="connsiteX3" fmla="*/ 84406 w 400929"/>
                            <a:gd name="connsiteY3" fmla="*/ 400929 h 485335"/>
                            <a:gd name="connsiteX4" fmla="*/ 112542 w 400929"/>
                            <a:gd name="connsiteY4" fmla="*/ 379827 h 485335"/>
                            <a:gd name="connsiteX5" fmla="*/ 140677 w 400929"/>
                            <a:gd name="connsiteY5" fmla="*/ 372793 h 485335"/>
                            <a:gd name="connsiteX6" fmla="*/ 175846 w 400929"/>
                            <a:gd name="connsiteY6" fmla="*/ 323556 h 485335"/>
                            <a:gd name="connsiteX7" fmla="*/ 189914 w 400929"/>
                            <a:gd name="connsiteY7" fmla="*/ 302455 h 485335"/>
                            <a:gd name="connsiteX8" fmla="*/ 239151 w 400929"/>
                            <a:gd name="connsiteY8" fmla="*/ 267286 h 485335"/>
                            <a:gd name="connsiteX9" fmla="*/ 253219 w 400929"/>
                            <a:gd name="connsiteY9" fmla="*/ 246184 h 485335"/>
                            <a:gd name="connsiteX10" fmla="*/ 274320 w 400929"/>
                            <a:gd name="connsiteY10" fmla="*/ 232116 h 485335"/>
                            <a:gd name="connsiteX11" fmla="*/ 281354 w 400929"/>
                            <a:gd name="connsiteY11" fmla="*/ 203981 h 485335"/>
                            <a:gd name="connsiteX12" fmla="*/ 295422 w 400929"/>
                            <a:gd name="connsiteY12" fmla="*/ 175846 h 485335"/>
                            <a:gd name="connsiteX13" fmla="*/ 302455 w 400929"/>
                            <a:gd name="connsiteY13" fmla="*/ 154744 h 485335"/>
                            <a:gd name="connsiteX14" fmla="*/ 323557 w 400929"/>
                            <a:gd name="connsiteY14" fmla="*/ 133643 h 485335"/>
                            <a:gd name="connsiteX15" fmla="*/ 351692 w 400929"/>
                            <a:gd name="connsiteY15" fmla="*/ 91440 h 485335"/>
                            <a:gd name="connsiteX16" fmla="*/ 386862 w 400929"/>
                            <a:gd name="connsiteY16" fmla="*/ 42203 h 485335"/>
                            <a:gd name="connsiteX17" fmla="*/ 400929 w 400929"/>
                            <a:gd name="connsiteY17" fmla="*/ 0 h 4853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00929" h="485335">
                              <a:moveTo>
                                <a:pt x="0" y="485335"/>
                              </a:moveTo>
                              <a:cubicBezTo>
                                <a:pt x="9378" y="473612"/>
                                <a:pt x="19127" y="462176"/>
                                <a:pt x="28135" y="450166"/>
                              </a:cubicBezTo>
                              <a:cubicBezTo>
                                <a:pt x="33207" y="443403"/>
                                <a:pt x="35841" y="434631"/>
                                <a:pt x="42203" y="429064"/>
                              </a:cubicBezTo>
                              <a:cubicBezTo>
                                <a:pt x="54927" y="417931"/>
                                <a:pt x="70880" y="411073"/>
                                <a:pt x="84406" y="400929"/>
                              </a:cubicBezTo>
                              <a:cubicBezTo>
                                <a:pt x="93785" y="393895"/>
                                <a:pt x="102056" y="385070"/>
                                <a:pt x="112542" y="379827"/>
                              </a:cubicBezTo>
                              <a:cubicBezTo>
                                <a:pt x="121188" y="375504"/>
                                <a:pt x="131299" y="375138"/>
                                <a:pt x="140677" y="372793"/>
                              </a:cubicBezTo>
                              <a:cubicBezTo>
                                <a:pt x="173831" y="323065"/>
                                <a:pt x="132224" y="384628"/>
                                <a:pt x="175846" y="323556"/>
                              </a:cubicBezTo>
                              <a:cubicBezTo>
                                <a:pt x="180759" y="316677"/>
                                <a:pt x="183936" y="308433"/>
                                <a:pt x="189914" y="302455"/>
                              </a:cubicBezTo>
                              <a:cubicBezTo>
                                <a:pt x="198645" y="293724"/>
                                <a:pt x="227164" y="275277"/>
                                <a:pt x="239151" y="267286"/>
                              </a:cubicBezTo>
                              <a:cubicBezTo>
                                <a:pt x="243840" y="260252"/>
                                <a:pt x="247241" y="252162"/>
                                <a:pt x="253219" y="246184"/>
                              </a:cubicBezTo>
                              <a:cubicBezTo>
                                <a:pt x="259196" y="240206"/>
                                <a:pt x="269631" y="239150"/>
                                <a:pt x="274320" y="232116"/>
                              </a:cubicBezTo>
                              <a:cubicBezTo>
                                <a:pt x="279682" y="224073"/>
                                <a:pt x="277960" y="213032"/>
                                <a:pt x="281354" y="203981"/>
                              </a:cubicBezTo>
                              <a:cubicBezTo>
                                <a:pt x="285036" y="194163"/>
                                <a:pt x="291292" y="185484"/>
                                <a:pt x="295422" y="175846"/>
                              </a:cubicBezTo>
                              <a:cubicBezTo>
                                <a:pt x="298343" y="169031"/>
                                <a:pt x="298342" y="160913"/>
                                <a:pt x="302455" y="154744"/>
                              </a:cubicBezTo>
                              <a:cubicBezTo>
                                <a:pt x="307973" y="146467"/>
                                <a:pt x="317450" y="141495"/>
                                <a:pt x="323557" y="133643"/>
                              </a:cubicBezTo>
                              <a:cubicBezTo>
                                <a:pt x="333937" y="120297"/>
                                <a:pt x="341548" y="104966"/>
                                <a:pt x="351692" y="91440"/>
                              </a:cubicBezTo>
                              <a:cubicBezTo>
                                <a:pt x="377866" y="56541"/>
                                <a:pt x="366291" y="73058"/>
                                <a:pt x="386862" y="42203"/>
                              </a:cubicBezTo>
                              <a:lnTo>
                                <a:pt x="400929" y="0"/>
                              </a:ln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3E3B8B" id="Forma libre 4168" o:spid="_x0000_s1026" style="position:absolute;margin-left:131pt;margin-top:19.45pt;width:31.55pt;height:38.2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0929,485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" path="m,485335c9378,473612,19127,462176,28135,450166v5072,-6763,7706,-15535,14068,-21102c54927,417931,70880,411073,84406,400929v9379,-7034,17650,-15859,28136,-21102c121188,375504,131299,375138,140677,372793v33154,-49728,-8453,11835,35169,-49237c180759,316677,183936,308433,189914,302455v8731,-8731,37250,-27178,49237,-35169c243840,260252,247241,252162,253219,246184v5977,-5978,16412,-7034,21101,-14068c279682,224073,277960,213032,281354,203981v3682,-9818,9938,-18497,14068,-28135c298343,169031,298342,160913,302455,154744v5518,-8277,14995,-13249,21102,-21101c333937,120297,341548,104966,351692,91440,377866,56541,366291,73058,386862,42203l400929,e" filled="f" strokecolor="#41719c" strokeweight="1pt">
                <v:stroke joinstyle="miter"/>
                <v:path arrowok="t" o:connecttype="custom" o:connectlocs="0,485140;28118,449985;42177,428892;84355,400768;112474,379674;140591,372643;175739,323426;189798,302333;239005,267179;253065,246085;274153,232023;281183,203899;295242,175775;302271,154682;323360,133589;351478,91403;386627,42186;400685,0" o:connectangles="0,0,0,0,0,0,0,0,0,0,0,0,0,0,0,0,0,0"/>
              </v:shape>
            </w:pict>
          </mc:Fallback>
        </mc:AlternateContent>
      </w:r>
    </w:p>
    <w:p w:rsidR="00537461" w:rsidRDefault="00AD4A83">
      <w:r>
        <w:rPr>
          <w:noProof/>
          <w:lang w:val="es-MX" w:eastAsia="es-MX"/>
        </w:rPr>
        <mc:AlternateContent>
          <mc:Choice Requires="wps">
            <w:drawing>
              <wp:anchor distT="0" distB="0" distL="114300" distR="114300" simplePos="0" relativeHeight="251563520" behindDoc="0" locked="0" layoutInCell="1" allowOverlap="1" wp14:anchorId="7C3DA02B" wp14:editId="63367EDD">
                <wp:simplePos x="0" y="0"/>
                <wp:positionH relativeFrom="column">
                  <wp:posOffset>3483610</wp:posOffset>
                </wp:positionH>
                <wp:positionV relativeFrom="paragraph">
                  <wp:posOffset>90170</wp:posOffset>
                </wp:positionV>
                <wp:extent cx="358775" cy="499110"/>
                <wp:effectExtent l="19050" t="19050" r="22225" b="15240"/>
                <wp:wrapNone/>
                <wp:docPr id="4154" name="Forma libre 4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19B2B89" id="Forma libre 4154" o:spid="_x0000_s1026" style="position:absolute;margin-left:274.3pt;margin-top:7.1pt;width:28.25pt;height:39.3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5n2Bg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714048" behindDoc="0" locked="0" layoutInCell="1" allowOverlap="1" wp14:anchorId="02E37FBE" wp14:editId="6CA852DE">
                <wp:simplePos x="0" y="0"/>
                <wp:positionH relativeFrom="page">
                  <wp:posOffset>6148705</wp:posOffset>
                </wp:positionH>
                <wp:positionV relativeFrom="paragraph">
                  <wp:posOffset>32385</wp:posOffset>
                </wp:positionV>
                <wp:extent cx="358775" cy="499110"/>
                <wp:effectExtent l="19050" t="19050" r="22225" b="15240"/>
                <wp:wrapNone/>
                <wp:docPr id="153" name="Forma libr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117C6A" id="Forma libre 153" o:spid="_x0000_s1026" style="position:absolute;margin-left:484.15pt;margin-top:2.55pt;width:28.25pt;height:39.3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15072" behindDoc="0" locked="0" layoutInCell="1" allowOverlap="1" wp14:anchorId="10800D5C" wp14:editId="1B8D2C76">
                <wp:simplePos x="0" y="0"/>
                <wp:positionH relativeFrom="column">
                  <wp:posOffset>809824</wp:posOffset>
                </wp:positionH>
                <wp:positionV relativeFrom="paragraph">
                  <wp:posOffset>137710</wp:posOffset>
                </wp:positionV>
                <wp:extent cx="358775" cy="499110"/>
                <wp:effectExtent l="19050" t="19050" r="22225" b="15240"/>
                <wp:wrapNone/>
                <wp:docPr id="154" name="Forma libre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6E2329" id="Forma libre 154" o:spid="_x0000_s1026" style="position:absolute;margin-left:63.75pt;margin-top:10.85pt;width:28.25pt;height:39.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pBg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60448" behindDoc="0" locked="0" layoutInCell="1" allowOverlap="1" wp14:anchorId="11EF5A86" wp14:editId="26708E3D">
                <wp:simplePos x="0" y="0"/>
                <wp:positionH relativeFrom="column">
                  <wp:posOffset>2950845</wp:posOffset>
                </wp:positionH>
                <wp:positionV relativeFrom="paragraph">
                  <wp:posOffset>27305</wp:posOffset>
                </wp:positionV>
                <wp:extent cx="358775" cy="499110"/>
                <wp:effectExtent l="19050" t="19050" r="22225" b="15240"/>
                <wp:wrapNone/>
                <wp:docPr id="4142" name="Forma libre 4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71C2D12" id="Forma libre 4142" o:spid="_x0000_s1026" style="position:absolute;margin-left:232.35pt;margin-top:2.15pt;width:28.25pt;height:39.3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65568" behindDoc="0" locked="0" layoutInCell="1" allowOverlap="1" wp14:anchorId="470D7F8B" wp14:editId="6BE2D8FA">
                <wp:simplePos x="0" y="0"/>
                <wp:positionH relativeFrom="column">
                  <wp:posOffset>2456180</wp:posOffset>
                </wp:positionH>
                <wp:positionV relativeFrom="paragraph">
                  <wp:posOffset>27305</wp:posOffset>
                </wp:positionV>
                <wp:extent cx="358775" cy="499110"/>
                <wp:effectExtent l="19050" t="19050" r="22225" b="15240"/>
                <wp:wrapNone/>
                <wp:docPr id="4157" name="Forma libre 4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9148100" id="Forma libre 4157" o:spid="_x0000_s1026" style="position:absolute;margin-left:193.4pt;margin-top:2.15pt;width:28.25pt;height:39.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62496" behindDoc="0" locked="0" layoutInCell="1" allowOverlap="1" wp14:anchorId="78AAD4B8" wp14:editId="4CAF983F">
                <wp:simplePos x="0" y="0"/>
                <wp:positionH relativeFrom="column">
                  <wp:posOffset>1896110</wp:posOffset>
                </wp:positionH>
                <wp:positionV relativeFrom="paragraph">
                  <wp:posOffset>27305</wp:posOffset>
                </wp:positionV>
                <wp:extent cx="358140" cy="498475"/>
                <wp:effectExtent l="19050" t="19050" r="22860" b="15875"/>
                <wp:wrapNone/>
                <wp:docPr id="4150" name="Forma libre 4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498475"/>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93E18C5" id="Forma libre 4150" o:spid="_x0000_s1026" style="position:absolute;margin-left:149.3pt;margin-top:2.15pt;width:28.2pt;height:39.2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425,485693;168536,466521;203648,453740;217693,428177;203648,255628;182581,249238;147470,255628;126402,262018;112357,281191;56179,281191;0,210893;21067,146986;28089,121423;49157,115032;84268,95860;126402,44735;140447,25562;147470,6391;168536,0;217693,6391;238760,63907;301961,134204;316006,153377;337072,166158;344095,185330;358140,242847;344095,262018;287916,281191;266849,287582;245782,306753;238760,338708;245782,466521;259827,485693;280894,498475" o:connectangles="0,0,0,0,0,0,0,0,0,0,0,0,0,0,0,0,0,0,0,0,0,0,0,0,0,0,0,0,0,0,0,0,0,0"/>
              </v:shape>
            </w:pict>
          </mc:Fallback>
        </mc:AlternateContent>
      </w:r>
    </w:p>
    <w:p w:rsidR="00537461" w:rsidRDefault="00AD4A83">
      <w:r>
        <w:rPr>
          <w:noProof/>
          <w:lang w:val="es-MX" w:eastAsia="es-MX"/>
        </w:rPr>
        <mc:AlternateContent>
          <mc:Choice Requires="wps">
            <w:drawing>
              <wp:anchor distT="0" distB="0" distL="114300" distR="114300" simplePos="0" relativeHeight="251716096" behindDoc="0" locked="0" layoutInCell="1" allowOverlap="1" wp14:anchorId="2AF3B1FA" wp14:editId="61FF88D4">
                <wp:simplePos x="0" y="0"/>
                <wp:positionH relativeFrom="column">
                  <wp:posOffset>1542870</wp:posOffset>
                </wp:positionH>
                <wp:positionV relativeFrom="paragraph">
                  <wp:posOffset>207437</wp:posOffset>
                </wp:positionV>
                <wp:extent cx="358775" cy="499110"/>
                <wp:effectExtent l="19050" t="19050" r="22225" b="15240"/>
                <wp:wrapNone/>
                <wp:docPr id="155" name="Forma libre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197FB56" id="Forma libre 155" o:spid="_x0000_s1026" style="position:absolute;margin-left:121.5pt;margin-top:16.35pt;width:28.25pt;height:39.3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INRBA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713024" behindDoc="0" locked="0" layoutInCell="1" allowOverlap="1" wp14:anchorId="23311205" wp14:editId="2C8D1DF6">
                <wp:simplePos x="0" y="0"/>
                <wp:positionH relativeFrom="page">
                  <wp:posOffset>5796346</wp:posOffset>
                </wp:positionH>
                <wp:positionV relativeFrom="paragraph">
                  <wp:posOffset>280358</wp:posOffset>
                </wp:positionV>
                <wp:extent cx="358775" cy="499110"/>
                <wp:effectExtent l="19050" t="19050" r="22225" b="15240"/>
                <wp:wrapNone/>
                <wp:docPr id="152" name="Forma libr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50C4490" id="Forma libre 152" o:spid="_x0000_s1026" style="position:absolute;margin-left:456.4pt;margin-top:22.1pt;width:28.25pt;height:39.3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12000" behindDoc="0" locked="0" layoutInCell="1" allowOverlap="1" wp14:anchorId="3CC33F88" wp14:editId="29692417">
                <wp:simplePos x="0" y="0"/>
                <wp:positionH relativeFrom="page">
                  <wp:posOffset>5080313</wp:posOffset>
                </wp:positionH>
                <wp:positionV relativeFrom="paragraph">
                  <wp:posOffset>294584</wp:posOffset>
                </wp:positionV>
                <wp:extent cx="358775" cy="499110"/>
                <wp:effectExtent l="19050" t="19050" r="22225" b="15240"/>
                <wp:wrapNone/>
                <wp:docPr id="151" name="Forma libre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9875AC2" id="Forma libre 151" o:spid="_x0000_s1026" style="position:absolute;margin-left:400pt;margin-top:23.2pt;width:28.25pt;height:39.3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VMEBg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09952" behindDoc="0" locked="0" layoutInCell="1" allowOverlap="1" wp14:anchorId="419A5E79" wp14:editId="5A2712CF">
                <wp:simplePos x="0" y="0"/>
                <wp:positionH relativeFrom="page">
                  <wp:posOffset>4708156</wp:posOffset>
                </wp:positionH>
                <wp:positionV relativeFrom="paragraph">
                  <wp:posOffset>130895</wp:posOffset>
                </wp:positionV>
                <wp:extent cx="358775" cy="499110"/>
                <wp:effectExtent l="19050" t="19050" r="22225" b="15240"/>
                <wp:wrapNone/>
                <wp:docPr id="149" name="Forma libr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78CA0BC" id="Forma libre 149" o:spid="_x0000_s1026" style="position:absolute;margin-left:370.7pt;margin-top:10.3pt;width:28.25pt;height:39.3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phBg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08928" behindDoc="0" locked="0" layoutInCell="1" allowOverlap="1" wp14:anchorId="28097AA6" wp14:editId="0EB2F7EB">
                <wp:simplePos x="0" y="0"/>
                <wp:positionH relativeFrom="page">
                  <wp:posOffset>913765</wp:posOffset>
                </wp:positionH>
                <wp:positionV relativeFrom="paragraph">
                  <wp:posOffset>57150</wp:posOffset>
                </wp:positionV>
                <wp:extent cx="358775" cy="499110"/>
                <wp:effectExtent l="19050" t="19050" r="22225" b="15240"/>
                <wp:wrapNone/>
                <wp:docPr id="148" name="Forma libr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61BB73" id="Forma libre 148" o:spid="_x0000_s1026" style="position:absolute;margin-left:71.95pt;margin-top:4.5pt;width:28.25pt;height:39.3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aaZBA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533824" behindDoc="0" locked="0" layoutInCell="1" allowOverlap="1" wp14:anchorId="02DD9C09" wp14:editId="0AB7B873">
                <wp:simplePos x="0" y="0"/>
                <wp:positionH relativeFrom="column">
                  <wp:posOffset>3180251</wp:posOffset>
                </wp:positionH>
                <wp:positionV relativeFrom="paragraph">
                  <wp:posOffset>200973</wp:posOffset>
                </wp:positionV>
                <wp:extent cx="863742" cy="914400"/>
                <wp:effectExtent l="0" t="0" r="12700" b="19050"/>
                <wp:wrapNone/>
                <wp:docPr id="4165" name="Forma libre 4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742" cy="914400"/>
                        </a:xfrm>
                        <a:custGeom>
                          <a:avLst/>
                          <a:gdLst>
                            <a:gd name="connsiteX0" fmla="*/ 0 w 907366"/>
                            <a:gd name="connsiteY0" fmla="*/ 0 h 675250"/>
                            <a:gd name="connsiteX1" fmla="*/ 35169 w 907366"/>
                            <a:gd name="connsiteY1" fmla="*/ 21102 h 675250"/>
                            <a:gd name="connsiteX2" fmla="*/ 63304 w 907366"/>
                            <a:gd name="connsiteY2" fmla="*/ 42204 h 675250"/>
                            <a:gd name="connsiteX3" fmla="*/ 91440 w 907366"/>
                            <a:gd name="connsiteY3" fmla="*/ 49237 h 675250"/>
                            <a:gd name="connsiteX4" fmla="*/ 189913 w 907366"/>
                            <a:gd name="connsiteY4" fmla="*/ 77373 h 675250"/>
                            <a:gd name="connsiteX5" fmla="*/ 239150 w 907366"/>
                            <a:gd name="connsiteY5" fmla="*/ 84407 h 675250"/>
                            <a:gd name="connsiteX6" fmla="*/ 267286 w 907366"/>
                            <a:gd name="connsiteY6" fmla="*/ 91440 h 675250"/>
                            <a:gd name="connsiteX7" fmla="*/ 316523 w 907366"/>
                            <a:gd name="connsiteY7" fmla="*/ 98474 h 675250"/>
                            <a:gd name="connsiteX8" fmla="*/ 337624 w 907366"/>
                            <a:gd name="connsiteY8" fmla="*/ 112542 h 675250"/>
                            <a:gd name="connsiteX9" fmla="*/ 358726 w 907366"/>
                            <a:gd name="connsiteY9" fmla="*/ 119576 h 675250"/>
                            <a:gd name="connsiteX10" fmla="*/ 492369 w 907366"/>
                            <a:gd name="connsiteY10" fmla="*/ 126610 h 675250"/>
                            <a:gd name="connsiteX11" fmla="*/ 541606 w 907366"/>
                            <a:gd name="connsiteY11" fmla="*/ 168813 h 675250"/>
                            <a:gd name="connsiteX12" fmla="*/ 604910 w 907366"/>
                            <a:gd name="connsiteY12" fmla="*/ 218050 h 675250"/>
                            <a:gd name="connsiteX13" fmla="*/ 633046 w 907366"/>
                            <a:gd name="connsiteY13" fmla="*/ 260253 h 675250"/>
                            <a:gd name="connsiteX14" fmla="*/ 654147 w 907366"/>
                            <a:gd name="connsiteY14" fmla="*/ 281354 h 675250"/>
                            <a:gd name="connsiteX15" fmla="*/ 682283 w 907366"/>
                            <a:gd name="connsiteY15" fmla="*/ 323557 h 675250"/>
                            <a:gd name="connsiteX16" fmla="*/ 710418 w 907366"/>
                            <a:gd name="connsiteY16" fmla="*/ 330591 h 675250"/>
                            <a:gd name="connsiteX17" fmla="*/ 731520 w 907366"/>
                            <a:gd name="connsiteY17" fmla="*/ 344659 h 675250"/>
                            <a:gd name="connsiteX18" fmla="*/ 752621 w 907366"/>
                            <a:gd name="connsiteY18" fmla="*/ 386862 h 675250"/>
                            <a:gd name="connsiteX19" fmla="*/ 773723 w 907366"/>
                            <a:gd name="connsiteY19" fmla="*/ 407964 h 675250"/>
                            <a:gd name="connsiteX20" fmla="*/ 794824 w 907366"/>
                            <a:gd name="connsiteY20" fmla="*/ 450167 h 675250"/>
                            <a:gd name="connsiteX21" fmla="*/ 815926 w 907366"/>
                            <a:gd name="connsiteY21" fmla="*/ 492370 h 675250"/>
                            <a:gd name="connsiteX22" fmla="*/ 829993 w 907366"/>
                            <a:gd name="connsiteY22" fmla="*/ 548640 h 675250"/>
                            <a:gd name="connsiteX23" fmla="*/ 837027 w 907366"/>
                            <a:gd name="connsiteY23" fmla="*/ 576776 h 675250"/>
                            <a:gd name="connsiteX24" fmla="*/ 851095 w 907366"/>
                            <a:gd name="connsiteY24" fmla="*/ 597877 h 675250"/>
                            <a:gd name="connsiteX25" fmla="*/ 872196 w 907366"/>
                            <a:gd name="connsiteY25" fmla="*/ 647114 h 675250"/>
                            <a:gd name="connsiteX26" fmla="*/ 907366 w 907366"/>
                            <a:gd name="connsiteY26" fmla="*/ 675250 h 675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907366" h="675250">
                              <a:moveTo>
                                <a:pt x="0" y="0"/>
                              </a:moveTo>
                              <a:cubicBezTo>
                                <a:pt x="11723" y="7034"/>
                                <a:pt x="23794" y="13518"/>
                                <a:pt x="35169" y="21102"/>
                              </a:cubicBezTo>
                              <a:cubicBezTo>
                                <a:pt x="44923" y="27605"/>
                                <a:pt x="52819" y="36961"/>
                                <a:pt x="63304" y="42204"/>
                              </a:cubicBezTo>
                              <a:cubicBezTo>
                                <a:pt x="71951" y="46527"/>
                                <a:pt x="82061" y="46893"/>
                                <a:pt x="91440" y="49237"/>
                              </a:cubicBezTo>
                              <a:cubicBezTo>
                                <a:pt x="133514" y="77288"/>
                                <a:pt x="106820" y="63524"/>
                                <a:pt x="189913" y="77373"/>
                              </a:cubicBezTo>
                              <a:cubicBezTo>
                                <a:pt x="206266" y="80099"/>
                                <a:pt x="222838" y="81441"/>
                                <a:pt x="239150" y="84407"/>
                              </a:cubicBezTo>
                              <a:cubicBezTo>
                                <a:pt x="248661" y="86136"/>
                                <a:pt x="257775" y="89711"/>
                                <a:pt x="267286" y="91440"/>
                              </a:cubicBezTo>
                              <a:cubicBezTo>
                                <a:pt x="283598" y="94406"/>
                                <a:pt x="300111" y="96129"/>
                                <a:pt x="316523" y="98474"/>
                              </a:cubicBezTo>
                              <a:cubicBezTo>
                                <a:pt x="323557" y="103163"/>
                                <a:pt x="330063" y="108761"/>
                                <a:pt x="337624" y="112542"/>
                              </a:cubicBezTo>
                              <a:cubicBezTo>
                                <a:pt x="344256" y="115858"/>
                                <a:pt x="351342" y="118905"/>
                                <a:pt x="358726" y="119576"/>
                              </a:cubicBezTo>
                              <a:cubicBezTo>
                                <a:pt x="403152" y="123615"/>
                                <a:pt x="447821" y="124265"/>
                                <a:pt x="492369" y="126610"/>
                              </a:cubicBezTo>
                              <a:cubicBezTo>
                                <a:pt x="567696" y="201937"/>
                                <a:pt x="451373" y="87603"/>
                                <a:pt x="541606" y="168813"/>
                              </a:cubicBezTo>
                              <a:cubicBezTo>
                                <a:pt x="597425" y="219050"/>
                                <a:pt x="561815" y="203684"/>
                                <a:pt x="604910" y="218050"/>
                              </a:cubicBezTo>
                              <a:cubicBezTo>
                                <a:pt x="672220" y="285357"/>
                                <a:pt x="592332" y="199181"/>
                                <a:pt x="633046" y="260253"/>
                              </a:cubicBezTo>
                              <a:cubicBezTo>
                                <a:pt x="638564" y="268530"/>
                                <a:pt x="648040" y="273502"/>
                                <a:pt x="654147" y="281354"/>
                              </a:cubicBezTo>
                              <a:cubicBezTo>
                                <a:pt x="664527" y="294700"/>
                                <a:pt x="665880" y="319456"/>
                                <a:pt x="682283" y="323557"/>
                              </a:cubicBezTo>
                              <a:lnTo>
                                <a:pt x="710418" y="330591"/>
                              </a:lnTo>
                              <a:cubicBezTo>
                                <a:pt x="717452" y="335280"/>
                                <a:pt x="725542" y="338681"/>
                                <a:pt x="731520" y="344659"/>
                              </a:cubicBezTo>
                              <a:cubicBezTo>
                                <a:pt x="764721" y="377860"/>
                                <a:pt x="729739" y="352539"/>
                                <a:pt x="752621" y="386862"/>
                              </a:cubicBezTo>
                              <a:cubicBezTo>
                                <a:pt x="758139" y="395139"/>
                                <a:pt x="766689" y="400930"/>
                                <a:pt x="773723" y="407964"/>
                              </a:cubicBezTo>
                              <a:cubicBezTo>
                                <a:pt x="791398" y="460994"/>
                                <a:pt x="767557" y="395634"/>
                                <a:pt x="794824" y="450167"/>
                              </a:cubicBezTo>
                              <a:cubicBezTo>
                                <a:pt x="823946" y="508410"/>
                                <a:pt x="775608" y="431893"/>
                                <a:pt x="815926" y="492370"/>
                              </a:cubicBezTo>
                              <a:cubicBezTo>
                                <a:pt x="830226" y="563869"/>
                                <a:pt x="815575" y="498176"/>
                                <a:pt x="829993" y="548640"/>
                              </a:cubicBezTo>
                              <a:cubicBezTo>
                                <a:pt x="832649" y="557935"/>
                                <a:pt x="833219" y="567890"/>
                                <a:pt x="837027" y="576776"/>
                              </a:cubicBezTo>
                              <a:cubicBezTo>
                                <a:pt x="840357" y="584546"/>
                                <a:pt x="846406" y="590843"/>
                                <a:pt x="851095" y="597877"/>
                              </a:cubicBezTo>
                              <a:cubicBezTo>
                                <a:pt x="855501" y="615502"/>
                                <a:pt x="856857" y="634332"/>
                                <a:pt x="872196" y="647114"/>
                              </a:cubicBezTo>
                              <a:cubicBezTo>
                                <a:pt x="914400" y="682284"/>
                                <a:pt x="890953" y="642425"/>
                                <a:pt x="907366" y="675250"/>
                              </a:cubicBezTo>
                            </a:path>
                          </a:pathLst>
                        </a:custGeom>
                        <a:no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8B6C78" id="Forma libre 4165" o:spid="_x0000_s1026" style="position:absolute;margin-left:250.4pt;margin-top:15.8pt;width:68pt;height:1in;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07366,6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" path="m,c11723,7034,23794,13518,35169,21102v9754,6503,17650,15859,28135,21102c71951,46527,82061,46893,91440,49237v42074,28051,15380,14287,98473,28136c206266,80099,222838,81441,239150,84407v9511,1729,18625,5304,28136,7033c283598,94406,300111,96129,316523,98474v7034,4689,13540,10287,21101,14068c344256,115858,351342,118905,358726,119576v44426,4039,89095,4689,133643,7034c567696,201937,451373,87603,541606,168813v55819,50237,20209,34871,63304,49237c672220,285357,592332,199181,633046,260253v5518,8277,14994,13249,21101,21101c664527,294700,665880,319456,682283,323557r28135,7034c717452,335280,725542,338681,731520,344659v33201,33201,-1781,7880,21101,42203c758139,395139,766689,400930,773723,407964v17675,53030,-6166,-12330,21101,42203c823946,508410,775608,431893,815926,492370v14300,71499,-351,5806,14067,56270c832649,557935,833219,567890,837027,576776v3330,7770,9379,14067,14068,21101c855501,615502,856857,634332,872196,647114v42204,35170,18757,-4689,35170,28136e" filled="f" strokecolor="#0070c0" strokeweight="1pt">
                <v:stroke joinstyle="miter"/>
                <v:path arrowok="t" o:connecttype="custom" o:connectlocs="0,0;33478,28576;60260,57151;87044,66675;180782,104776;227652,114301;254436,123825;301305,133350;321392,152400;341479,161926;468697,171451;515567,228601;575827,295276;602611,352426;622697,381000;649480,438150;676263,447675;696350,466725;716437,523875;736524,552451;756611,609600;776698,666750;790089,742949;796785,781050;810176,809624;830263,876299;863742,914400" o:connectangles="0,0,0,0,0,0,0,0,0,0,0,0,0,0,0,0,0,0,0,0,0,0,0,0,0,0,0"/>
              </v:shape>
            </w:pict>
          </mc:Fallback>
        </mc:AlternateContent>
      </w:r>
    </w:p>
    <w:p w:rsidR="001B1627" w:rsidRDefault="00AD4A83">
      <w:r>
        <w:rPr>
          <w:noProof/>
          <w:lang w:val="es-MX" w:eastAsia="es-MX"/>
        </w:rPr>
        <mc:AlternateContent>
          <mc:Choice Requires="wps">
            <w:drawing>
              <wp:anchor distT="0" distB="0" distL="114300" distR="114300" simplePos="0" relativeHeight="251707904" behindDoc="0" locked="0" layoutInCell="1" allowOverlap="1" wp14:anchorId="177F3ECF" wp14:editId="0799383C">
                <wp:simplePos x="0" y="0"/>
                <wp:positionH relativeFrom="page">
                  <wp:align>center</wp:align>
                </wp:positionH>
                <wp:positionV relativeFrom="paragraph">
                  <wp:posOffset>146685</wp:posOffset>
                </wp:positionV>
                <wp:extent cx="358775" cy="499110"/>
                <wp:effectExtent l="19050" t="19050" r="22225" b="15240"/>
                <wp:wrapNone/>
                <wp:docPr id="147" name="Forma libr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3A9488A" id="Forma libre 147" o:spid="_x0000_s1026" style="position:absolute;margin-left:0;margin-top:11.55pt;width:28.25pt;height:39.3pt;z-index:2517079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K1CA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554304" behindDoc="0" locked="0" layoutInCell="1" allowOverlap="1" wp14:anchorId="718544C6" wp14:editId="20AC4A8E">
                <wp:simplePos x="0" y="0"/>
                <wp:positionH relativeFrom="column">
                  <wp:posOffset>5250815</wp:posOffset>
                </wp:positionH>
                <wp:positionV relativeFrom="paragraph">
                  <wp:posOffset>65405</wp:posOffset>
                </wp:positionV>
                <wp:extent cx="358775" cy="499110"/>
                <wp:effectExtent l="19050" t="19050" r="22225" b="15240"/>
                <wp:wrapNone/>
                <wp:docPr id="4131" name="Forma libre 4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24F45A7" id="Forma libre 4131" o:spid="_x0000_s1026" style="position:absolute;margin-left:413.45pt;margin-top:5.15pt;width:28.25pt;height:39.3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724288" behindDoc="0" locked="0" layoutInCell="1" allowOverlap="1" wp14:anchorId="0CB4EF59" wp14:editId="144EE0EF">
                <wp:simplePos x="0" y="0"/>
                <wp:positionH relativeFrom="page">
                  <wp:posOffset>4479271</wp:posOffset>
                </wp:positionH>
                <wp:positionV relativeFrom="paragraph">
                  <wp:posOffset>185353</wp:posOffset>
                </wp:positionV>
                <wp:extent cx="358775" cy="499110"/>
                <wp:effectExtent l="19050" t="19050" r="22225" b="15240"/>
                <wp:wrapNone/>
                <wp:docPr id="164" name="Forma libr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B65FE6" id="Forma libre 164" o:spid="_x0000_s1026" style="position:absolute;margin-left:352.7pt;margin-top:14.6pt;width:28.25pt;height:39.3pt;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23264" behindDoc="0" locked="0" layoutInCell="1" allowOverlap="1" wp14:anchorId="3117DBC2" wp14:editId="7B567E62">
                <wp:simplePos x="0" y="0"/>
                <wp:positionH relativeFrom="page">
                  <wp:posOffset>5415867</wp:posOffset>
                </wp:positionH>
                <wp:positionV relativeFrom="paragraph">
                  <wp:posOffset>79384</wp:posOffset>
                </wp:positionV>
                <wp:extent cx="358775" cy="499110"/>
                <wp:effectExtent l="19050" t="19050" r="22225" b="15240"/>
                <wp:wrapNone/>
                <wp:docPr id="163" name="Forma libr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FE7684" id="Forma libre 163" o:spid="_x0000_s1026" style="position:absolute;margin-left:426.45pt;margin-top:6.25pt;width:28.25pt;height:39.3pt;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10976" behindDoc="0" locked="0" layoutInCell="1" allowOverlap="1" wp14:anchorId="403B7ECC" wp14:editId="457C2210">
                <wp:simplePos x="0" y="0"/>
                <wp:positionH relativeFrom="page">
                  <wp:posOffset>4066711</wp:posOffset>
                </wp:positionH>
                <wp:positionV relativeFrom="paragraph">
                  <wp:posOffset>271012</wp:posOffset>
                </wp:positionV>
                <wp:extent cx="358775" cy="499110"/>
                <wp:effectExtent l="19050" t="19050" r="22225" b="15240"/>
                <wp:wrapNone/>
                <wp:docPr id="150" name="Forma libre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66FAFFF" id="Forma libre 150" o:spid="_x0000_s1026" style="position:absolute;margin-left:320.2pt;margin-top:21.35pt;width:28.25pt;height:39.3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p>
    <w:p w:rsidR="001B1627" w:rsidRDefault="00AD4A83">
      <w:r>
        <w:rPr>
          <w:noProof/>
          <w:lang w:val="es-MX" w:eastAsia="es-MX"/>
        </w:rPr>
        <mc:AlternateContent>
          <mc:Choice Requires="wps">
            <w:drawing>
              <wp:anchor distT="0" distB="0" distL="114300" distR="114300" simplePos="0" relativeHeight="251725312" behindDoc="0" locked="0" layoutInCell="1" allowOverlap="1" wp14:anchorId="103CF4C4" wp14:editId="0D86B602">
                <wp:simplePos x="0" y="0"/>
                <wp:positionH relativeFrom="page">
                  <wp:posOffset>3721850</wp:posOffset>
                </wp:positionH>
                <wp:positionV relativeFrom="paragraph">
                  <wp:posOffset>190415</wp:posOffset>
                </wp:positionV>
                <wp:extent cx="358775" cy="499110"/>
                <wp:effectExtent l="19050" t="19050" r="22225" b="15240"/>
                <wp:wrapNone/>
                <wp:docPr id="165" name="Forma libr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AA6360D" id="Forma libre 165" o:spid="_x0000_s1026" style="position:absolute;margin-left:293.05pt;margin-top:15pt;width:28.25pt;height:39.3pt;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lnZBQoAALg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w10:wrap anchorx="page"/>
              </v:shape>
            </w:pict>
          </mc:Fallback>
        </mc:AlternateContent>
      </w:r>
      <w:r>
        <w:rPr>
          <w:noProof/>
          <w:lang w:val="es-MX" w:eastAsia="es-MX"/>
        </w:rPr>
        <mc:AlternateContent>
          <mc:Choice Requires="wps">
            <w:drawing>
              <wp:anchor distT="0" distB="0" distL="114300" distR="114300" simplePos="0" relativeHeight="251706880" behindDoc="0" locked="0" layoutInCell="1" allowOverlap="1" wp14:anchorId="425DA850" wp14:editId="1E0ECDD2">
                <wp:simplePos x="0" y="0"/>
                <wp:positionH relativeFrom="column">
                  <wp:posOffset>2174041</wp:posOffset>
                </wp:positionH>
                <wp:positionV relativeFrom="paragraph">
                  <wp:posOffset>52734</wp:posOffset>
                </wp:positionV>
                <wp:extent cx="358775" cy="499110"/>
                <wp:effectExtent l="19050" t="19050" r="22225" b="15240"/>
                <wp:wrapNone/>
                <wp:docPr id="146" name="Forma libre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F96776" id="Forma libre 146" o:spid="_x0000_s1026" style="position:absolute;margin-left:171.2pt;margin-top:4.15pt;width:28.25pt;height:39.3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p>
    <w:p w:rsidR="00537461" w:rsidRDefault="00537461"/>
    <w:p w:rsidR="00537461" w:rsidRDefault="002530BD">
      <w:r>
        <w:rPr>
          <w:noProof/>
          <w:lang w:val="es-MX" w:eastAsia="es-MX"/>
        </w:rPr>
        <mc:AlternateContent>
          <mc:Choice Requires="wps">
            <w:drawing>
              <wp:anchor distT="0" distB="0" distL="114300" distR="114300" simplePos="0" relativeHeight="251543040" behindDoc="0" locked="0" layoutInCell="1" allowOverlap="1" wp14:anchorId="675884C7" wp14:editId="49EAB4D0">
                <wp:simplePos x="0" y="0"/>
                <wp:positionH relativeFrom="column">
                  <wp:posOffset>-602718</wp:posOffset>
                </wp:positionH>
                <wp:positionV relativeFrom="paragraph">
                  <wp:posOffset>394660</wp:posOffset>
                </wp:positionV>
                <wp:extent cx="2386330" cy="1664970"/>
                <wp:effectExtent l="95250" t="95250" r="985520" b="449580"/>
                <wp:wrapNone/>
                <wp:docPr id="32" name="Llamada con línea 1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6330" cy="1664970"/>
                        </a:xfrm>
                        <a:prstGeom prst="borderCallout1">
                          <a:avLst>
                            <a:gd name="adj1" fmla="val 99008"/>
                            <a:gd name="adj2" fmla="val 98815"/>
                            <a:gd name="adj3" fmla="val 124028"/>
                            <a:gd name="adj4" fmla="val 138719"/>
                          </a:avLst>
                        </a:prstGeom>
                        <a:solidFill>
                          <a:schemeClr val="accent2">
                            <a:lumMod val="20000"/>
                            <a:lumOff val="80000"/>
                          </a:schemeClr>
                        </a:solidFill>
                        <a:ln w="28575" algn="ctr">
                          <a:solidFill>
                            <a:srgbClr val="FF0000"/>
                          </a:solidFill>
                          <a:miter lim="800000"/>
                          <a:headEnd/>
                          <a:tailEnd type="triangle" w="med" len="med"/>
                        </a:ln>
                        <a:effectLst>
                          <a:prstShdw prst="shdw13" dist="53882" dir="13500000">
                            <a:srgbClr val="808080">
                              <a:alpha val="50000"/>
                            </a:srgbClr>
                          </a:prstShdw>
                        </a:effectLst>
                        <a:extLst/>
                      </wps:spPr>
                      <wps:txbx>
                        <w:txbxContent>
                          <w:p w:rsidR="00AA5776" w:rsidRPr="001B1336" w:rsidRDefault="00AA5776" w:rsidP="00B15DE0">
                            <w:pPr>
                              <w:rPr>
                                <w:rFonts w:ascii="Arial Narrow" w:hAnsi="Arial Narrow"/>
                                <w:color w:val="3494BA" w:themeColor="accent1"/>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Con </w:t>
                            </w:r>
                            <w:r w:rsidRPr="00253682">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el creci</w:t>
                            </w:r>
                            <w:r w:rsidRPr="002530BD">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miento poblacional, </w:t>
                            </w:r>
                            <w:r>
                              <w:rPr>
                                <w:rFonts w:ascii="Arial Narrow" w:hAnsi="Arial Narrow"/>
                                <w:sz w:val="28"/>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y el aumento de las necesidades humanas, </w:t>
                            </w:r>
                            <w:r w:rsidRPr="002530BD">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los recursos naturales se </w:t>
                            </w:r>
                            <w:r w:rsidRPr="002530BD">
                              <w:rPr>
                                <w:rFonts w:ascii="Arial Narrow" w:hAnsi="Arial Narrow"/>
                                <w:sz w:val="28"/>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disminuyen o se </w:t>
                            </w:r>
                            <w:r w:rsidRPr="002530BD">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agotan, se</w:t>
                            </w:r>
                            <w:r w:rsidRPr="00253682">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degradan y urge entonces la planificación</w:t>
                            </w:r>
                            <w:r w:rsidRPr="001B1336">
                              <w:rPr>
                                <w:rFonts w:ascii="Arial Narrow" w:hAnsi="Arial Narrow"/>
                                <w:color w:val="3494BA" w:themeColor="accent1"/>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75884C7" id="Llamada con línea 1 2" o:spid="_x0000_s1035" type="#_x0000_t47" style="position:absolute;margin-left:-47.45pt;margin-top:31.1pt;width:187.9pt;height:131.1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" adj="29963,26790,21344,21386" fillcolor="#ddf0f2 [661]" strokecolor="red" strokeweight="2.25pt">
                <v:stroke startarrow="block"/>
                <v:shadow on="t" type="double" opacity=".5" color2="shadow add(102)" offset="-3pt,-3pt" offset2="-6pt,-6pt"/>
                <v:textbox>
                  <w:txbxContent>
                    <w:p w:rsidR="00AA5776" w:rsidRPr="001B1336" w:rsidRDefault="00AA5776" w:rsidP="00B15DE0">
                      <w:pPr>
                        <w:rPr>
                          <w:rFonts w:ascii="Arial Narrow" w:hAnsi="Arial Narrow"/>
                          <w:color w:val="3494BA" w:themeColor="accent1"/>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Con </w:t>
                      </w:r>
                      <w:r w:rsidRPr="00253682">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el creci</w:t>
                      </w:r>
                      <w:r w:rsidRPr="002530BD">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miento poblacional, </w:t>
                      </w:r>
                      <w:r>
                        <w:rPr>
                          <w:rFonts w:ascii="Arial Narrow" w:hAnsi="Arial Narrow"/>
                          <w:sz w:val="28"/>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y el aumento de las necesidades humanas, </w:t>
                      </w:r>
                      <w:r w:rsidRPr="002530BD">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los recursos naturales se </w:t>
                      </w:r>
                      <w:r w:rsidRPr="002530BD">
                        <w:rPr>
                          <w:rFonts w:ascii="Arial Narrow" w:hAnsi="Arial Narrow"/>
                          <w:sz w:val="28"/>
                          <w:lang w:val="es-C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disminuyen o se </w:t>
                      </w:r>
                      <w:r w:rsidRPr="002530BD">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agotan, se</w:t>
                      </w:r>
                      <w:r w:rsidRPr="00253682">
                        <w:rPr>
                          <w:rFonts w:ascii="Arial Narrow" w:hAnsi="Arial Narrow"/>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degradan y urge entonces la planificación</w:t>
                      </w:r>
                      <w:r w:rsidRPr="001B1336">
                        <w:rPr>
                          <w:rFonts w:ascii="Arial Narrow" w:hAnsi="Arial Narrow"/>
                          <w:color w:val="3494BA" w:themeColor="accent1"/>
                          <w:sz w:val="28"/>
                          <w:lang w:val="es-419"/>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v:textbox>
                <o:callout v:ext="edit" minusx="t" minusy="t"/>
              </v:shape>
            </w:pict>
          </mc:Fallback>
        </mc:AlternateContent>
      </w:r>
    </w:p>
    <w:p w:rsidR="00537461" w:rsidRDefault="00537461"/>
    <w:p w:rsidR="00AD4A83" w:rsidRDefault="00AD4A83"/>
    <w:p w:rsidR="00AD4A83" w:rsidRDefault="00AD4A83"/>
    <w:p w:rsidR="00537461" w:rsidRDefault="00617FCC">
      <w:r>
        <w:rPr>
          <w:noProof/>
          <w:lang w:val="es-MX" w:eastAsia="es-MX"/>
        </w:rPr>
        <mc:AlternateContent>
          <mc:Choice Requires="wps">
            <w:drawing>
              <wp:anchor distT="0" distB="0" distL="114300" distR="114300" simplePos="0" relativeHeight="251566592" behindDoc="0" locked="0" layoutInCell="1" allowOverlap="1" wp14:anchorId="485DD29D" wp14:editId="5265AA46">
                <wp:simplePos x="0" y="0"/>
                <wp:positionH relativeFrom="column">
                  <wp:posOffset>3974465</wp:posOffset>
                </wp:positionH>
                <wp:positionV relativeFrom="paragraph">
                  <wp:posOffset>167640</wp:posOffset>
                </wp:positionV>
                <wp:extent cx="358775" cy="499110"/>
                <wp:effectExtent l="19050" t="19050" r="22225" b="15240"/>
                <wp:wrapNone/>
                <wp:docPr id="4159" name="Forma libre 4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883F6AE" id="Forma libre 4159" o:spid="_x0000_s1026" style="position:absolute;margin-left:312.95pt;margin-top:13.2pt;width:28.25pt;height:39.3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RUYCQ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zV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67616" behindDoc="0" locked="0" layoutInCell="1" allowOverlap="1" wp14:anchorId="21422615" wp14:editId="01BBC7A1">
                <wp:simplePos x="0" y="0"/>
                <wp:positionH relativeFrom="column">
                  <wp:posOffset>4695825</wp:posOffset>
                </wp:positionH>
                <wp:positionV relativeFrom="paragraph">
                  <wp:posOffset>169545</wp:posOffset>
                </wp:positionV>
                <wp:extent cx="358775" cy="499110"/>
                <wp:effectExtent l="19050" t="19050" r="22225" b="15240"/>
                <wp:wrapNone/>
                <wp:docPr id="4160" name="Forma libre 4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BE84C3" id="Forma libre 4160" o:spid="_x0000_s1026" style="position:absolute;margin-left:369.75pt;margin-top:13.35pt;width:28.25pt;height:39.3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42016" behindDoc="0" locked="0" layoutInCell="1" allowOverlap="1" wp14:anchorId="31F5E6D5" wp14:editId="41A53B2B">
                <wp:simplePos x="0" y="0"/>
                <wp:positionH relativeFrom="column">
                  <wp:posOffset>-70485</wp:posOffset>
                </wp:positionH>
                <wp:positionV relativeFrom="paragraph">
                  <wp:posOffset>74295</wp:posOffset>
                </wp:positionV>
                <wp:extent cx="5619750" cy="3422650"/>
                <wp:effectExtent l="76200" t="38100" r="76200" b="120650"/>
                <wp:wrapNone/>
                <wp:docPr id="4174" name="Forma libre 4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0" cy="3422650"/>
                        </a:xfrm>
                        <a:custGeom>
                          <a:avLst/>
                          <a:gdLst>
                            <a:gd name="connsiteX0" fmla="*/ 225083 w 5620043"/>
                            <a:gd name="connsiteY0" fmla="*/ 2874147 h 3422787"/>
                            <a:gd name="connsiteX1" fmla="*/ 218049 w 5620043"/>
                            <a:gd name="connsiteY1" fmla="*/ 2810842 h 3422787"/>
                            <a:gd name="connsiteX2" fmla="*/ 203981 w 5620043"/>
                            <a:gd name="connsiteY2" fmla="*/ 2789741 h 3422787"/>
                            <a:gd name="connsiteX3" fmla="*/ 196948 w 5620043"/>
                            <a:gd name="connsiteY3" fmla="*/ 2768639 h 3422787"/>
                            <a:gd name="connsiteX4" fmla="*/ 182880 w 5620043"/>
                            <a:gd name="connsiteY4" fmla="*/ 2747538 h 3422787"/>
                            <a:gd name="connsiteX5" fmla="*/ 147711 w 5620043"/>
                            <a:gd name="connsiteY5" fmla="*/ 2684233 h 3422787"/>
                            <a:gd name="connsiteX6" fmla="*/ 126609 w 5620043"/>
                            <a:gd name="connsiteY6" fmla="*/ 2620928 h 3422787"/>
                            <a:gd name="connsiteX7" fmla="*/ 105508 w 5620043"/>
                            <a:gd name="connsiteY7" fmla="*/ 2578725 h 3422787"/>
                            <a:gd name="connsiteX8" fmla="*/ 84406 w 5620043"/>
                            <a:gd name="connsiteY8" fmla="*/ 2571692 h 3422787"/>
                            <a:gd name="connsiteX9" fmla="*/ 70338 w 5620043"/>
                            <a:gd name="connsiteY9" fmla="*/ 2529488 h 3422787"/>
                            <a:gd name="connsiteX10" fmla="*/ 35169 w 5620043"/>
                            <a:gd name="connsiteY10" fmla="*/ 2466184 h 3422787"/>
                            <a:gd name="connsiteX11" fmla="*/ 7034 w 5620043"/>
                            <a:gd name="connsiteY11" fmla="*/ 2409913 h 3422787"/>
                            <a:gd name="connsiteX12" fmla="*/ 0 w 5620043"/>
                            <a:gd name="connsiteY12" fmla="*/ 2374744 h 3422787"/>
                            <a:gd name="connsiteX13" fmla="*/ 14068 w 5620043"/>
                            <a:gd name="connsiteY13" fmla="*/ 2283304 h 3422787"/>
                            <a:gd name="connsiteX14" fmla="*/ 28135 w 5620043"/>
                            <a:gd name="connsiteY14" fmla="*/ 2227033 h 3422787"/>
                            <a:gd name="connsiteX15" fmla="*/ 49237 w 5620043"/>
                            <a:gd name="connsiteY15" fmla="*/ 2205932 h 3422787"/>
                            <a:gd name="connsiteX16" fmla="*/ 70338 w 5620043"/>
                            <a:gd name="connsiteY16" fmla="*/ 2198898 h 3422787"/>
                            <a:gd name="connsiteX17" fmla="*/ 168812 w 5620043"/>
                            <a:gd name="connsiteY17" fmla="*/ 2205932 h 3422787"/>
                            <a:gd name="connsiteX18" fmla="*/ 203981 w 5620043"/>
                            <a:gd name="connsiteY18" fmla="*/ 2212965 h 3422787"/>
                            <a:gd name="connsiteX19" fmla="*/ 457200 w 5620043"/>
                            <a:gd name="connsiteY19" fmla="*/ 2205932 h 3422787"/>
                            <a:gd name="connsiteX20" fmla="*/ 506437 w 5620043"/>
                            <a:gd name="connsiteY20" fmla="*/ 2198898 h 3422787"/>
                            <a:gd name="connsiteX21" fmla="*/ 534572 w 5620043"/>
                            <a:gd name="connsiteY21" fmla="*/ 2191864 h 3422787"/>
                            <a:gd name="connsiteX22" fmla="*/ 548640 w 5620043"/>
                            <a:gd name="connsiteY22" fmla="*/ 2170762 h 3422787"/>
                            <a:gd name="connsiteX23" fmla="*/ 590843 w 5620043"/>
                            <a:gd name="connsiteY23" fmla="*/ 2163728 h 3422787"/>
                            <a:gd name="connsiteX24" fmla="*/ 647114 w 5620043"/>
                            <a:gd name="connsiteY24" fmla="*/ 2156695 h 3422787"/>
                            <a:gd name="connsiteX25" fmla="*/ 675249 w 5620043"/>
                            <a:gd name="connsiteY25" fmla="*/ 2149661 h 3422787"/>
                            <a:gd name="connsiteX26" fmla="*/ 696351 w 5620043"/>
                            <a:gd name="connsiteY26" fmla="*/ 2142627 h 3422787"/>
                            <a:gd name="connsiteX27" fmla="*/ 752621 w 5620043"/>
                            <a:gd name="connsiteY27" fmla="*/ 2128559 h 3422787"/>
                            <a:gd name="connsiteX28" fmla="*/ 780757 w 5620043"/>
                            <a:gd name="connsiteY28" fmla="*/ 2114492 h 3422787"/>
                            <a:gd name="connsiteX29" fmla="*/ 851095 w 5620043"/>
                            <a:gd name="connsiteY29" fmla="*/ 2100424 h 3422787"/>
                            <a:gd name="connsiteX30" fmla="*/ 921434 w 5620043"/>
                            <a:gd name="connsiteY30" fmla="*/ 2086356 h 3422787"/>
                            <a:gd name="connsiteX31" fmla="*/ 949569 w 5620043"/>
                            <a:gd name="connsiteY31" fmla="*/ 2079322 h 3422787"/>
                            <a:gd name="connsiteX32" fmla="*/ 991772 w 5620043"/>
                            <a:gd name="connsiteY32" fmla="*/ 2058221 h 3422787"/>
                            <a:gd name="connsiteX33" fmla="*/ 1012874 w 5620043"/>
                            <a:gd name="connsiteY33" fmla="*/ 2044153 h 3422787"/>
                            <a:gd name="connsiteX34" fmla="*/ 1097280 w 5620043"/>
                            <a:gd name="connsiteY34" fmla="*/ 2030085 h 3422787"/>
                            <a:gd name="connsiteX35" fmla="*/ 1139483 w 5620043"/>
                            <a:gd name="connsiteY35" fmla="*/ 2016018 h 3422787"/>
                            <a:gd name="connsiteX36" fmla="*/ 1174652 w 5620043"/>
                            <a:gd name="connsiteY36" fmla="*/ 1973815 h 3422787"/>
                            <a:gd name="connsiteX37" fmla="*/ 1209821 w 5620043"/>
                            <a:gd name="connsiteY37" fmla="*/ 1931612 h 3422787"/>
                            <a:gd name="connsiteX38" fmla="*/ 1223889 w 5620043"/>
                            <a:gd name="connsiteY38" fmla="*/ 1875341 h 3422787"/>
                            <a:gd name="connsiteX39" fmla="*/ 1237957 w 5620043"/>
                            <a:gd name="connsiteY39" fmla="*/ 1854239 h 3422787"/>
                            <a:gd name="connsiteX40" fmla="*/ 1244991 w 5620043"/>
                            <a:gd name="connsiteY40" fmla="*/ 1833138 h 3422787"/>
                            <a:gd name="connsiteX41" fmla="*/ 1308295 w 5620043"/>
                            <a:gd name="connsiteY41" fmla="*/ 1776867 h 3422787"/>
                            <a:gd name="connsiteX42" fmla="*/ 1336431 w 5620043"/>
                            <a:gd name="connsiteY42" fmla="*/ 1769833 h 3422787"/>
                            <a:gd name="connsiteX43" fmla="*/ 1357532 w 5620043"/>
                            <a:gd name="connsiteY43" fmla="*/ 1762799 h 3422787"/>
                            <a:gd name="connsiteX44" fmla="*/ 1688123 w 5620043"/>
                            <a:gd name="connsiteY44" fmla="*/ 1741698 h 3422787"/>
                            <a:gd name="connsiteX45" fmla="*/ 1821766 w 5620043"/>
                            <a:gd name="connsiteY45" fmla="*/ 1713562 h 3422787"/>
                            <a:gd name="connsiteX46" fmla="*/ 1863969 w 5620043"/>
                            <a:gd name="connsiteY46" fmla="*/ 1699495 h 3422787"/>
                            <a:gd name="connsiteX47" fmla="*/ 1913206 w 5620043"/>
                            <a:gd name="connsiteY47" fmla="*/ 1685427 h 3422787"/>
                            <a:gd name="connsiteX48" fmla="*/ 1934308 w 5620043"/>
                            <a:gd name="connsiteY48" fmla="*/ 1671359 h 3422787"/>
                            <a:gd name="connsiteX49" fmla="*/ 1976511 w 5620043"/>
                            <a:gd name="connsiteY49" fmla="*/ 1664325 h 3422787"/>
                            <a:gd name="connsiteX50" fmla="*/ 2011680 w 5620043"/>
                            <a:gd name="connsiteY50" fmla="*/ 1657292 h 3422787"/>
                            <a:gd name="connsiteX51" fmla="*/ 2032781 w 5620043"/>
                            <a:gd name="connsiteY51" fmla="*/ 1629156 h 3422787"/>
                            <a:gd name="connsiteX52" fmla="*/ 2053883 w 5620043"/>
                            <a:gd name="connsiteY52" fmla="*/ 1622122 h 3422787"/>
                            <a:gd name="connsiteX53" fmla="*/ 2103120 w 5620043"/>
                            <a:gd name="connsiteY53" fmla="*/ 1601021 h 3422787"/>
                            <a:gd name="connsiteX54" fmla="*/ 2145323 w 5620043"/>
                            <a:gd name="connsiteY54" fmla="*/ 1572885 h 3422787"/>
                            <a:gd name="connsiteX55" fmla="*/ 2180492 w 5620043"/>
                            <a:gd name="connsiteY55" fmla="*/ 1530682 h 3422787"/>
                            <a:gd name="connsiteX56" fmla="*/ 2208628 w 5620043"/>
                            <a:gd name="connsiteY56" fmla="*/ 1509581 h 3422787"/>
                            <a:gd name="connsiteX57" fmla="*/ 2250831 w 5620043"/>
                            <a:gd name="connsiteY57" fmla="*/ 1481445 h 3422787"/>
                            <a:gd name="connsiteX58" fmla="*/ 2257865 w 5620043"/>
                            <a:gd name="connsiteY58" fmla="*/ 1460344 h 3422787"/>
                            <a:gd name="connsiteX59" fmla="*/ 2307101 w 5620043"/>
                            <a:gd name="connsiteY59" fmla="*/ 1418141 h 3422787"/>
                            <a:gd name="connsiteX60" fmla="*/ 2349305 w 5620043"/>
                            <a:gd name="connsiteY60" fmla="*/ 1375938 h 3422787"/>
                            <a:gd name="connsiteX61" fmla="*/ 2377440 w 5620043"/>
                            <a:gd name="connsiteY61" fmla="*/ 1333735 h 3422787"/>
                            <a:gd name="connsiteX62" fmla="*/ 2391508 w 5620043"/>
                            <a:gd name="connsiteY62" fmla="*/ 1263396 h 3422787"/>
                            <a:gd name="connsiteX63" fmla="*/ 2398541 w 5620043"/>
                            <a:gd name="connsiteY63" fmla="*/ 1235261 h 3422787"/>
                            <a:gd name="connsiteX64" fmla="*/ 2405575 w 5620043"/>
                            <a:gd name="connsiteY64" fmla="*/ 1193058 h 3422787"/>
                            <a:gd name="connsiteX65" fmla="*/ 2419643 w 5620043"/>
                            <a:gd name="connsiteY65" fmla="*/ 1164922 h 3422787"/>
                            <a:gd name="connsiteX66" fmla="*/ 2426677 w 5620043"/>
                            <a:gd name="connsiteY66" fmla="*/ 1136787 h 3422787"/>
                            <a:gd name="connsiteX67" fmla="*/ 2440745 w 5620043"/>
                            <a:gd name="connsiteY67" fmla="*/ 1094584 h 3422787"/>
                            <a:gd name="connsiteX68" fmla="*/ 2461846 w 5620043"/>
                            <a:gd name="connsiteY68" fmla="*/ 1017212 h 3422787"/>
                            <a:gd name="connsiteX69" fmla="*/ 2468880 w 5620043"/>
                            <a:gd name="connsiteY69" fmla="*/ 996110 h 3422787"/>
                            <a:gd name="connsiteX70" fmla="*/ 2482948 w 5620043"/>
                            <a:gd name="connsiteY70" fmla="*/ 975008 h 3422787"/>
                            <a:gd name="connsiteX71" fmla="*/ 2511083 w 5620043"/>
                            <a:gd name="connsiteY71" fmla="*/ 925772 h 3422787"/>
                            <a:gd name="connsiteX72" fmla="*/ 2518117 w 5620043"/>
                            <a:gd name="connsiteY72" fmla="*/ 904670 h 3422787"/>
                            <a:gd name="connsiteX73" fmla="*/ 2532185 w 5620043"/>
                            <a:gd name="connsiteY73" fmla="*/ 876535 h 3422787"/>
                            <a:gd name="connsiteX74" fmla="*/ 2560320 w 5620043"/>
                            <a:gd name="connsiteY74" fmla="*/ 827298 h 3422787"/>
                            <a:gd name="connsiteX75" fmla="*/ 2574388 w 5620043"/>
                            <a:gd name="connsiteY75" fmla="*/ 785095 h 3422787"/>
                            <a:gd name="connsiteX76" fmla="*/ 2588455 w 5620043"/>
                            <a:gd name="connsiteY76" fmla="*/ 763993 h 3422787"/>
                            <a:gd name="connsiteX77" fmla="*/ 2602523 w 5620043"/>
                            <a:gd name="connsiteY77" fmla="*/ 721790 h 3422787"/>
                            <a:gd name="connsiteX78" fmla="*/ 2616591 w 5620043"/>
                            <a:gd name="connsiteY78" fmla="*/ 700688 h 3422787"/>
                            <a:gd name="connsiteX79" fmla="*/ 2623625 w 5620043"/>
                            <a:gd name="connsiteY79" fmla="*/ 679587 h 3422787"/>
                            <a:gd name="connsiteX80" fmla="*/ 2658794 w 5620043"/>
                            <a:gd name="connsiteY80" fmla="*/ 630350 h 3422787"/>
                            <a:gd name="connsiteX81" fmla="*/ 2708031 w 5620043"/>
                            <a:gd name="connsiteY81" fmla="*/ 574079 h 3422787"/>
                            <a:gd name="connsiteX82" fmla="*/ 2722098 w 5620043"/>
                            <a:gd name="connsiteY82" fmla="*/ 545944 h 3422787"/>
                            <a:gd name="connsiteX83" fmla="*/ 2743200 w 5620043"/>
                            <a:gd name="connsiteY83" fmla="*/ 531876 h 3422787"/>
                            <a:gd name="connsiteX84" fmla="*/ 2792437 w 5620043"/>
                            <a:gd name="connsiteY84" fmla="*/ 503741 h 3422787"/>
                            <a:gd name="connsiteX85" fmla="*/ 2820572 w 5620043"/>
                            <a:gd name="connsiteY85" fmla="*/ 482639 h 3422787"/>
                            <a:gd name="connsiteX86" fmla="*/ 2862775 w 5620043"/>
                            <a:gd name="connsiteY86" fmla="*/ 447470 h 3422787"/>
                            <a:gd name="connsiteX87" fmla="*/ 2876843 w 5620043"/>
                            <a:gd name="connsiteY87" fmla="*/ 426368 h 3422787"/>
                            <a:gd name="connsiteX88" fmla="*/ 2912012 w 5620043"/>
                            <a:gd name="connsiteY88" fmla="*/ 419335 h 3422787"/>
                            <a:gd name="connsiteX89" fmla="*/ 2933114 w 5620043"/>
                            <a:gd name="connsiteY89" fmla="*/ 412301 h 3422787"/>
                            <a:gd name="connsiteX90" fmla="*/ 2961249 w 5620043"/>
                            <a:gd name="connsiteY90" fmla="*/ 405267 h 3422787"/>
                            <a:gd name="connsiteX91" fmla="*/ 2982351 w 5620043"/>
                            <a:gd name="connsiteY91" fmla="*/ 398233 h 3422787"/>
                            <a:gd name="connsiteX92" fmla="*/ 3080825 w 5620043"/>
                            <a:gd name="connsiteY92" fmla="*/ 391199 h 3422787"/>
                            <a:gd name="connsiteX93" fmla="*/ 3137095 w 5620043"/>
                            <a:gd name="connsiteY93" fmla="*/ 377132 h 3422787"/>
                            <a:gd name="connsiteX94" fmla="*/ 3221501 w 5620043"/>
                            <a:gd name="connsiteY94" fmla="*/ 363064 h 3422787"/>
                            <a:gd name="connsiteX95" fmla="*/ 3277772 w 5620043"/>
                            <a:gd name="connsiteY95" fmla="*/ 341962 h 3422787"/>
                            <a:gd name="connsiteX96" fmla="*/ 3327009 w 5620043"/>
                            <a:gd name="connsiteY96" fmla="*/ 334928 h 3422787"/>
                            <a:gd name="connsiteX97" fmla="*/ 3502855 w 5620043"/>
                            <a:gd name="connsiteY97" fmla="*/ 327895 h 3422787"/>
                            <a:gd name="connsiteX98" fmla="*/ 3566160 w 5620043"/>
                            <a:gd name="connsiteY98" fmla="*/ 313827 h 3422787"/>
                            <a:gd name="connsiteX99" fmla="*/ 3587261 w 5620043"/>
                            <a:gd name="connsiteY99" fmla="*/ 306793 h 3422787"/>
                            <a:gd name="connsiteX100" fmla="*/ 3671668 w 5620043"/>
                            <a:gd name="connsiteY100" fmla="*/ 299759 h 3422787"/>
                            <a:gd name="connsiteX101" fmla="*/ 3692769 w 5620043"/>
                            <a:gd name="connsiteY101" fmla="*/ 292725 h 3422787"/>
                            <a:gd name="connsiteX102" fmla="*/ 3720905 w 5620043"/>
                            <a:gd name="connsiteY102" fmla="*/ 278658 h 3422787"/>
                            <a:gd name="connsiteX103" fmla="*/ 3777175 w 5620043"/>
                            <a:gd name="connsiteY103" fmla="*/ 264590 h 3422787"/>
                            <a:gd name="connsiteX104" fmla="*/ 3819378 w 5620043"/>
                            <a:gd name="connsiteY104" fmla="*/ 250522 h 3422787"/>
                            <a:gd name="connsiteX105" fmla="*/ 3854548 w 5620043"/>
                            <a:gd name="connsiteY105" fmla="*/ 236455 h 3422787"/>
                            <a:gd name="connsiteX106" fmla="*/ 3896751 w 5620043"/>
                            <a:gd name="connsiteY106" fmla="*/ 229421 h 3422787"/>
                            <a:gd name="connsiteX107" fmla="*/ 3945988 w 5620043"/>
                            <a:gd name="connsiteY107" fmla="*/ 208319 h 3422787"/>
                            <a:gd name="connsiteX108" fmla="*/ 3981157 w 5620043"/>
                            <a:gd name="connsiteY108" fmla="*/ 187218 h 3422787"/>
                            <a:gd name="connsiteX109" fmla="*/ 4044461 w 5620043"/>
                            <a:gd name="connsiteY109" fmla="*/ 166116 h 3422787"/>
                            <a:gd name="connsiteX110" fmla="*/ 4065563 w 5620043"/>
                            <a:gd name="connsiteY110" fmla="*/ 145015 h 3422787"/>
                            <a:gd name="connsiteX111" fmla="*/ 4128868 w 5620043"/>
                            <a:gd name="connsiteY111" fmla="*/ 123913 h 3422787"/>
                            <a:gd name="connsiteX112" fmla="*/ 4149969 w 5620043"/>
                            <a:gd name="connsiteY112" fmla="*/ 102812 h 3422787"/>
                            <a:gd name="connsiteX113" fmla="*/ 4171071 w 5620043"/>
                            <a:gd name="connsiteY113" fmla="*/ 88744 h 3422787"/>
                            <a:gd name="connsiteX114" fmla="*/ 4213274 w 5620043"/>
                            <a:gd name="connsiteY114" fmla="*/ 60608 h 3422787"/>
                            <a:gd name="connsiteX115" fmla="*/ 4255477 w 5620043"/>
                            <a:gd name="connsiteY115" fmla="*/ 32473 h 3422787"/>
                            <a:gd name="connsiteX116" fmla="*/ 4297680 w 5620043"/>
                            <a:gd name="connsiteY116" fmla="*/ 18405 h 3422787"/>
                            <a:gd name="connsiteX117" fmla="*/ 4593101 w 5620043"/>
                            <a:gd name="connsiteY117" fmla="*/ 4338 h 3422787"/>
                            <a:gd name="connsiteX118" fmla="*/ 4740812 w 5620043"/>
                            <a:gd name="connsiteY118" fmla="*/ 11372 h 3422787"/>
                            <a:gd name="connsiteX119" fmla="*/ 4768948 w 5620043"/>
                            <a:gd name="connsiteY119" fmla="*/ 25439 h 3422787"/>
                            <a:gd name="connsiteX120" fmla="*/ 4839286 w 5620043"/>
                            <a:gd name="connsiteY120" fmla="*/ 53575 h 3422787"/>
                            <a:gd name="connsiteX121" fmla="*/ 4853354 w 5620043"/>
                            <a:gd name="connsiteY121" fmla="*/ 74676 h 3422787"/>
                            <a:gd name="connsiteX122" fmla="*/ 4923692 w 5620043"/>
                            <a:gd name="connsiteY122" fmla="*/ 137981 h 3422787"/>
                            <a:gd name="connsiteX123" fmla="*/ 4937760 w 5620043"/>
                            <a:gd name="connsiteY123" fmla="*/ 159082 h 3422787"/>
                            <a:gd name="connsiteX124" fmla="*/ 4951828 w 5620043"/>
                            <a:gd name="connsiteY124" fmla="*/ 187218 h 3422787"/>
                            <a:gd name="connsiteX125" fmla="*/ 4972929 w 5620043"/>
                            <a:gd name="connsiteY125" fmla="*/ 201285 h 3422787"/>
                            <a:gd name="connsiteX126" fmla="*/ 5022166 w 5620043"/>
                            <a:gd name="connsiteY126" fmla="*/ 257556 h 3422787"/>
                            <a:gd name="connsiteX127" fmla="*/ 5071403 w 5620043"/>
                            <a:gd name="connsiteY127" fmla="*/ 313827 h 3422787"/>
                            <a:gd name="connsiteX128" fmla="*/ 5113606 w 5620043"/>
                            <a:gd name="connsiteY128" fmla="*/ 356030 h 3422787"/>
                            <a:gd name="connsiteX129" fmla="*/ 5162843 w 5620043"/>
                            <a:gd name="connsiteY129" fmla="*/ 370098 h 3422787"/>
                            <a:gd name="connsiteX130" fmla="*/ 5205046 w 5620043"/>
                            <a:gd name="connsiteY130" fmla="*/ 405267 h 3422787"/>
                            <a:gd name="connsiteX131" fmla="*/ 5254283 w 5620043"/>
                            <a:gd name="connsiteY131" fmla="*/ 433402 h 3422787"/>
                            <a:gd name="connsiteX132" fmla="*/ 5296486 w 5620043"/>
                            <a:gd name="connsiteY132" fmla="*/ 447470 h 3422787"/>
                            <a:gd name="connsiteX133" fmla="*/ 5451231 w 5620043"/>
                            <a:gd name="connsiteY133" fmla="*/ 482639 h 3422787"/>
                            <a:gd name="connsiteX134" fmla="*/ 5458265 w 5620043"/>
                            <a:gd name="connsiteY134" fmla="*/ 531876 h 3422787"/>
                            <a:gd name="connsiteX135" fmla="*/ 5472332 w 5620043"/>
                            <a:gd name="connsiteY135" fmla="*/ 552978 h 3422787"/>
                            <a:gd name="connsiteX136" fmla="*/ 5479366 w 5620043"/>
                            <a:gd name="connsiteY136" fmla="*/ 574079 h 3422787"/>
                            <a:gd name="connsiteX137" fmla="*/ 5493434 w 5620043"/>
                            <a:gd name="connsiteY137" fmla="*/ 630350 h 3422787"/>
                            <a:gd name="connsiteX138" fmla="*/ 5500468 w 5620043"/>
                            <a:gd name="connsiteY138" fmla="*/ 651452 h 3422787"/>
                            <a:gd name="connsiteX139" fmla="*/ 5514535 w 5620043"/>
                            <a:gd name="connsiteY139" fmla="*/ 707722 h 3422787"/>
                            <a:gd name="connsiteX140" fmla="*/ 5521569 w 5620043"/>
                            <a:gd name="connsiteY140" fmla="*/ 749925 h 3422787"/>
                            <a:gd name="connsiteX141" fmla="*/ 5528603 w 5620043"/>
                            <a:gd name="connsiteY141" fmla="*/ 785095 h 3422787"/>
                            <a:gd name="connsiteX142" fmla="*/ 5535637 w 5620043"/>
                            <a:gd name="connsiteY142" fmla="*/ 876535 h 3422787"/>
                            <a:gd name="connsiteX143" fmla="*/ 5542671 w 5620043"/>
                            <a:gd name="connsiteY143" fmla="*/ 996110 h 3422787"/>
                            <a:gd name="connsiteX144" fmla="*/ 5556738 w 5620043"/>
                            <a:gd name="connsiteY144" fmla="*/ 1038313 h 3422787"/>
                            <a:gd name="connsiteX145" fmla="*/ 5563772 w 5620043"/>
                            <a:gd name="connsiteY145" fmla="*/ 1087550 h 3422787"/>
                            <a:gd name="connsiteX146" fmla="*/ 5577840 w 5620043"/>
                            <a:gd name="connsiteY146" fmla="*/ 1122719 h 3422787"/>
                            <a:gd name="connsiteX147" fmla="*/ 5584874 w 5620043"/>
                            <a:gd name="connsiteY147" fmla="*/ 1143821 h 3422787"/>
                            <a:gd name="connsiteX148" fmla="*/ 5598941 w 5620043"/>
                            <a:gd name="connsiteY148" fmla="*/ 1221193 h 3422787"/>
                            <a:gd name="connsiteX149" fmla="*/ 5605975 w 5620043"/>
                            <a:gd name="connsiteY149" fmla="*/ 1242295 h 3422787"/>
                            <a:gd name="connsiteX150" fmla="*/ 5620043 w 5620043"/>
                            <a:gd name="connsiteY150" fmla="*/ 1305599 h 3422787"/>
                            <a:gd name="connsiteX151" fmla="*/ 5613009 w 5620043"/>
                            <a:gd name="connsiteY151" fmla="*/ 1833138 h 3422787"/>
                            <a:gd name="connsiteX152" fmla="*/ 5598941 w 5620043"/>
                            <a:gd name="connsiteY152" fmla="*/ 1868307 h 3422787"/>
                            <a:gd name="connsiteX153" fmla="*/ 5577840 w 5620043"/>
                            <a:gd name="connsiteY153" fmla="*/ 1903476 h 3422787"/>
                            <a:gd name="connsiteX154" fmla="*/ 5549705 w 5620043"/>
                            <a:gd name="connsiteY154" fmla="*/ 1973815 h 3422787"/>
                            <a:gd name="connsiteX155" fmla="*/ 5542671 w 5620043"/>
                            <a:gd name="connsiteY155" fmla="*/ 1994916 h 3422787"/>
                            <a:gd name="connsiteX156" fmla="*/ 5528603 w 5620043"/>
                            <a:gd name="connsiteY156" fmla="*/ 2023052 h 3422787"/>
                            <a:gd name="connsiteX157" fmla="*/ 5514535 w 5620043"/>
                            <a:gd name="connsiteY157" fmla="*/ 2079322 h 3422787"/>
                            <a:gd name="connsiteX158" fmla="*/ 5507501 w 5620043"/>
                            <a:gd name="connsiteY158" fmla="*/ 2107458 h 3422787"/>
                            <a:gd name="connsiteX159" fmla="*/ 5514535 w 5620043"/>
                            <a:gd name="connsiteY159" fmla="*/ 2297372 h 3422787"/>
                            <a:gd name="connsiteX160" fmla="*/ 5528603 w 5620043"/>
                            <a:gd name="connsiteY160" fmla="*/ 2325507 h 3422787"/>
                            <a:gd name="connsiteX161" fmla="*/ 5542671 w 5620043"/>
                            <a:gd name="connsiteY161" fmla="*/ 2360676 h 3422787"/>
                            <a:gd name="connsiteX162" fmla="*/ 5563772 w 5620043"/>
                            <a:gd name="connsiteY162" fmla="*/ 2438048 h 3422787"/>
                            <a:gd name="connsiteX163" fmla="*/ 5570806 w 5620043"/>
                            <a:gd name="connsiteY163" fmla="*/ 2473218 h 3422787"/>
                            <a:gd name="connsiteX164" fmla="*/ 5577840 w 5620043"/>
                            <a:gd name="connsiteY164" fmla="*/ 2494319 h 3422787"/>
                            <a:gd name="connsiteX165" fmla="*/ 5591908 w 5620043"/>
                            <a:gd name="connsiteY165" fmla="*/ 2634996 h 3422787"/>
                            <a:gd name="connsiteX166" fmla="*/ 5598941 w 5620043"/>
                            <a:gd name="connsiteY166" fmla="*/ 2684233 h 3422787"/>
                            <a:gd name="connsiteX167" fmla="*/ 5570806 w 5620043"/>
                            <a:gd name="connsiteY167" fmla="*/ 2817876 h 3422787"/>
                            <a:gd name="connsiteX168" fmla="*/ 5549705 w 5620043"/>
                            <a:gd name="connsiteY168" fmla="*/ 2838978 h 3422787"/>
                            <a:gd name="connsiteX169" fmla="*/ 5486400 w 5620043"/>
                            <a:gd name="connsiteY169" fmla="*/ 2867113 h 3422787"/>
                            <a:gd name="connsiteX170" fmla="*/ 5331655 w 5620043"/>
                            <a:gd name="connsiteY170" fmla="*/ 2895248 h 3422787"/>
                            <a:gd name="connsiteX171" fmla="*/ 5219114 w 5620043"/>
                            <a:gd name="connsiteY171" fmla="*/ 2909316 h 3422787"/>
                            <a:gd name="connsiteX172" fmla="*/ 5169877 w 5620043"/>
                            <a:gd name="connsiteY172" fmla="*/ 2930418 h 3422787"/>
                            <a:gd name="connsiteX173" fmla="*/ 5127674 w 5620043"/>
                            <a:gd name="connsiteY173" fmla="*/ 2944485 h 3422787"/>
                            <a:gd name="connsiteX174" fmla="*/ 5057335 w 5620043"/>
                            <a:gd name="connsiteY174" fmla="*/ 2965587 h 3422787"/>
                            <a:gd name="connsiteX175" fmla="*/ 5036234 w 5620043"/>
                            <a:gd name="connsiteY175" fmla="*/ 2972621 h 3422787"/>
                            <a:gd name="connsiteX176" fmla="*/ 4923692 w 5620043"/>
                            <a:gd name="connsiteY176" fmla="*/ 3000756 h 3422787"/>
                            <a:gd name="connsiteX177" fmla="*/ 4846320 w 5620043"/>
                            <a:gd name="connsiteY177" fmla="*/ 3021858 h 3422787"/>
                            <a:gd name="connsiteX178" fmla="*/ 4698609 w 5620043"/>
                            <a:gd name="connsiteY178" fmla="*/ 3042959 h 3422787"/>
                            <a:gd name="connsiteX179" fmla="*/ 4579034 w 5620043"/>
                            <a:gd name="connsiteY179" fmla="*/ 3014824 h 3422787"/>
                            <a:gd name="connsiteX180" fmla="*/ 4438357 w 5620043"/>
                            <a:gd name="connsiteY180" fmla="*/ 3000756 h 3422787"/>
                            <a:gd name="connsiteX181" fmla="*/ 4016326 w 5620043"/>
                            <a:gd name="connsiteY181" fmla="*/ 3021858 h 3422787"/>
                            <a:gd name="connsiteX182" fmla="*/ 3974123 w 5620043"/>
                            <a:gd name="connsiteY182" fmla="*/ 3028892 h 3422787"/>
                            <a:gd name="connsiteX183" fmla="*/ 3931920 w 5620043"/>
                            <a:gd name="connsiteY183" fmla="*/ 3064061 h 3422787"/>
                            <a:gd name="connsiteX184" fmla="*/ 3896751 w 5620043"/>
                            <a:gd name="connsiteY184" fmla="*/ 3071095 h 3422787"/>
                            <a:gd name="connsiteX185" fmla="*/ 3819378 w 5620043"/>
                            <a:gd name="connsiteY185" fmla="*/ 3092196 h 3422787"/>
                            <a:gd name="connsiteX186" fmla="*/ 3770141 w 5620043"/>
                            <a:gd name="connsiteY186" fmla="*/ 3099230 h 3422787"/>
                            <a:gd name="connsiteX187" fmla="*/ 3742006 w 5620043"/>
                            <a:gd name="connsiteY187" fmla="*/ 3106264 h 3422787"/>
                            <a:gd name="connsiteX188" fmla="*/ 3720905 w 5620043"/>
                            <a:gd name="connsiteY188" fmla="*/ 3113298 h 3422787"/>
                            <a:gd name="connsiteX189" fmla="*/ 3629465 w 5620043"/>
                            <a:gd name="connsiteY189" fmla="*/ 3120332 h 3422787"/>
                            <a:gd name="connsiteX190" fmla="*/ 3552092 w 5620043"/>
                            <a:gd name="connsiteY190" fmla="*/ 3141433 h 3422787"/>
                            <a:gd name="connsiteX191" fmla="*/ 3509889 w 5620043"/>
                            <a:gd name="connsiteY191" fmla="*/ 3155501 h 3422787"/>
                            <a:gd name="connsiteX192" fmla="*/ 3488788 w 5620043"/>
                            <a:gd name="connsiteY192" fmla="*/ 3169568 h 3422787"/>
                            <a:gd name="connsiteX193" fmla="*/ 3404381 w 5620043"/>
                            <a:gd name="connsiteY193" fmla="*/ 3190670 h 3422787"/>
                            <a:gd name="connsiteX194" fmla="*/ 3348111 w 5620043"/>
                            <a:gd name="connsiteY194" fmla="*/ 3211772 h 3422787"/>
                            <a:gd name="connsiteX195" fmla="*/ 3327009 w 5620043"/>
                            <a:gd name="connsiteY195" fmla="*/ 3225839 h 3422787"/>
                            <a:gd name="connsiteX196" fmla="*/ 3284806 w 5620043"/>
                            <a:gd name="connsiteY196" fmla="*/ 3246941 h 3422787"/>
                            <a:gd name="connsiteX197" fmla="*/ 3256671 w 5620043"/>
                            <a:gd name="connsiteY197" fmla="*/ 3275076 h 3422787"/>
                            <a:gd name="connsiteX198" fmla="*/ 3221501 w 5620043"/>
                            <a:gd name="connsiteY198" fmla="*/ 3296178 h 3422787"/>
                            <a:gd name="connsiteX199" fmla="*/ 3193366 w 5620043"/>
                            <a:gd name="connsiteY199" fmla="*/ 3317279 h 3422787"/>
                            <a:gd name="connsiteX200" fmla="*/ 3172265 w 5620043"/>
                            <a:gd name="connsiteY200" fmla="*/ 3331347 h 3422787"/>
                            <a:gd name="connsiteX201" fmla="*/ 3144129 w 5620043"/>
                            <a:gd name="connsiteY201" fmla="*/ 3359482 h 3422787"/>
                            <a:gd name="connsiteX202" fmla="*/ 3052689 w 5620043"/>
                            <a:gd name="connsiteY202" fmla="*/ 3408719 h 3422787"/>
                            <a:gd name="connsiteX203" fmla="*/ 2982351 w 5620043"/>
                            <a:gd name="connsiteY203" fmla="*/ 3422787 h 3422787"/>
                            <a:gd name="connsiteX204" fmla="*/ 2792437 w 5620043"/>
                            <a:gd name="connsiteY204" fmla="*/ 3401685 h 3422787"/>
                            <a:gd name="connsiteX205" fmla="*/ 2715065 w 5620043"/>
                            <a:gd name="connsiteY205" fmla="*/ 3380584 h 3422787"/>
                            <a:gd name="connsiteX206" fmla="*/ 2693963 w 5620043"/>
                            <a:gd name="connsiteY206" fmla="*/ 3359482 h 3422787"/>
                            <a:gd name="connsiteX207" fmla="*/ 2658794 w 5620043"/>
                            <a:gd name="connsiteY207" fmla="*/ 3352448 h 3422787"/>
                            <a:gd name="connsiteX208" fmla="*/ 2560320 w 5620043"/>
                            <a:gd name="connsiteY208" fmla="*/ 3324313 h 3422787"/>
                            <a:gd name="connsiteX209" fmla="*/ 2489981 w 5620043"/>
                            <a:gd name="connsiteY209" fmla="*/ 3303212 h 3422787"/>
                            <a:gd name="connsiteX210" fmla="*/ 2370406 w 5620043"/>
                            <a:gd name="connsiteY210" fmla="*/ 3289144 h 3422787"/>
                            <a:gd name="connsiteX211" fmla="*/ 2300068 w 5620043"/>
                            <a:gd name="connsiteY211" fmla="*/ 3275076 h 3422787"/>
                            <a:gd name="connsiteX212" fmla="*/ 2286000 w 5620043"/>
                            <a:gd name="connsiteY212" fmla="*/ 3232873 h 3422787"/>
                            <a:gd name="connsiteX213" fmla="*/ 2194560 w 5620043"/>
                            <a:gd name="connsiteY213" fmla="*/ 3197704 h 3422787"/>
                            <a:gd name="connsiteX214" fmla="*/ 2110154 w 5620043"/>
                            <a:gd name="connsiteY214" fmla="*/ 3169568 h 3422787"/>
                            <a:gd name="connsiteX215" fmla="*/ 2067951 w 5620043"/>
                            <a:gd name="connsiteY215" fmla="*/ 3155501 h 3422787"/>
                            <a:gd name="connsiteX216" fmla="*/ 2053883 w 5620043"/>
                            <a:gd name="connsiteY216" fmla="*/ 3134399 h 3422787"/>
                            <a:gd name="connsiteX217" fmla="*/ 2025748 w 5620043"/>
                            <a:gd name="connsiteY217" fmla="*/ 3120332 h 3422787"/>
                            <a:gd name="connsiteX218" fmla="*/ 1934308 w 5620043"/>
                            <a:gd name="connsiteY218" fmla="*/ 3057027 h 3422787"/>
                            <a:gd name="connsiteX219" fmla="*/ 1863969 w 5620043"/>
                            <a:gd name="connsiteY219" fmla="*/ 3021858 h 3422787"/>
                            <a:gd name="connsiteX220" fmla="*/ 1821766 w 5620043"/>
                            <a:gd name="connsiteY220" fmla="*/ 2972621 h 3422787"/>
                            <a:gd name="connsiteX221" fmla="*/ 1800665 w 5620043"/>
                            <a:gd name="connsiteY221" fmla="*/ 2944485 h 3422787"/>
                            <a:gd name="connsiteX222" fmla="*/ 1758461 w 5620043"/>
                            <a:gd name="connsiteY222" fmla="*/ 2881181 h 3422787"/>
                            <a:gd name="connsiteX223" fmla="*/ 1751428 w 5620043"/>
                            <a:gd name="connsiteY223" fmla="*/ 2860079 h 3422787"/>
                            <a:gd name="connsiteX224" fmla="*/ 1709225 w 5620043"/>
                            <a:gd name="connsiteY224" fmla="*/ 2824910 h 3422787"/>
                            <a:gd name="connsiteX225" fmla="*/ 1638886 w 5620043"/>
                            <a:gd name="connsiteY225" fmla="*/ 2810842 h 3422787"/>
                            <a:gd name="connsiteX226" fmla="*/ 1540412 w 5620043"/>
                            <a:gd name="connsiteY226" fmla="*/ 2747538 h 3422787"/>
                            <a:gd name="connsiteX227" fmla="*/ 1519311 w 5620043"/>
                            <a:gd name="connsiteY227" fmla="*/ 2733470 h 3422787"/>
                            <a:gd name="connsiteX228" fmla="*/ 1378634 w 5620043"/>
                            <a:gd name="connsiteY228" fmla="*/ 2719402 h 3422787"/>
                            <a:gd name="connsiteX229" fmla="*/ 773723 w 5620043"/>
                            <a:gd name="connsiteY229" fmla="*/ 2719402 h 3422787"/>
                            <a:gd name="connsiteX230" fmla="*/ 752621 w 5620043"/>
                            <a:gd name="connsiteY230" fmla="*/ 2740504 h 3422787"/>
                            <a:gd name="connsiteX231" fmla="*/ 731520 w 5620043"/>
                            <a:gd name="connsiteY231" fmla="*/ 2747538 h 3422787"/>
                            <a:gd name="connsiteX232" fmla="*/ 675249 w 5620043"/>
                            <a:gd name="connsiteY232" fmla="*/ 2768639 h 3422787"/>
                            <a:gd name="connsiteX233" fmla="*/ 640080 w 5620043"/>
                            <a:gd name="connsiteY233" fmla="*/ 2796775 h 3422787"/>
                            <a:gd name="connsiteX234" fmla="*/ 583809 w 5620043"/>
                            <a:gd name="connsiteY234" fmla="*/ 2838978 h 3422787"/>
                            <a:gd name="connsiteX235" fmla="*/ 513471 w 5620043"/>
                            <a:gd name="connsiteY235" fmla="*/ 2867113 h 3422787"/>
                            <a:gd name="connsiteX236" fmla="*/ 471268 w 5620043"/>
                            <a:gd name="connsiteY236" fmla="*/ 2888215 h 3422787"/>
                            <a:gd name="connsiteX237" fmla="*/ 407963 w 5620043"/>
                            <a:gd name="connsiteY237" fmla="*/ 2895248 h 3422787"/>
                            <a:gd name="connsiteX238" fmla="*/ 386861 w 5620043"/>
                            <a:gd name="connsiteY238" fmla="*/ 2916350 h 3422787"/>
                            <a:gd name="connsiteX239" fmla="*/ 288388 w 5620043"/>
                            <a:gd name="connsiteY239" fmla="*/ 2937452 h 3422787"/>
                            <a:gd name="connsiteX240" fmla="*/ 274320 w 5620043"/>
                            <a:gd name="connsiteY240" fmla="*/ 2909316 h 3422787"/>
                            <a:gd name="connsiteX241" fmla="*/ 225083 w 5620043"/>
                            <a:gd name="connsiteY241" fmla="*/ 2874147 h 34227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Lst>
                          <a:rect l="l" t="t" r="r" b="b"/>
                          <a:pathLst>
                            <a:path w="5620043" h="3422787">
                              <a:moveTo>
                                <a:pt x="225083" y="2874147"/>
                              </a:moveTo>
                              <a:cubicBezTo>
                                <a:pt x="215705" y="2857735"/>
                                <a:pt x="223199" y="2831440"/>
                                <a:pt x="218049" y="2810842"/>
                              </a:cubicBezTo>
                              <a:cubicBezTo>
                                <a:pt x="215999" y="2802641"/>
                                <a:pt x="207761" y="2797302"/>
                                <a:pt x="203981" y="2789741"/>
                              </a:cubicBezTo>
                              <a:cubicBezTo>
                                <a:pt x="200665" y="2783109"/>
                                <a:pt x="200264" y="2775271"/>
                                <a:pt x="196948" y="2768639"/>
                              </a:cubicBezTo>
                              <a:cubicBezTo>
                                <a:pt x="193168" y="2761078"/>
                                <a:pt x="186661" y="2755099"/>
                                <a:pt x="182880" y="2747538"/>
                              </a:cubicBezTo>
                              <a:cubicBezTo>
                                <a:pt x="150640" y="2683059"/>
                                <a:pt x="189217" y="2739575"/>
                                <a:pt x="147711" y="2684233"/>
                              </a:cubicBezTo>
                              <a:lnTo>
                                <a:pt x="126609" y="2620928"/>
                              </a:lnTo>
                              <a:cubicBezTo>
                                <a:pt x="121976" y="2607029"/>
                                <a:pt x="117902" y="2588640"/>
                                <a:pt x="105508" y="2578725"/>
                              </a:cubicBezTo>
                              <a:cubicBezTo>
                                <a:pt x="99718" y="2574093"/>
                                <a:pt x="91440" y="2574036"/>
                                <a:pt x="84406" y="2571692"/>
                              </a:cubicBezTo>
                              <a:cubicBezTo>
                                <a:pt x="79717" y="2557624"/>
                                <a:pt x="78564" y="2541826"/>
                                <a:pt x="70338" y="2529488"/>
                              </a:cubicBezTo>
                              <a:cubicBezTo>
                                <a:pt x="5830" y="2432724"/>
                                <a:pt x="61697" y="2524545"/>
                                <a:pt x="35169" y="2466184"/>
                              </a:cubicBezTo>
                              <a:cubicBezTo>
                                <a:pt x="26491" y="2447093"/>
                                <a:pt x="7034" y="2409913"/>
                                <a:pt x="7034" y="2409913"/>
                              </a:cubicBezTo>
                              <a:cubicBezTo>
                                <a:pt x="4689" y="2398190"/>
                                <a:pt x="0" y="2386699"/>
                                <a:pt x="0" y="2374744"/>
                              </a:cubicBezTo>
                              <a:cubicBezTo>
                                <a:pt x="0" y="2282065"/>
                                <a:pt x="2028" y="2331467"/>
                                <a:pt x="14068" y="2283304"/>
                              </a:cubicBezTo>
                              <a:cubicBezTo>
                                <a:pt x="15489" y="2277620"/>
                                <a:pt x="21703" y="2236681"/>
                                <a:pt x="28135" y="2227033"/>
                              </a:cubicBezTo>
                              <a:cubicBezTo>
                                <a:pt x="33653" y="2218756"/>
                                <a:pt x="40960" y="2211450"/>
                                <a:pt x="49237" y="2205932"/>
                              </a:cubicBezTo>
                              <a:cubicBezTo>
                                <a:pt x="55406" y="2201819"/>
                                <a:pt x="63304" y="2201243"/>
                                <a:pt x="70338" y="2198898"/>
                              </a:cubicBezTo>
                              <a:cubicBezTo>
                                <a:pt x="103163" y="2201243"/>
                                <a:pt x="136084" y="2202487"/>
                                <a:pt x="168812" y="2205932"/>
                              </a:cubicBezTo>
                              <a:cubicBezTo>
                                <a:pt x="180701" y="2207183"/>
                                <a:pt x="192026" y="2212965"/>
                                <a:pt x="203981" y="2212965"/>
                              </a:cubicBezTo>
                              <a:cubicBezTo>
                                <a:pt x="288420" y="2212965"/>
                                <a:pt x="372794" y="2208276"/>
                                <a:pt x="457200" y="2205932"/>
                              </a:cubicBezTo>
                              <a:cubicBezTo>
                                <a:pt x="473612" y="2203587"/>
                                <a:pt x="490125" y="2201864"/>
                                <a:pt x="506437" y="2198898"/>
                              </a:cubicBezTo>
                              <a:cubicBezTo>
                                <a:pt x="515948" y="2197169"/>
                                <a:pt x="526529" y="2197226"/>
                                <a:pt x="534572" y="2191864"/>
                              </a:cubicBezTo>
                              <a:cubicBezTo>
                                <a:pt x="541606" y="2187175"/>
                                <a:pt x="541079" y="2174543"/>
                                <a:pt x="548640" y="2170762"/>
                              </a:cubicBezTo>
                              <a:cubicBezTo>
                                <a:pt x="561396" y="2164384"/>
                                <a:pt x="576725" y="2165745"/>
                                <a:pt x="590843" y="2163728"/>
                              </a:cubicBezTo>
                              <a:cubicBezTo>
                                <a:pt x="609556" y="2161055"/>
                                <a:pt x="628357" y="2159039"/>
                                <a:pt x="647114" y="2156695"/>
                              </a:cubicBezTo>
                              <a:cubicBezTo>
                                <a:pt x="656492" y="2154350"/>
                                <a:pt x="665954" y="2152317"/>
                                <a:pt x="675249" y="2149661"/>
                              </a:cubicBezTo>
                              <a:cubicBezTo>
                                <a:pt x="682378" y="2147624"/>
                                <a:pt x="689198" y="2144578"/>
                                <a:pt x="696351" y="2142627"/>
                              </a:cubicBezTo>
                              <a:cubicBezTo>
                                <a:pt x="715004" y="2137540"/>
                                <a:pt x="735328" y="2137205"/>
                                <a:pt x="752621" y="2128559"/>
                              </a:cubicBezTo>
                              <a:cubicBezTo>
                                <a:pt x="762000" y="2123870"/>
                                <a:pt x="770675" y="2117373"/>
                                <a:pt x="780757" y="2114492"/>
                              </a:cubicBezTo>
                              <a:cubicBezTo>
                                <a:pt x="803747" y="2107923"/>
                                <a:pt x="827649" y="2105113"/>
                                <a:pt x="851095" y="2100424"/>
                              </a:cubicBezTo>
                              <a:lnTo>
                                <a:pt x="921434" y="2086356"/>
                              </a:lnTo>
                              <a:lnTo>
                                <a:pt x="949569" y="2079322"/>
                              </a:lnTo>
                              <a:cubicBezTo>
                                <a:pt x="1010055" y="2039001"/>
                                <a:pt x="933521" y="2087347"/>
                                <a:pt x="991772" y="2058221"/>
                              </a:cubicBezTo>
                              <a:cubicBezTo>
                                <a:pt x="999333" y="2054440"/>
                                <a:pt x="1005104" y="2047483"/>
                                <a:pt x="1012874" y="2044153"/>
                              </a:cubicBezTo>
                              <a:cubicBezTo>
                                <a:pt x="1032011" y="2035951"/>
                                <a:pt x="1084871" y="2031636"/>
                                <a:pt x="1097280" y="2030085"/>
                              </a:cubicBezTo>
                              <a:cubicBezTo>
                                <a:pt x="1111348" y="2025396"/>
                                <a:pt x="1128998" y="2026503"/>
                                <a:pt x="1139483" y="2016018"/>
                              </a:cubicBezTo>
                              <a:cubicBezTo>
                                <a:pt x="1201135" y="1954366"/>
                                <a:pt x="1125688" y="2032572"/>
                                <a:pt x="1174652" y="1973815"/>
                              </a:cubicBezTo>
                              <a:cubicBezTo>
                                <a:pt x="1219783" y="1919657"/>
                                <a:pt x="1174896" y="1984001"/>
                                <a:pt x="1209821" y="1931612"/>
                              </a:cubicBezTo>
                              <a:cubicBezTo>
                                <a:pt x="1212497" y="1918234"/>
                                <a:pt x="1216679" y="1889761"/>
                                <a:pt x="1223889" y="1875341"/>
                              </a:cubicBezTo>
                              <a:cubicBezTo>
                                <a:pt x="1227670" y="1867780"/>
                                <a:pt x="1234176" y="1861800"/>
                                <a:pt x="1237957" y="1854239"/>
                              </a:cubicBezTo>
                              <a:cubicBezTo>
                                <a:pt x="1241273" y="1847608"/>
                                <a:pt x="1240439" y="1838990"/>
                                <a:pt x="1244991" y="1833138"/>
                              </a:cubicBezTo>
                              <a:cubicBezTo>
                                <a:pt x="1252493" y="1823492"/>
                                <a:pt x="1287926" y="1785597"/>
                                <a:pt x="1308295" y="1776867"/>
                              </a:cubicBezTo>
                              <a:cubicBezTo>
                                <a:pt x="1317181" y="1773059"/>
                                <a:pt x="1327136" y="1772489"/>
                                <a:pt x="1336431" y="1769833"/>
                              </a:cubicBezTo>
                              <a:cubicBezTo>
                                <a:pt x="1343560" y="1767796"/>
                                <a:pt x="1350141" y="1763390"/>
                                <a:pt x="1357532" y="1762799"/>
                              </a:cubicBezTo>
                              <a:cubicBezTo>
                                <a:pt x="1467602" y="1753994"/>
                                <a:pt x="1688123" y="1741698"/>
                                <a:pt x="1688123" y="1741698"/>
                              </a:cubicBezTo>
                              <a:cubicBezTo>
                                <a:pt x="1788613" y="1716575"/>
                                <a:pt x="1743819" y="1724697"/>
                                <a:pt x="1821766" y="1713562"/>
                              </a:cubicBezTo>
                              <a:cubicBezTo>
                                <a:pt x="1835834" y="1708873"/>
                                <a:pt x="1849583" y="1703091"/>
                                <a:pt x="1863969" y="1699495"/>
                              </a:cubicBezTo>
                              <a:cubicBezTo>
                                <a:pt x="1872985" y="1697241"/>
                                <a:pt x="1903114" y="1690473"/>
                                <a:pt x="1913206" y="1685427"/>
                              </a:cubicBezTo>
                              <a:cubicBezTo>
                                <a:pt x="1920767" y="1681646"/>
                                <a:pt x="1926288" y="1674032"/>
                                <a:pt x="1934308" y="1671359"/>
                              </a:cubicBezTo>
                              <a:cubicBezTo>
                                <a:pt x="1947838" y="1666849"/>
                                <a:pt x="1962479" y="1666876"/>
                                <a:pt x="1976511" y="1664325"/>
                              </a:cubicBezTo>
                              <a:cubicBezTo>
                                <a:pt x="1988273" y="1662186"/>
                                <a:pt x="1999957" y="1659636"/>
                                <a:pt x="2011680" y="1657292"/>
                              </a:cubicBezTo>
                              <a:cubicBezTo>
                                <a:pt x="2018714" y="1647913"/>
                                <a:pt x="2023775" y="1636661"/>
                                <a:pt x="2032781" y="1629156"/>
                              </a:cubicBezTo>
                              <a:cubicBezTo>
                                <a:pt x="2038477" y="1624409"/>
                                <a:pt x="2047251" y="1625438"/>
                                <a:pt x="2053883" y="1622122"/>
                              </a:cubicBezTo>
                              <a:cubicBezTo>
                                <a:pt x="2102459" y="1597835"/>
                                <a:pt x="2044565" y="1615660"/>
                                <a:pt x="2103120" y="1601021"/>
                              </a:cubicBezTo>
                              <a:cubicBezTo>
                                <a:pt x="2117188" y="1591642"/>
                                <a:pt x="2135944" y="1586953"/>
                                <a:pt x="2145323" y="1572885"/>
                              </a:cubicBezTo>
                              <a:cubicBezTo>
                                <a:pt x="2159793" y="1551181"/>
                                <a:pt x="2159434" y="1548732"/>
                                <a:pt x="2180492" y="1530682"/>
                              </a:cubicBezTo>
                              <a:cubicBezTo>
                                <a:pt x="2189393" y="1523053"/>
                                <a:pt x="2199727" y="1517210"/>
                                <a:pt x="2208628" y="1509581"/>
                              </a:cubicBezTo>
                              <a:cubicBezTo>
                                <a:pt x="2242159" y="1480840"/>
                                <a:pt x="2214935" y="1493410"/>
                                <a:pt x="2250831" y="1481445"/>
                              </a:cubicBezTo>
                              <a:cubicBezTo>
                                <a:pt x="2253176" y="1474411"/>
                                <a:pt x="2253556" y="1466377"/>
                                <a:pt x="2257865" y="1460344"/>
                              </a:cubicBezTo>
                              <a:cubicBezTo>
                                <a:pt x="2273372" y="1438633"/>
                                <a:pt x="2286822" y="1431660"/>
                                <a:pt x="2307101" y="1418141"/>
                              </a:cubicBezTo>
                              <a:cubicBezTo>
                                <a:pt x="2352839" y="1349534"/>
                                <a:pt x="2279506" y="1454461"/>
                                <a:pt x="2349305" y="1375938"/>
                              </a:cubicBezTo>
                              <a:cubicBezTo>
                                <a:pt x="2360538" y="1363302"/>
                                <a:pt x="2377440" y="1333735"/>
                                <a:pt x="2377440" y="1333735"/>
                              </a:cubicBezTo>
                              <a:cubicBezTo>
                                <a:pt x="2393775" y="1268395"/>
                                <a:pt x="2374266" y="1349608"/>
                                <a:pt x="2391508" y="1263396"/>
                              </a:cubicBezTo>
                              <a:cubicBezTo>
                                <a:pt x="2393404" y="1253917"/>
                                <a:pt x="2396645" y="1244740"/>
                                <a:pt x="2398541" y="1235261"/>
                              </a:cubicBezTo>
                              <a:cubicBezTo>
                                <a:pt x="2401338" y="1221276"/>
                                <a:pt x="2401477" y="1206718"/>
                                <a:pt x="2405575" y="1193058"/>
                              </a:cubicBezTo>
                              <a:cubicBezTo>
                                <a:pt x="2408588" y="1183015"/>
                                <a:pt x="2415961" y="1174740"/>
                                <a:pt x="2419643" y="1164922"/>
                              </a:cubicBezTo>
                              <a:cubicBezTo>
                                <a:pt x="2423037" y="1155871"/>
                                <a:pt x="2423899" y="1146046"/>
                                <a:pt x="2426677" y="1136787"/>
                              </a:cubicBezTo>
                              <a:cubicBezTo>
                                <a:pt x="2430938" y="1122584"/>
                                <a:pt x="2437837" y="1109125"/>
                                <a:pt x="2440745" y="1094584"/>
                              </a:cubicBezTo>
                              <a:cubicBezTo>
                                <a:pt x="2450686" y="1044873"/>
                                <a:pt x="2443997" y="1070758"/>
                                <a:pt x="2461846" y="1017212"/>
                              </a:cubicBezTo>
                              <a:cubicBezTo>
                                <a:pt x="2464191" y="1010178"/>
                                <a:pt x="2464767" y="1002279"/>
                                <a:pt x="2468880" y="996110"/>
                              </a:cubicBezTo>
                              <a:lnTo>
                                <a:pt x="2482948" y="975008"/>
                              </a:lnTo>
                              <a:cubicBezTo>
                                <a:pt x="2499073" y="926629"/>
                                <a:pt x="2477018" y="985385"/>
                                <a:pt x="2511083" y="925772"/>
                              </a:cubicBezTo>
                              <a:cubicBezTo>
                                <a:pt x="2514762" y="919334"/>
                                <a:pt x="2515196" y="911485"/>
                                <a:pt x="2518117" y="904670"/>
                              </a:cubicBezTo>
                              <a:cubicBezTo>
                                <a:pt x="2522247" y="895032"/>
                                <a:pt x="2526983" y="885639"/>
                                <a:pt x="2532185" y="876535"/>
                              </a:cubicBezTo>
                              <a:cubicBezTo>
                                <a:pt x="2549100" y="846934"/>
                                <a:pt x="2546153" y="862714"/>
                                <a:pt x="2560320" y="827298"/>
                              </a:cubicBezTo>
                              <a:cubicBezTo>
                                <a:pt x="2565827" y="813530"/>
                                <a:pt x="2566163" y="797433"/>
                                <a:pt x="2574388" y="785095"/>
                              </a:cubicBezTo>
                              <a:cubicBezTo>
                                <a:pt x="2579077" y="778061"/>
                                <a:pt x="2585022" y="771718"/>
                                <a:pt x="2588455" y="763993"/>
                              </a:cubicBezTo>
                              <a:cubicBezTo>
                                <a:pt x="2594477" y="750442"/>
                                <a:pt x="2594298" y="734128"/>
                                <a:pt x="2602523" y="721790"/>
                              </a:cubicBezTo>
                              <a:cubicBezTo>
                                <a:pt x="2607212" y="714756"/>
                                <a:pt x="2612810" y="708249"/>
                                <a:pt x="2616591" y="700688"/>
                              </a:cubicBezTo>
                              <a:cubicBezTo>
                                <a:pt x="2619907" y="694057"/>
                                <a:pt x="2620309" y="686218"/>
                                <a:pt x="2623625" y="679587"/>
                              </a:cubicBezTo>
                              <a:cubicBezTo>
                                <a:pt x="2629347" y="668143"/>
                                <a:pt x="2653210" y="638327"/>
                                <a:pt x="2658794" y="630350"/>
                              </a:cubicBezTo>
                              <a:cubicBezTo>
                                <a:pt x="2694697" y="579061"/>
                                <a:pt x="2671322" y="598552"/>
                                <a:pt x="2708031" y="574079"/>
                              </a:cubicBezTo>
                              <a:cubicBezTo>
                                <a:pt x="2712720" y="564701"/>
                                <a:pt x="2715386" y="553999"/>
                                <a:pt x="2722098" y="545944"/>
                              </a:cubicBezTo>
                              <a:cubicBezTo>
                                <a:pt x="2727510" y="539450"/>
                                <a:pt x="2735951" y="536225"/>
                                <a:pt x="2743200" y="531876"/>
                              </a:cubicBezTo>
                              <a:cubicBezTo>
                                <a:pt x="2759409" y="522151"/>
                                <a:pt x="2776489" y="513890"/>
                                <a:pt x="2792437" y="503741"/>
                              </a:cubicBezTo>
                              <a:cubicBezTo>
                                <a:pt x="2802327" y="497447"/>
                                <a:pt x="2811033" y="489453"/>
                                <a:pt x="2820572" y="482639"/>
                              </a:cubicBezTo>
                              <a:cubicBezTo>
                                <a:pt x="2843359" y="466363"/>
                                <a:pt x="2843453" y="470657"/>
                                <a:pt x="2862775" y="447470"/>
                              </a:cubicBezTo>
                              <a:cubicBezTo>
                                <a:pt x="2868187" y="440976"/>
                                <a:pt x="2869503" y="430562"/>
                                <a:pt x="2876843" y="426368"/>
                              </a:cubicBezTo>
                              <a:cubicBezTo>
                                <a:pt x="2887223" y="420437"/>
                                <a:pt x="2900414" y="422234"/>
                                <a:pt x="2912012" y="419335"/>
                              </a:cubicBezTo>
                              <a:cubicBezTo>
                                <a:pt x="2919205" y="417537"/>
                                <a:pt x="2925985" y="414338"/>
                                <a:pt x="2933114" y="412301"/>
                              </a:cubicBezTo>
                              <a:cubicBezTo>
                                <a:pt x="2942409" y="409645"/>
                                <a:pt x="2951954" y="407923"/>
                                <a:pt x="2961249" y="405267"/>
                              </a:cubicBezTo>
                              <a:cubicBezTo>
                                <a:pt x="2968378" y="403230"/>
                                <a:pt x="2974987" y="399099"/>
                                <a:pt x="2982351" y="398233"/>
                              </a:cubicBezTo>
                              <a:cubicBezTo>
                                <a:pt x="3015034" y="394388"/>
                                <a:pt x="3048000" y="393544"/>
                                <a:pt x="3080825" y="391199"/>
                              </a:cubicBezTo>
                              <a:cubicBezTo>
                                <a:pt x="3099582" y="386510"/>
                                <a:pt x="3118137" y="380924"/>
                                <a:pt x="3137095" y="377132"/>
                              </a:cubicBezTo>
                              <a:cubicBezTo>
                                <a:pt x="3159256" y="372700"/>
                                <a:pt x="3198134" y="370254"/>
                                <a:pt x="3221501" y="363064"/>
                              </a:cubicBezTo>
                              <a:cubicBezTo>
                                <a:pt x="3240648" y="357173"/>
                                <a:pt x="3258416" y="347124"/>
                                <a:pt x="3277772" y="341962"/>
                              </a:cubicBezTo>
                              <a:cubicBezTo>
                                <a:pt x="3293791" y="337690"/>
                                <a:pt x="3310462" y="335962"/>
                                <a:pt x="3327009" y="334928"/>
                              </a:cubicBezTo>
                              <a:cubicBezTo>
                                <a:pt x="3385557" y="331269"/>
                                <a:pt x="3444240" y="330239"/>
                                <a:pt x="3502855" y="327895"/>
                              </a:cubicBezTo>
                              <a:cubicBezTo>
                                <a:pt x="3523957" y="323206"/>
                                <a:pt x="3545189" y="319070"/>
                                <a:pt x="3566160" y="313827"/>
                              </a:cubicBezTo>
                              <a:cubicBezTo>
                                <a:pt x="3573353" y="312029"/>
                                <a:pt x="3579912" y="307773"/>
                                <a:pt x="3587261" y="306793"/>
                              </a:cubicBezTo>
                              <a:cubicBezTo>
                                <a:pt x="3615247" y="303062"/>
                                <a:pt x="3643532" y="302104"/>
                                <a:pt x="3671668" y="299759"/>
                              </a:cubicBezTo>
                              <a:cubicBezTo>
                                <a:pt x="3678702" y="297414"/>
                                <a:pt x="3685954" y="295646"/>
                                <a:pt x="3692769" y="292725"/>
                              </a:cubicBezTo>
                              <a:cubicBezTo>
                                <a:pt x="3702407" y="288595"/>
                                <a:pt x="3710958" y="281974"/>
                                <a:pt x="3720905" y="278658"/>
                              </a:cubicBezTo>
                              <a:cubicBezTo>
                                <a:pt x="3739247" y="272544"/>
                                <a:pt x="3758833" y="270704"/>
                                <a:pt x="3777175" y="264590"/>
                              </a:cubicBezTo>
                              <a:cubicBezTo>
                                <a:pt x="3791243" y="259901"/>
                                <a:pt x="3805610" y="256029"/>
                                <a:pt x="3819378" y="250522"/>
                              </a:cubicBezTo>
                              <a:cubicBezTo>
                                <a:pt x="3831101" y="245833"/>
                                <a:pt x="3842367" y="239777"/>
                                <a:pt x="3854548" y="236455"/>
                              </a:cubicBezTo>
                              <a:cubicBezTo>
                                <a:pt x="3868307" y="232703"/>
                                <a:pt x="3882683" y="231766"/>
                                <a:pt x="3896751" y="229421"/>
                              </a:cubicBezTo>
                              <a:cubicBezTo>
                                <a:pt x="3913163" y="222387"/>
                                <a:pt x="3930017" y="216305"/>
                                <a:pt x="3945988" y="208319"/>
                              </a:cubicBezTo>
                              <a:cubicBezTo>
                                <a:pt x="3958216" y="202205"/>
                                <a:pt x="3968929" y="193332"/>
                                <a:pt x="3981157" y="187218"/>
                              </a:cubicBezTo>
                              <a:cubicBezTo>
                                <a:pt x="4007645" y="173974"/>
                                <a:pt x="4017595" y="172833"/>
                                <a:pt x="4044461" y="166116"/>
                              </a:cubicBezTo>
                              <a:cubicBezTo>
                                <a:pt x="4051495" y="159082"/>
                                <a:pt x="4056666" y="149464"/>
                                <a:pt x="4065563" y="145015"/>
                              </a:cubicBezTo>
                              <a:cubicBezTo>
                                <a:pt x="4130373" y="112611"/>
                                <a:pt x="4073060" y="163776"/>
                                <a:pt x="4128868" y="123913"/>
                              </a:cubicBezTo>
                              <a:cubicBezTo>
                                <a:pt x="4136962" y="118131"/>
                                <a:pt x="4142327" y="109180"/>
                                <a:pt x="4149969" y="102812"/>
                              </a:cubicBezTo>
                              <a:cubicBezTo>
                                <a:pt x="4156463" y="97400"/>
                                <a:pt x="4164037" y="93433"/>
                                <a:pt x="4171071" y="88744"/>
                              </a:cubicBezTo>
                              <a:cubicBezTo>
                                <a:pt x="4198443" y="47683"/>
                                <a:pt x="4167854" y="83318"/>
                                <a:pt x="4213274" y="60608"/>
                              </a:cubicBezTo>
                              <a:cubicBezTo>
                                <a:pt x="4228396" y="53047"/>
                                <a:pt x="4239437" y="37820"/>
                                <a:pt x="4255477" y="32473"/>
                              </a:cubicBezTo>
                              <a:lnTo>
                                <a:pt x="4297680" y="18405"/>
                              </a:lnTo>
                              <a:cubicBezTo>
                                <a:pt x="4405549" y="-17551"/>
                                <a:pt x="4311483" y="11559"/>
                                <a:pt x="4593101" y="4338"/>
                              </a:cubicBezTo>
                              <a:cubicBezTo>
                                <a:pt x="4642338" y="6683"/>
                                <a:pt x="4691870" y="5499"/>
                                <a:pt x="4740812" y="11372"/>
                              </a:cubicBezTo>
                              <a:cubicBezTo>
                                <a:pt x="4751223" y="12621"/>
                                <a:pt x="4759212" y="21545"/>
                                <a:pt x="4768948" y="25439"/>
                              </a:cubicBezTo>
                              <a:cubicBezTo>
                                <a:pt x="4855847" y="60198"/>
                                <a:pt x="4773317" y="20589"/>
                                <a:pt x="4839286" y="53575"/>
                              </a:cubicBezTo>
                              <a:cubicBezTo>
                                <a:pt x="4843975" y="60609"/>
                                <a:pt x="4847699" y="68393"/>
                                <a:pt x="4853354" y="74676"/>
                              </a:cubicBezTo>
                              <a:cubicBezTo>
                                <a:pt x="4894765" y="120688"/>
                                <a:pt x="4888306" y="114389"/>
                                <a:pt x="4923692" y="137981"/>
                              </a:cubicBezTo>
                              <a:cubicBezTo>
                                <a:pt x="4928381" y="145015"/>
                                <a:pt x="4933566" y="151742"/>
                                <a:pt x="4937760" y="159082"/>
                              </a:cubicBezTo>
                              <a:cubicBezTo>
                                <a:pt x="4942962" y="168186"/>
                                <a:pt x="4945115" y="179163"/>
                                <a:pt x="4951828" y="187218"/>
                              </a:cubicBezTo>
                              <a:cubicBezTo>
                                <a:pt x="4957240" y="193712"/>
                                <a:pt x="4965895" y="196596"/>
                                <a:pt x="4972929" y="201285"/>
                              </a:cubicBezTo>
                              <a:cubicBezTo>
                                <a:pt x="5005754" y="250522"/>
                                <a:pt x="4986997" y="234109"/>
                                <a:pt x="5022166" y="257556"/>
                              </a:cubicBezTo>
                              <a:cubicBezTo>
                                <a:pt x="5080566" y="345158"/>
                                <a:pt x="5023445" y="271198"/>
                                <a:pt x="5071403" y="313827"/>
                              </a:cubicBezTo>
                              <a:cubicBezTo>
                                <a:pt x="5086272" y="327044"/>
                                <a:pt x="5094305" y="351205"/>
                                <a:pt x="5113606" y="356030"/>
                              </a:cubicBezTo>
                              <a:cubicBezTo>
                                <a:pt x="5122621" y="358284"/>
                                <a:pt x="5152752" y="365053"/>
                                <a:pt x="5162843" y="370098"/>
                              </a:cubicBezTo>
                              <a:cubicBezTo>
                                <a:pt x="5189043" y="383197"/>
                                <a:pt x="5181708" y="385818"/>
                                <a:pt x="5205046" y="405267"/>
                              </a:cubicBezTo>
                              <a:cubicBezTo>
                                <a:pt x="5216760" y="415028"/>
                                <a:pt x="5241052" y="428110"/>
                                <a:pt x="5254283" y="433402"/>
                              </a:cubicBezTo>
                              <a:cubicBezTo>
                                <a:pt x="5268051" y="438909"/>
                                <a:pt x="5282100" y="443873"/>
                                <a:pt x="5296486" y="447470"/>
                              </a:cubicBezTo>
                              <a:cubicBezTo>
                                <a:pt x="5404089" y="474371"/>
                                <a:pt x="5352454" y="462885"/>
                                <a:pt x="5451231" y="482639"/>
                              </a:cubicBezTo>
                              <a:cubicBezTo>
                                <a:pt x="5453576" y="499051"/>
                                <a:pt x="5453501" y="515996"/>
                                <a:pt x="5458265" y="531876"/>
                              </a:cubicBezTo>
                              <a:cubicBezTo>
                                <a:pt x="5460694" y="539973"/>
                                <a:pt x="5468551" y="545417"/>
                                <a:pt x="5472332" y="552978"/>
                              </a:cubicBezTo>
                              <a:cubicBezTo>
                                <a:pt x="5475648" y="559609"/>
                                <a:pt x="5477415" y="566926"/>
                                <a:pt x="5479366" y="574079"/>
                              </a:cubicBezTo>
                              <a:cubicBezTo>
                                <a:pt x="5484453" y="592732"/>
                                <a:pt x="5487320" y="612008"/>
                                <a:pt x="5493434" y="630350"/>
                              </a:cubicBezTo>
                              <a:cubicBezTo>
                                <a:pt x="5495779" y="637384"/>
                                <a:pt x="5498670" y="644259"/>
                                <a:pt x="5500468" y="651452"/>
                              </a:cubicBezTo>
                              <a:lnTo>
                                <a:pt x="5514535" y="707722"/>
                              </a:lnTo>
                              <a:cubicBezTo>
                                <a:pt x="5516880" y="721790"/>
                                <a:pt x="5519018" y="735893"/>
                                <a:pt x="5521569" y="749925"/>
                              </a:cubicBezTo>
                              <a:cubicBezTo>
                                <a:pt x="5523708" y="761688"/>
                                <a:pt x="5527283" y="773213"/>
                                <a:pt x="5528603" y="785095"/>
                              </a:cubicBezTo>
                              <a:cubicBezTo>
                                <a:pt x="5531979" y="815478"/>
                                <a:pt x="5533603" y="846033"/>
                                <a:pt x="5535637" y="876535"/>
                              </a:cubicBezTo>
                              <a:cubicBezTo>
                                <a:pt x="5538293" y="916374"/>
                                <a:pt x="5537507" y="956518"/>
                                <a:pt x="5542671" y="996110"/>
                              </a:cubicBezTo>
                              <a:cubicBezTo>
                                <a:pt x="5544589" y="1010814"/>
                                <a:pt x="5556738" y="1038313"/>
                                <a:pt x="5556738" y="1038313"/>
                              </a:cubicBezTo>
                              <a:cubicBezTo>
                                <a:pt x="5559083" y="1054725"/>
                                <a:pt x="5559751" y="1071466"/>
                                <a:pt x="5563772" y="1087550"/>
                              </a:cubicBezTo>
                              <a:cubicBezTo>
                                <a:pt x="5566834" y="1099799"/>
                                <a:pt x="5573407" y="1110897"/>
                                <a:pt x="5577840" y="1122719"/>
                              </a:cubicBezTo>
                              <a:cubicBezTo>
                                <a:pt x="5580443" y="1129661"/>
                                <a:pt x="5583076" y="1136628"/>
                                <a:pt x="5584874" y="1143821"/>
                              </a:cubicBezTo>
                              <a:cubicBezTo>
                                <a:pt x="5597678" y="1195037"/>
                                <a:pt x="5586396" y="1164737"/>
                                <a:pt x="5598941" y="1221193"/>
                              </a:cubicBezTo>
                              <a:cubicBezTo>
                                <a:pt x="5600549" y="1228431"/>
                                <a:pt x="5603938" y="1235166"/>
                                <a:pt x="5605975" y="1242295"/>
                              </a:cubicBezTo>
                              <a:cubicBezTo>
                                <a:pt x="5612598" y="1265474"/>
                                <a:pt x="5615208" y="1281423"/>
                                <a:pt x="5620043" y="1305599"/>
                              </a:cubicBezTo>
                              <a:cubicBezTo>
                                <a:pt x="5617698" y="1481445"/>
                                <a:pt x="5619599" y="1657400"/>
                                <a:pt x="5613009" y="1833138"/>
                              </a:cubicBezTo>
                              <a:cubicBezTo>
                                <a:pt x="5612536" y="1845755"/>
                                <a:pt x="5604588" y="1857014"/>
                                <a:pt x="5598941" y="1868307"/>
                              </a:cubicBezTo>
                              <a:cubicBezTo>
                                <a:pt x="5592827" y="1880535"/>
                                <a:pt x="5584874" y="1891753"/>
                                <a:pt x="5577840" y="1903476"/>
                              </a:cubicBezTo>
                              <a:cubicBezTo>
                                <a:pt x="5564759" y="1955799"/>
                                <a:pt x="5578761" y="1908439"/>
                                <a:pt x="5549705" y="1973815"/>
                              </a:cubicBezTo>
                              <a:cubicBezTo>
                                <a:pt x="5546694" y="1980590"/>
                                <a:pt x="5545592" y="1988101"/>
                                <a:pt x="5542671" y="1994916"/>
                              </a:cubicBezTo>
                              <a:cubicBezTo>
                                <a:pt x="5538540" y="2004554"/>
                                <a:pt x="5531919" y="2013104"/>
                                <a:pt x="5528603" y="2023052"/>
                              </a:cubicBezTo>
                              <a:cubicBezTo>
                                <a:pt x="5522489" y="2041394"/>
                                <a:pt x="5519224" y="2060565"/>
                                <a:pt x="5514535" y="2079322"/>
                              </a:cubicBezTo>
                              <a:lnTo>
                                <a:pt x="5507501" y="2107458"/>
                              </a:lnTo>
                              <a:cubicBezTo>
                                <a:pt x="5509846" y="2170763"/>
                                <a:pt x="5508433" y="2234319"/>
                                <a:pt x="5514535" y="2297372"/>
                              </a:cubicBezTo>
                              <a:cubicBezTo>
                                <a:pt x="5515545" y="2307809"/>
                                <a:pt x="5524344" y="2315925"/>
                                <a:pt x="5528603" y="2325507"/>
                              </a:cubicBezTo>
                              <a:cubicBezTo>
                                <a:pt x="5533731" y="2337045"/>
                                <a:pt x="5537982" y="2348953"/>
                                <a:pt x="5542671" y="2360676"/>
                              </a:cubicBezTo>
                              <a:cubicBezTo>
                                <a:pt x="5558616" y="2456346"/>
                                <a:pt x="5538357" y="2353328"/>
                                <a:pt x="5563772" y="2438048"/>
                              </a:cubicBezTo>
                              <a:cubicBezTo>
                                <a:pt x="5567207" y="2449499"/>
                                <a:pt x="5567906" y="2461619"/>
                                <a:pt x="5570806" y="2473218"/>
                              </a:cubicBezTo>
                              <a:cubicBezTo>
                                <a:pt x="5572604" y="2480411"/>
                                <a:pt x="5575495" y="2487285"/>
                                <a:pt x="5577840" y="2494319"/>
                              </a:cubicBezTo>
                              <a:cubicBezTo>
                                <a:pt x="5592997" y="2585257"/>
                                <a:pt x="5577599" y="2484745"/>
                                <a:pt x="5591908" y="2634996"/>
                              </a:cubicBezTo>
                              <a:cubicBezTo>
                                <a:pt x="5593480" y="2651500"/>
                                <a:pt x="5596597" y="2667821"/>
                                <a:pt x="5598941" y="2684233"/>
                              </a:cubicBezTo>
                              <a:cubicBezTo>
                                <a:pt x="5589563" y="2728781"/>
                                <a:pt x="5584609" y="2774495"/>
                                <a:pt x="5570806" y="2817876"/>
                              </a:cubicBezTo>
                              <a:cubicBezTo>
                                <a:pt x="5567790" y="2827355"/>
                                <a:pt x="5557663" y="2833010"/>
                                <a:pt x="5549705" y="2838978"/>
                              </a:cubicBezTo>
                              <a:cubicBezTo>
                                <a:pt x="5522320" y="2859517"/>
                                <a:pt x="5516432" y="2860677"/>
                                <a:pt x="5486400" y="2867113"/>
                              </a:cubicBezTo>
                              <a:cubicBezTo>
                                <a:pt x="5450440" y="2874819"/>
                                <a:pt x="5365270" y="2891513"/>
                                <a:pt x="5331655" y="2895248"/>
                              </a:cubicBezTo>
                              <a:cubicBezTo>
                                <a:pt x="5251873" y="2904113"/>
                                <a:pt x="5289369" y="2899279"/>
                                <a:pt x="5219114" y="2909316"/>
                              </a:cubicBezTo>
                              <a:cubicBezTo>
                                <a:pt x="5202702" y="2916350"/>
                                <a:pt x="5186543" y="2924008"/>
                                <a:pt x="5169877" y="2930418"/>
                              </a:cubicBezTo>
                              <a:cubicBezTo>
                                <a:pt x="5156037" y="2935741"/>
                                <a:pt x="5141742" y="2939796"/>
                                <a:pt x="5127674" y="2944485"/>
                              </a:cubicBezTo>
                              <a:cubicBezTo>
                                <a:pt x="5079866" y="2960421"/>
                                <a:pt x="5137904" y="2941416"/>
                                <a:pt x="5057335" y="2965587"/>
                              </a:cubicBezTo>
                              <a:cubicBezTo>
                                <a:pt x="5050234" y="2967718"/>
                                <a:pt x="5043404" y="2970734"/>
                                <a:pt x="5036234" y="2972621"/>
                              </a:cubicBezTo>
                              <a:cubicBezTo>
                                <a:pt x="4998839" y="2982462"/>
                                <a:pt x="4961087" y="2990915"/>
                                <a:pt x="4923692" y="3000756"/>
                              </a:cubicBezTo>
                              <a:cubicBezTo>
                                <a:pt x="4845379" y="3021365"/>
                                <a:pt x="5011148" y="2986537"/>
                                <a:pt x="4846320" y="3021858"/>
                              </a:cubicBezTo>
                              <a:cubicBezTo>
                                <a:pt x="4814525" y="3028671"/>
                                <a:pt x="4705291" y="3042068"/>
                                <a:pt x="4698609" y="3042959"/>
                              </a:cubicBezTo>
                              <a:cubicBezTo>
                                <a:pt x="4676679" y="3037477"/>
                                <a:pt x="4612105" y="3019912"/>
                                <a:pt x="4579034" y="3014824"/>
                              </a:cubicBezTo>
                              <a:cubicBezTo>
                                <a:pt x="4529229" y="3007162"/>
                                <a:pt x="4490101" y="3005068"/>
                                <a:pt x="4438357" y="3000756"/>
                              </a:cubicBezTo>
                              <a:lnTo>
                                <a:pt x="4016326" y="3021858"/>
                              </a:lnTo>
                              <a:cubicBezTo>
                                <a:pt x="4002090" y="3022721"/>
                                <a:pt x="3986879" y="3022514"/>
                                <a:pt x="3974123" y="3028892"/>
                              </a:cubicBezTo>
                              <a:cubicBezTo>
                                <a:pt x="3863709" y="3084098"/>
                                <a:pt x="4079905" y="3014731"/>
                                <a:pt x="3931920" y="3064061"/>
                              </a:cubicBezTo>
                              <a:cubicBezTo>
                                <a:pt x="3920578" y="3067842"/>
                                <a:pt x="3908349" y="3068196"/>
                                <a:pt x="3896751" y="3071095"/>
                              </a:cubicBezTo>
                              <a:cubicBezTo>
                                <a:pt x="3850977" y="3082538"/>
                                <a:pt x="3899348" y="3080772"/>
                                <a:pt x="3819378" y="3092196"/>
                              </a:cubicBezTo>
                              <a:cubicBezTo>
                                <a:pt x="3802966" y="3094541"/>
                                <a:pt x="3786453" y="3096264"/>
                                <a:pt x="3770141" y="3099230"/>
                              </a:cubicBezTo>
                              <a:cubicBezTo>
                                <a:pt x="3760630" y="3100959"/>
                                <a:pt x="3751301" y="3103608"/>
                                <a:pt x="3742006" y="3106264"/>
                              </a:cubicBezTo>
                              <a:cubicBezTo>
                                <a:pt x="3734877" y="3108301"/>
                                <a:pt x="3728262" y="3112378"/>
                                <a:pt x="3720905" y="3113298"/>
                              </a:cubicBezTo>
                              <a:cubicBezTo>
                                <a:pt x="3690571" y="3117090"/>
                                <a:pt x="3659945" y="3117987"/>
                                <a:pt x="3629465" y="3120332"/>
                              </a:cubicBezTo>
                              <a:cubicBezTo>
                                <a:pt x="3564712" y="3131123"/>
                                <a:pt x="3609439" y="3120579"/>
                                <a:pt x="3552092" y="3141433"/>
                              </a:cubicBezTo>
                              <a:cubicBezTo>
                                <a:pt x="3538156" y="3146501"/>
                                <a:pt x="3523440" y="3149479"/>
                                <a:pt x="3509889" y="3155501"/>
                              </a:cubicBezTo>
                              <a:cubicBezTo>
                                <a:pt x="3502164" y="3158934"/>
                                <a:pt x="3496637" y="3166429"/>
                                <a:pt x="3488788" y="3169568"/>
                              </a:cubicBezTo>
                              <a:cubicBezTo>
                                <a:pt x="3449620" y="3185235"/>
                                <a:pt x="3441184" y="3181469"/>
                                <a:pt x="3404381" y="3190670"/>
                              </a:cubicBezTo>
                              <a:cubicBezTo>
                                <a:pt x="3392206" y="3193714"/>
                                <a:pt x="3354564" y="3208546"/>
                                <a:pt x="3348111" y="3211772"/>
                              </a:cubicBezTo>
                              <a:cubicBezTo>
                                <a:pt x="3340550" y="3215553"/>
                                <a:pt x="3334399" y="3221734"/>
                                <a:pt x="3327009" y="3225839"/>
                              </a:cubicBezTo>
                              <a:cubicBezTo>
                                <a:pt x="3313260" y="3233477"/>
                                <a:pt x="3297691" y="3237921"/>
                                <a:pt x="3284806" y="3246941"/>
                              </a:cubicBezTo>
                              <a:cubicBezTo>
                                <a:pt x="3273941" y="3254547"/>
                                <a:pt x="3267140" y="3266933"/>
                                <a:pt x="3256671" y="3275076"/>
                              </a:cubicBezTo>
                              <a:cubicBezTo>
                                <a:pt x="3245879" y="3283470"/>
                                <a:pt x="3232877" y="3288594"/>
                                <a:pt x="3221501" y="3296178"/>
                              </a:cubicBezTo>
                              <a:cubicBezTo>
                                <a:pt x="3211747" y="3302681"/>
                                <a:pt x="3202905" y="3310465"/>
                                <a:pt x="3193366" y="3317279"/>
                              </a:cubicBezTo>
                              <a:cubicBezTo>
                                <a:pt x="3186487" y="3322193"/>
                                <a:pt x="3178683" y="3325846"/>
                                <a:pt x="3172265" y="3331347"/>
                              </a:cubicBezTo>
                              <a:cubicBezTo>
                                <a:pt x="3162195" y="3339979"/>
                                <a:pt x="3154855" y="3351681"/>
                                <a:pt x="3144129" y="3359482"/>
                              </a:cubicBezTo>
                              <a:cubicBezTo>
                                <a:pt x="3136979" y="3364682"/>
                                <a:pt x="3065420" y="3404741"/>
                                <a:pt x="3052689" y="3408719"/>
                              </a:cubicBezTo>
                              <a:cubicBezTo>
                                <a:pt x="3029867" y="3415851"/>
                                <a:pt x="2982351" y="3422787"/>
                                <a:pt x="2982351" y="3422787"/>
                              </a:cubicBezTo>
                              <a:cubicBezTo>
                                <a:pt x="2919046" y="3415753"/>
                                <a:pt x="2855352" y="3411619"/>
                                <a:pt x="2792437" y="3401685"/>
                              </a:cubicBezTo>
                              <a:cubicBezTo>
                                <a:pt x="2766032" y="3397516"/>
                                <a:pt x="2739636" y="3391114"/>
                                <a:pt x="2715065" y="3380584"/>
                              </a:cubicBezTo>
                              <a:cubicBezTo>
                                <a:pt x="2705922" y="3376665"/>
                                <a:pt x="2702860" y="3363931"/>
                                <a:pt x="2693963" y="3359482"/>
                              </a:cubicBezTo>
                              <a:cubicBezTo>
                                <a:pt x="2683270" y="3354135"/>
                                <a:pt x="2670221" y="3355964"/>
                                <a:pt x="2658794" y="3352448"/>
                              </a:cubicBezTo>
                              <a:cubicBezTo>
                                <a:pt x="2518711" y="3309346"/>
                                <a:pt x="2672444" y="3346738"/>
                                <a:pt x="2560320" y="3324313"/>
                              </a:cubicBezTo>
                              <a:cubicBezTo>
                                <a:pt x="2519131" y="3316075"/>
                                <a:pt x="2539312" y="3316665"/>
                                <a:pt x="2489981" y="3303212"/>
                              </a:cubicBezTo>
                              <a:cubicBezTo>
                                <a:pt x="2451260" y="3292652"/>
                                <a:pt x="2409736" y="3292422"/>
                                <a:pt x="2370406" y="3289144"/>
                              </a:cubicBezTo>
                              <a:cubicBezTo>
                                <a:pt x="2346960" y="3284455"/>
                                <a:pt x="2319963" y="3288339"/>
                                <a:pt x="2300068" y="3275076"/>
                              </a:cubicBezTo>
                              <a:cubicBezTo>
                                <a:pt x="2287730" y="3266851"/>
                                <a:pt x="2296486" y="3243358"/>
                                <a:pt x="2286000" y="3232873"/>
                              </a:cubicBezTo>
                              <a:cubicBezTo>
                                <a:pt x="2278176" y="3225049"/>
                                <a:pt x="2207992" y="3201542"/>
                                <a:pt x="2194560" y="3197704"/>
                              </a:cubicBezTo>
                              <a:cubicBezTo>
                                <a:pt x="2100980" y="3170966"/>
                                <a:pt x="2184992" y="3196781"/>
                                <a:pt x="2110154" y="3169568"/>
                              </a:cubicBezTo>
                              <a:cubicBezTo>
                                <a:pt x="2096218" y="3164500"/>
                                <a:pt x="2067951" y="3155501"/>
                                <a:pt x="2067951" y="3155501"/>
                              </a:cubicBezTo>
                              <a:cubicBezTo>
                                <a:pt x="2063262" y="3148467"/>
                                <a:pt x="2060377" y="3139811"/>
                                <a:pt x="2053883" y="3134399"/>
                              </a:cubicBezTo>
                              <a:cubicBezTo>
                                <a:pt x="2045828" y="3127687"/>
                                <a:pt x="2034551" y="3126028"/>
                                <a:pt x="2025748" y="3120332"/>
                              </a:cubicBezTo>
                              <a:cubicBezTo>
                                <a:pt x="1994624" y="3100193"/>
                                <a:pt x="1967466" y="3073606"/>
                                <a:pt x="1934308" y="3057027"/>
                              </a:cubicBezTo>
                              <a:lnTo>
                                <a:pt x="1863969" y="3021858"/>
                              </a:lnTo>
                              <a:cubicBezTo>
                                <a:pt x="1821459" y="2979347"/>
                                <a:pt x="1848544" y="3010110"/>
                                <a:pt x="1821766" y="2972621"/>
                              </a:cubicBezTo>
                              <a:cubicBezTo>
                                <a:pt x="1814952" y="2963081"/>
                                <a:pt x="1806358" y="2954733"/>
                                <a:pt x="1800665" y="2944485"/>
                              </a:cubicBezTo>
                              <a:cubicBezTo>
                                <a:pt x="1765055" y="2880386"/>
                                <a:pt x="1812980" y="2935698"/>
                                <a:pt x="1758461" y="2881181"/>
                              </a:cubicBezTo>
                              <a:cubicBezTo>
                                <a:pt x="1756117" y="2874147"/>
                                <a:pt x="1755541" y="2866248"/>
                                <a:pt x="1751428" y="2860079"/>
                              </a:cubicBezTo>
                              <a:cubicBezTo>
                                <a:pt x="1746114" y="2852108"/>
                                <a:pt x="1720105" y="2828258"/>
                                <a:pt x="1709225" y="2824910"/>
                              </a:cubicBezTo>
                              <a:cubicBezTo>
                                <a:pt x="1686372" y="2817878"/>
                                <a:pt x="1662332" y="2815531"/>
                                <a:pt x="1638886" y="2810842"/>
                              </a:cubicBezTo>
                              <a:cubicBezTo>
                                <a:pt x="1558014" y="2756928"/>
                                <a:pt x="1637532" y="2809342"/>
                                <a:pt x="1540412" y="2747538"/>
                              </a:cubicBezTo>
                              <a:cubicBezTo>
                                <a:pt x="1533280" y="2742999"/>
                                <a:pt x="1527713" y="2734404"/>
                                <a:pt x="1519311" y="2733470"/>
                              </a:cubicBezTo>
                              <a:cubicBezTo>
                                <a:pt x="1430267" y="2723576"/>
                                <a:pt x="1477150" y="2728358"/>
                                <a:pt x="1378634" y="2719402"/>
                              </a:cubicBezTo>
                              <a:cubicBezTo>
                                <a:pt x="1174946" y="2651506"/>
                                <a:pt x="1311303" y="2694398"/>
                                <a:pt x="773723" y="2719402"/>
                              </a:cubicBezTo>
                              <a:cubicBezTo>
                                <a:pt x="763786" y="2719864"/>
                                <a:pt x="760898" y="2734986"/>
                                <a:pt x="752621" y="2740504"/>
                              </a:cubicBezTo>
                              <a:cubicBezTo>
                                <a:pt x="746452" y="2744617"/>
                                <a:pt x="738151" y="2744222"/>
                                <a:pt x="731520" y="2747538"/>
                              </a:cubicBezTo>
                              <a:cubicBezTo>
                                <a:pt x="683223" y="2771686"/>
                                <a:pt x="743098" y="2755069"/>
                                <a:pt x="675249" y="2768639"/>
                              </a:cubicBezTo>
                              <a:cubicBezTo>
                                <a:pt x="645418" y="2813385"/>
                                <a:pt x="679418" y="2771741"/>
                                <a:pt x="640080" y="2796775"/>
                              </a:cubicBezTo>
                              <a:cubicBezTo>
                                <a:pt x="620299" y="2809363"/>
                                <a:pt x="606052" y="2831563"/>
                                <a:pt x="583809" y="2838978"/>
                              </a:cubicBezTo>
                              <a:cubicBezTo>
                                <a:pt x="555745" y="2848333"/>
                                <a:pt x="545496" y="2851101"/>
                                <a:pt x="513471" y="2867113"/>
                              </a:cubicBezTo>
                              <a:cubicBezTo>
                                <a:pt x="489169" y="2879264"/>
                                <a:pt x="497786" y="2883796"/>
                                <a:pt x="471268" y="2888215"/>
                              </a:cubicBezTo>
                              <a:cubicBezTo>
                                <a:pt x="450325" y="2891705"/>
                                <a:pt x="429065" y="2892904"/>
                                <a:pt x="407963" y="2895248"/>
                              </a:cubicBezTo>
                              <a:cubicBezTo>
                                <a:pt x="400929" y="2902282"/>
                                <a:pt x="395557" y="2911519"/>
                                <a:pt x="386861" y="2916350"/>
                              </a:cubicBezTo>
                              <a:cubicBezTo>
                                <a:pt x="357763" y="2932516"/>
                                <a:pt x="319807" y="2933524"/>
                                <a:pt x="288388" y="2937452"/>
                              </a:cubicBezTo>
                              <a:cubicBezTo>
                                <a:pt x="283699" y="2928073"/>
                                <a:pt x="280415" y="2917848"/>
                                <a:pt x="274320" y="2909316"/>
                              </a:cubicBezTo>
                              <a:cubicBezTo>
                                <a:pt x="232979" y="2851440"/>
                                <a:pt x="234461" y="2890559"/>
                                <a:pt x="225083" y="2874147"/>
                              </a:cubicBezTo>
                              <a:close/>
                            </a:path>
                          </a:pathLst>
                        </a:custGeom>
                        <a:noFill/>
                        <a:ln w="38100" cap="flat" cmpd="sng" algn="ctr">
                          <a:solidFill>
                            <a:schemeClr val="tx2">
                              <a:lumMod val="50000"/>
                            </a:schemeClr>
                          </a:solidFill>
                          <a:prstDash val="solid"/>
                          <a:miter lim="800000"/>
                        </a:ln>
                        <a:effectLst>
                          <a:outerShdw blurRad="50800" dist="38100" dir="5400000" algn="t" rotWithShape="0">
                            <a:srgbClr val="70AD47">
                              <a:lumMod val="60000"/>
                              <a:lumOff val="4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DBF851" id="Forma libre 4174" o:spid="_x0000_s1026" style="position:absolute;margin-left:-5.55pt;margin-top:5.85pt;width:442.5pt;height:269.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620043,3422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" path="m225083,2874147v-9378,-16412,-1884,-42707,-7034,-63305c215999,2802641,207761,2797302,203981,2789741v-3316,-6632,-3717,-14470,-7033,-21102c193168,2761078,186661,2755099,182880,2747538v-32240,-64479,6337,-7963,-35169,-63305l126609,2620928v-4633,-13899,-8707,-32288,-21101,-42203c99718,2574093,91440,2574036,84406,2571692v-4689,-14068,-5842,-29866,-14068,-42204c5830,2432724,61697,2524545,35169,2466184,26491,2447093,7034,2409913,7034,2409913,4689,2398190,,2386699,,2374744v,-92679,2028,-43277,14068,-91440c15489,2277620,21703,2236681,28135,2227033v5518,-8277,12825,-15583,21102,-21101c55406,2201819,63304,2201243,70338,2198898v32825,2345,65746,3589,98474,7034c180701,2207183,192026,2212965,203981,2212965v84439,,168813,-4689,253219,-7033c473612,2203587,490125,2201864,506437,2198898v9511,-1729,20092,-1672,28135,-7034c541606,2187175,541079,2174543,548640,2170762v12756,-6378,28085,-5017,42203,-7034c609556,2161055,628357,2159039,647114,2156695v9378,-2345,18840,-4378,28135,-7034c682378,2147624,689198,2144578,696351,2142627v18653,-5087,38977,-5422,56270,-14068c762000,2123870,770675,2117373,780757,2114492v22990,-6569,46892,-9379,70338,-14068l921434,2086356r28135,-7034c1010055,2039001,933521,2087347,991772,2058221v7561,-3781,13332,-10738,21102,-14068c1032011,2035951,1084871,2031636,1097280,2030085v14068,-4689,31718,-3582,42203,-14067c1201135,1954366,1125688,2032572,1174652,1973815v45131,-54158,244,10186,35169,-42203c1212497,1918234,1216679,1889761,1223889,1875341v3781,-7561,10287,-13541,14068,-21102c1241273,1847608,1240439,1838990,1244991,1833138v7502,-9646,42935,-47541,63304,-56271c1317181,1773059,1327136,1772489,1336431,1769833v7129,-2037,13710,-6443,21101,-7034c1467602,1753994,1688123,1741698,1688123,1741698v100490,-25123,55696,-17001,133643,-28136c1835834,1708873,1849583,1703091,1863969,1699495v9016,-2254,39145,-9022,49237,-14068c1920767,1681646,1926288,1674032,1934308,1671359v13530,-4510,28171,-4483,42203,-7034c1988273,1662186,1999957,1659636,2011680,1657292v7034,-9379,12095,-20631,21101,-28136c2038477,1624409,2047251,1625438,2053883,1622122v48576,-24287,-9318,-6462,49237,-21101c2117188,1591642,2135944,1586953,2145323,1572885v14470,-21704,14111,-24153,35169,-42203c2189393,1523053,2199727,1517210,2208628,1509581v33531,-28741,6307,-16171,42203,-28136c2253176,1474411,2253556,1466377,2257865,1460344v15507,-21711,28957,-28684,49236,-42203c2352839,1349534,2279506,1454461,2349305,1375938v11233,-12636,28135,-42203,28135,-42203c2393775,1268395,2374266,1349608,2391508,1263396v1896,-9479,5137,-18656,7033,-28135c2401338,1221276,2401477,1206718,2405575,1193058v3013,-10043,10386,-18318,14068,-28136c2423037,1155871,2423899,1146046,2426677,1136787v4261,-14203,11160,-27662,14068,-42203c2450686,1044873,2443997,1070758,2461846,1017212v2345,-7034,2921,-14933,7034,-21102l2482948,975008v16125,-48379,-5930,10377,28135,-49236c2514762,919334,2515196,911485,2518117,904670v4130,-9638,8866,-19031,14068,-28135c2549100,846934,2546153,862714,2560320,827298v5507,-13768,5843,-29865,14068,-42203c2579077,778061,2585022,771718,2588455,763993v6022,-13551,5843,-29865,14068,-42203c2607212,714756,2612810,708249,2616591,700688v3316,-6631,3718,-14470,7034,-21101c2629347,668143,2653210,638327,2658794,630350v35903,-51289,12528,-31798,49237,-56271c2712720,564701,2715386,553999,2722098,545944v5412,-6494,13853,-9719,21102,-14068c2759409,522151,2776489,513890,2792437,503741v9890,-6294,18596,-14288,28135,-21102c2843359,466363,2843453,470657,2862775,447470v5412,-6494,6728,-16908,14068,-21102c2887223,420437,2900414,422234,2912012,419335v7193,-1798,13973,-4997,21102,-7034c2942409,409645,2951954,407923,2961249,405267v7129,-2037,13738,-6168,21102,-7034c3015034,394388,3048000,393544,3080825,391199v18757,-4689,37312,-10275,56270,-14067c3159256,372700,3198134,370254,3221501,363064v19147,-5891,36915,-15940,56271,-21102c3293791,337690,3310462,335962,3327009,334928v58548,-3659,117231,-4689,175846,-7033c3523957,323206,3545189,319070,3566160,313827v7193,-1798,13752,-6054,21101,-7034c3615247,303062,3643532,302104,3671668,299759v7034,-2345,14286,-4113,21101,-7034c3702407,288595,3710958,281974,3720905,278658v18342,-6114,37928,-7954,56270,-14068c3791243,259901,3805610,256029,3819378,250522v11723,-4689,22989,-10745,35170,-14067c3868307,232703,3882683,231766,3896751,229421v16412,-7034,33266,-13116,49237,-21102c3958216,202205,3968929,193332,3981157,187218v26488,-13244,36438,-14385,63304,-21102c4051495,159082,4056666,149464,4065563,145015v64810,-32404,7497,18761,63305,-21102c4136962,118131,4142327,109180,4149969,102812v6494,-5412,14068,-9379,21102,-14068c4198443,47683,4167854,83318,4213274,60608v15122,-7561,26163,-22788,42203,-28135l4297680,18405v107869,-35956,13803,-6846,295421,-14067c4642338,6683,4691870,5499,4740812,11372v10411,1249,18400,10173,28136,14067c4855847,60198,4773317,20589,4839286,53575v4689,7034,8413,14818,14068,21101c4894765,120688,4888306,114389,4923692,137981v4689,7034,9874,13761,14068,21101c4942962,168186,4945115,179163,4951828,187218v5412,6494,14067,9378,21101,14067c5005754,250522,4986997,234109,5022166,257556v58400,87602,1279,13642,49237,56271c5086272,327044,5094305,351205,5113606,356030v9015,2254,39146,9023,49237,14068c5189043,383197,5181708,385818,5205046,405267v11714,9761,36006,22843,49237,28135c5268051,438909,5282100,443873,5296486,447470v107603,26901,55968,15415,154745,35169c5453576,499051,5453501,515996,5458265,531876v2429,8097,10286,13541,14067,21102c5475648,559609,5477415,566926,5479366,574079v5087,18653,7954,37929,14068,56271c5495779,637384,5498670,644259,5500468,651452r14067,56270c5516880,721790,5519018,735893,5521569,749925v2139,11763,5714,23288,7034,35170c5531979,815478,5533603,846033,5535637,876535v2656,39839,1870,79983,7034,119575c5544589,1010814,5556738,1038313,5556738,1038313v2345,16412,3013,33153,7034,49237c5566834,1099799,5573407,1110897,5577840,1122719v2603,6942,5236,13909,7034,21102c5597678,1195037,5586396,1164737,5598941,1221193v1608,7238,4997,13973,7034,21102c5612598,1265474,5615208,1281423,5620043,1305599v-2345,175846,-444,351801,-7034,527539c5612536,1845755,5604588,1857014,5598941,1868307v-6114,12228,-14067,23446,-21101,35169c5564759,1955799,5578761,1908439,5549705,1973815v-3011,6775,-4113,14286,-7034,21101c5538540,2004554,5531919,2013104,5528603,2023052v-6114,18342,-9379,37513,-14068,56270l5507501,2107458v2345,63305,932,126861,7034,189914c5515545,2307809,5524344,2315925,5528603,2325507v5128,11538,9379,23446,14068,35169c5558616,2456346,5538357,2353328,5563772,2438048v3435,11451,4134,23571,7034,35170c5572604,2480411,5575495,2487285,5577840,2494319v15157,90938,-241,-9574,14068,140677c5593480,2651500,5596597,2667821,5598941,2684233v-9378,44548,-14332,90262,-28135,133643c5567790,2827355,5557663,2833010,5549705,2838978v-27385,20539,-33273,21699,-63305,28135c5450440,2874819,5365270,2891513,5331655,2895248v-79782,8865,-42286,4031,-112541,14068c5202702,2916350,5186543,2924008,5169877,2930418v-13840,5323,-28135,9378,-42203,14067c5079866,2960421,5137904,2941416,5057335,2965587v-7101,2131,-13931,5147,-21101,7034c4998839,2982462,4961087,2990915,4923692,3000756v-78313,20609,87456,-14219,-77372,21102c4814525,3028671,4705291,3042068,4698609,3042959v-21930,-5482,-86504,-23047,-119575,-28135c4529229,3007162,4490101,3005068,4438357,3000756r-422031,21102c4002090,3022721,3986879,3022514,3974123,3028892v-110414,55206,105782,-14161,-42203,35169c3920578,3067842,3908349,3068196,3896751,3071095v-45774,11443,2597,9677,-77373,21101c3802966,3094541,3786453,3096264,3770141,3099230v-9511,1729,-18840,4378,-28135,7034c3734877,3108301,3728262,3112378,3720905,3113298v-30334,3792,-60960,4689,-91440,7034c3564712,3131123,3609439,3120579,3552092,3141433v-13936,5068,-28652,8046,-42203,14068c3502164,3158934,3496637,3166429,3488788,3169568v-39168,15667,-47604,11901,-84407,21102c3392206,3193714,3354564,3208546,3348111,3211772v-7561,3781,-13712,9962,-21102,14067c3313260,3233477,3297691,3237921,3284806,3246941v-10865,7606,-17666,19992,-28135,28135c3245879,3283470,3232877,3288594,3221501,3296178v-9754,6503,-18596,14287,-28135,21101c3186487,3322193,3178683,3325846,3172265,3331347v-10070,8632,-17410,20334,-28136,28135c3136979,3364682,3065420,3404741,3052689,3408719v-22822,7132,-70338,14068,-70338,14068c2919046,3415753,2855352,3411619,2792437,3401685v-26405,-4169,-52801,-10571,-77372,-21101c2705922,3376665,2702860,3363931,2693963,3359482v-10693,-5347,-23742,-3518,-35169,-7034c2518711,3309346,2672444,3346738,2560320,3324313v-41189,-8238,-21008,-7648,-70339,-21101c2451260,3292652,2409736,3292422,2370406,3289144v-23446,-4689,-50443,-805,-70338,-14068c2287730,3266851,2296486,3243358,2286000,3232873v-7824,-7824,-78008,-31331,-91440,-35169c2100980,3170966,2184992,3196781,2110154,3169568v-13936,-5068,-42203,-14067,-42203,-14067c2063262,3148467,2060377,3139811,2053883,3134399v-8055,-6712,-19332,-8371,-28135,-14067c1994624,3100193,1967466,3073606,1934308,3057027r-70339,-35169c1821459,2979347,1848544,3010110,1821766,2972621v-6814,-9540,-15408,-17888,-21101,-28136c1765055,2880386,1812980,2935698,1758461,2881181v-2344,-7034,-2920,-14933,-7033,-21102c1746114,2852108,1720105,2828258,1709225,2824910v-22853,-7032,-46893,-9379,-70339,-14068c1558014,2756928,1637532,2809342,1540412,2747538v-7132,-4539,-12699,-13134,-21101,-14068c1430267,2723576,1477150,2728358,1378634,2719402v-203688,-67896,-67331,-25004,-604911,c763786,2719864,760898,2734986,752621,2740504v-6169,4113,-14470,3718,-21101,7034c683223,2771686,743098,2755069,675249,2768639v-29831,44746,4169,3102,-35169,28136c620299,2809363,606052,2831563,583809,2838978v-28064,9355,-38313,12123,-70338,28135c489169,2879264,497786,2883796,471268,2888215v-20943,3490,-42203,4689,-63305,7033c400929,2902282,395557,2911519,386861,2916350v-29098,16166,-67054,17174,-98473,21102c283699,2928073,280415,2917848,274320,2909316v-41341,-57876,-39859,-18757,-49237,-35169xe" filled="f" strokecolor="#1b1a22 [1615]" strokeweight="3pt">
                <v:stroke joinstyle="miter"/>
                <v:shadow on="t" color="#a9d18e" opacity="26214f" origin=",-.5" offset="0,3pt"/>
                <v:path arrowok="t" o:connecttype="custom" o:connectlocs="225071,2874032;218038,2810729;203970,2789629;196938,2768528;182870,2747428;147703,2684126;126602,2620823;105502,2578622;84402,2571589;70334,2529387;35167,2466085;7034,2409817;0,2374649;14067,2283213;28134,2226944;49234,2205844;70334,2198810;168803,2205844;203970,2212876;457176,2205844;506411,2198810;534544,2191776;548611,2170675;590812,2163641;647080,2156609;675214,2149575;696315,2142541;752582,2128474;780716,2114407;851051,2100340;921386,2086272;949519,2079239;991720,2058139;1012821,2044071;1097223,2030004;1139424,2015937;1174591,1973736;1209758,1931535;1223825,1875266;1237892,1854165;1244926,1833065;1308227,1776796;1336361,1769762;1357461,1762728;1688035,1741628;1821671,1713493;1863872,1699427;1913106,1685360;1934207,1671292;1976408,1664258;2011575,1657226;2032675,1629091;2053776,1622057;2103010,1600957;2145211,1572822;2180378,1530621;2208513,1509521;2250714,1481386;2257747,1460286;2306981,1418084;2349183,1375883;2377316,1333682;2391383,1263345;2398416,1235212;2405450,1193010;2419517,1164875;2426550,1136741;2440618,1094540;2461718,1017171;2468751,996070;2482819,974969;2510952,925735;2517986,904634;2532053,876500;2560187,827265;2574254,785064;2588320,763962;2602387,721761;2616455,700660;2623488,679560;2658655,630325;2707890,574056;2721956,545922;2743057,531855;2792291,503721;2820425,482620;2862626,447452;2876693,426351;2911860,419318;2932961,412284;2961095,405251;2982196,398217;3080664,391183;3136931,377117;3221333,363049;3277601,341948;3326836,334915;3502672,327882;3565974,313814;3587074,306781;3671477,299747;3692576,292713;3720711,278647;3776978,264579;3819179,250512;3854347,236446;3896548,229412;3945782,208311;3980949,187211;4044250,166109;4065351,145009;4128653,123908;4149753,102808;4170854,88740;4213054,60606;4255255,32472;4297456,18404;4592862,4338;4740565,11372;4768699,25438;4839034,53573;4853101,74673;4923435,137975;4937503,159076;4951570,187211;4972670,201277;5021904,257546;5071139,313814;5113339,356016;5162574,370083;5204775,405251;5254009,433385;5296210,447452;5450947,482620;5457980,531855;5472047,552956;5479080,574056;5493148,630325;5500181,651426;5514248,707694;5521281,749895;5528315,785064;5535348,876500;5542382,996070;5556448,1038271;5563482,1087506;5577549,1122674;5584583,1143775;5598649,1221144;5605683,1242245;5619750,1305547;5612716,1833065;5598649,1868232;5577549,1903400;5549416,1973736;5542382,1994836;5528315,2022971;5514248,2079239;5507214,2107374;5514248,2297280;5528315,2325414;5542382,2360582;5563482,2437950;5570516,2473119;5577549,2494219;5591616,2634891;5598649,2684126;5570516,2817763;5549416,2838864;5486114,2866998;5331377,2895132;5218842,2909200;5169607,2930301;5127407,2944367;5057071,2965468;5035971,2972502;4923435,3000636;4846067,3021737;4698364,3042837;4578795,3014703;4438126,3000636;4016117,3021737;3973916,3028771;3931715,3063938;3896548,3070972;3819179,3092072;3769944,3099106;3741811,3106140;3720711,3113173;3629276,3120207;3551907,3141307;3509706,3155375;3488606,3169441;3404204,3190542;3347936,3211643;3326836,3225710;3284635,3246811;3256501,3274945;3221333,3296046;3193200,3317146;3172100,3331214;3143965,3359348;3052530,3408583;2982196,3422650;2792291,3401549;2714923,3380449;2693823,3359348;2658655,3352314;2560187,3324180;2489851,3303080;2370282,3289012;2299948,3274945;2285881,3232744;2194446,3197576;2110044,3169441;2067843,3155375;2053776,3134274;2025642,3120207;1934207,3056905;1863872,3021737;1821671,2972502;1800571,2944367;1758369,2881066;1751337,2859965;1709136,2824797;1638801,2810729;1540332,2747428;1519232,2733361;1378562,2719293;773683,2719293;752582,2740394;731482,2747428;675214,2768528;640047,2796663;583779,2838864;513444,2866998;471243,2888099;407942,2895132;386841,2916233;288373,2937334;274306,2909200;225071,2874032" o:connectangles="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p>
    <w:p w:rsidR="00936BB8" w:rsidRDefault="00617FCC" w:rsidP="00936BB8">
      <w:r>
        <w:rPr>
          <w:noProof/>
          <w:lang w:val="es-MX" w:eastAsia="es-MX"/>
        </w:rPr>
        <mc:AlternateContent>
          <mc:Choice Requires="wps">
            <w:drawing>
              <wp:anchor distT="0" distB="0" distL="114300" distR="114300" simplePos="0" relativeHeight="251579904" behindDoc="0" locked="0" layoutInCell="1" allowOverlap="1">
                <wp:simplePos x="0" y="0"/>
                <wp:positionH relativeFrom="column">
                  <wp:posOffset>3017520</wp:posOffset>
                </wp:positionH>
                <wp:positionV relativeFrom="paragraph">
                  <wp:posOffset>184785</wp:posOffset>
                </wp:positionV>
                <wp:extent cx="632460" cy="640080"/>
                <wp:effectExtent l="0" t="0" r="0" b="7620"/>
                <wp:wrapNone/>
                <wp:docPr id="4190" name="Cuadro de texto 4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 cy="640080"/>
                        </a:xfrm>
                        <a:prstGeom prst="rect">
                          <a:avLst/>
                        </a:prstGeom>
                        <a:noFill/>
                        <a:ln w="6350">
                          <a:noFill/>
                        </a:ln>
                        <a:effectLst/>
                      </wps:spPr>
                      <wps:txbx>
                        <w:txbxContent>
                          <w:p w:rsidR="00AA5776" w:rsidRDefault="00AA5776">
                            <w:r w:rsidRPr="000846BF">
                              <w:rPr>
                                <w:noProof/>
                                <w:color w:val="0000FF"/>
                                <w:lang w:val="es-MX" w:eastAsia="es-MX"/>
                              </w:rPr>
                              <w:drawing>
                                <wp:inline distT="0" distB="0" distL="0" distR="0" wp14:anchorId="76308D60" wp14:editId="3FAC9E2D">
                                  <wp:extent cx="443230" cy="424762"/>
                                  <wp:effectExtent l="0" t="0" r="0" b="0"/>
                                  <wp:docPr id="11" name="Imagen 4264" descr="http://ecopiura.blogia.com/upload/20081023021716-tala.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4" descr="http://ecopiura.blogia.com/upload/20081023021716-tal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3230" cy="4247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4190" o:spid="_x0000_s1036" type="#_x0000_t202" style="position:absolute;margin-left:237.6pt;margin-top:14.55pt;width:49.8pt;height:50.4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" filled="f" stroked="f" strokeweight=".5pt">
                <v:path arrowok="t"/>
                <v:textbox>
                  <w:txbxContent>
                    <w:p w:rsidR="00AA5776" w:rsidRDefault="00AA5776">
                      <w:r w:rsidRPr="000846BF">
                        <w:rPr>
                          <w:noProof/>
                          <w:color w:val="0000FF"/>
                          <w:lang w:eastAsia="es-ES"/>
                        </w:rPr>
                        <w:drawing>
                          <wp:inline distT="0" distB="0" distL="0" distR="0" wp14:anchorId="76308D60" wp14:editId="3FAC9E2D">
                            <wp:extent cx="443230" cy="424762"/>
                            <wp:effectExtent l="0" t="0" r="0" b="0"/>
                            <wp:docPr id="11" name="Imagen 4264" descr="http://ecopiura.blogia.com/upload/20081023021716-tala.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4" descr="http://ecopiura.blogia.com/upload/20081023021716-tal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3230" cy="424762"/>
                                    </a:xfrm>
                                    <a:prstGeom prst="rect">
                                      <a:avLst/>
                                    </a:prstGeom>
                                    <a:noFill/>
                                    <a:ln>
                                      <a:noFill/>
                                    </a:ln>
                                  </pic:spPr>
                                </pic:pic>
                              </a:graphicData>
                            </a:graphic>
                          </wp:inline>
                        </w:drawing>
                      </w:r>
                    </w:p>
                  </w:txbxContent>
                </v:textbox>
              </v:shape>
            </w:pict>
          </mc:Fallback>
        </mc:AlternateContent>
      </w:r>
      <w:r>
        <w:rPr>
          <w:noProof/>
          <w:lang w:val="es-MX" w:eastAsia="es-MX"/>
        </w:rPr>
        <mc:AlternateContent>
          <mc:Choice Requires="wps">
            <w:drawing>
              <wp:anchor distT="0" distB="0" distL="114300" distR="114300" simplePos="0" relativeHeight="251569664" behindDoc="0" locked="0" layoutInCell="1" allowOverlap="1">
                <wp:simplePos x="0" y="0"/>
                <wp:positionH relativeFrom="column">
                  <wp:posOffset>4364990</wp:posOffset>
                </wp:positionH>
                <wp:positionV relativeFrom="paragraph">
                  <wp:posOffset>30480</wp:posOffset>
                </wp:positionV>
                <wp:extent cx="358775" cy="499110"/>
                <wp:effectExtent l="19050" t="19050" r="22225" b="15240"/>
                <wp:wrapNone/>
                <wp:docPr id="4175" name="Forma libre 4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E875F4C" id="Forma libre 4175" o:spid="_x0000_s1026" style="position:absolute;margin-left:343.7pt;margin-top:2.4pt;width:28.25pt;height:39.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wFhBAoAALo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74784" behindDoc="0" locked="0" layoutInCell="1" allowOverlap="1">
                <wp:simplePos x="0" y="0"/>
                <wp:positionH relativeFrom="column">
                  <wp:posOffset>5053965</wp:posOffset>
                </wp:positionH>
                <wp:positionV relativeFrom="paragraph">
                  <wp:posOffset>30480</wp:posOffset>
                </wp:positionV>
                <wp:extent cx="358775" cy="499110"/>
                <wp:effectExtent l="19050" t="19050" r="22225" b="15240"/>
                <wp:wrapNone/>
                <wp:docPr id="4185" name="Forma libre 4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1441888" id="Forma libre 4185" o:spid="_x0000_s1026" style="position:absolute;margin-left:397.95pt;margin-top:2.4pt;width:28.25pt;height:39.3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68640" behindDoc="0" locked="0" layoutInCell="1" allowOverlap="1">
                <wp:simplePos x="0" y="0"/>
                <wp:positionH relativeFrom="column">
                  <wp:posOffset>3648710</wp:posOffset>
                </wp:positionH>
                <wp:positionV relativeFrom="paragraph">
                  <wp:posOffset>158115</wp:posOffset>
                </wp:positionV>
                <wp:extent cx="358775" cy="499110"/>
                <wp:effectExtent l="19050" t="19050" r="22225" b="15240"/>
                <wp:wrapNone/>
                <wp:docPr id="4163" name="Forma libre 4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E1BA02A" id="Forma libre 4163" o:spid="_x0000_s1026" style="position:absolute;margin-left:287.3pt;margin-top:12.45pt;width:28.25pt;height:39.3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p>
    <w:p w:rsidR="00936BB8" w:rsidRDefault="00AD4A83" w:rsidP="00936BB8">
      <w:r w:rsidRPr="000846BF">
        <w:rPr>
          <w:noProof/>
          <w:color w:val="0000FF"/>
          <w:lang w:val="es-MX" w:eastAsia="es-MX"/>
        </w:rPr>
        <w:drawing>
          <wp:anchor distT="0" distB="0" distL="114300" distR="114300" simplePos="0" relativeHeight="251729408" behindDoc="0" locked="0" layoutInCell="1" allowOverlap="1" wp14:anchorId="62CB8F75" wp14:editId="364B5A5D">
            <wp:simplePos x="0" y="0"/>
            <wp:positionH relativeFrom="page">
              <wp:align>center</wp:align>
            </wp:positionH>
            <wp:positionV relativeFrom="line">
              <wp:posOffset>102169</wp:posOffset>
            </wp:positionV>
            <wp:extent cx="462280" cy="462280"/>
            <wp:effectExtent l="0" t="0" r="0" b="0"/>
            <wp:wrapThrough wrapText="bothSides">
              <wp:wrapPolygon edited="0">
                <wp:start x="5341" y="0"/>
                <wp:lineTo x="2670" y="6231"/>
                <wp:lineTo x="4451" y="17802"/>
                <wp:lineTo x="11571" y="20473"/>
                <wp:lineTo x="17802" y="20473"/>
                <wp:lineTo x="18692" y="13352"/>
                <wp:lineTo x="13352" y="2670"/>
                <wp:lineTo x="10681" y="0"/>
                <wp:lineTo x="5341" y="0"/>
              </wp:wrapPolygon>
            </wp:wrapThrough>
            <wp:docPr id="168" name="Imagen 4263" descr="http://us.cdn3.123rf.com/168nwm/feedough/feedough0910/feedough091000149/5787757-foto-de-una-vaca-marr-n-pastoreo-sobre-un-campo-de-c-sped.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3" descr="http://us.cdn3.123rf.com/168nwm/feedough/feedough0910/feedough091000149/5787757-foto-de-una-vaca-marr-n-pastoreo-sobre-un-campo-de-c-sped.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0" b="89881" l="9524" r="89881"/>
                              </a14:imgEffect>
                            </a14:imgLayer>
                          </a14:imgProps>
                        </a:ext>
                        <a:ext uri="{28A0092B-C50C-407E-A947-70E740481C1C}">
                          <a14:useLocalDpi xmlns:a14="http://schemas.microsoft.com/office/drawing/2010/main" val="0"/>
                        </a:ext>
                      </a:extLst>
                    </a:blip>
                    <a:srcRect/>
                    <a:stretch>
                      <a:fillRect/>
                    </a:stretch>
                  </pic:blipFill>
                  <pic:spPr bwMode="auto">
                    <a:xfrm>
                      <a:off x="0" y="0"/>
                      <a:ext cx="46228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FCC">
        <w:rPr>
          <w:noProof/>
          <w:lang w:val="es-MX" w:eastAsia="es-MX"/>
        </w:rPr>
        <mc:AlternateContent>
          <mc:Choice Requires="wps">
            <w:drawing>
              <wp:anchor distT="0" distB="0" distL="114300" distR="114300" simplePos="0" relativeHeight="251571712" behindDoc="0" locked="0" layoutInCell="1" allowOverlap="1" wp14:anchorId="42FC439E" wp14:editId="62BAEDE5">
                <wp:simplePos x="0" y="0"/>
                <wp:positionH relativeFrom="column">
                  <wp:posOffset>4126230</wp:posOffset>
                </wp:positionH>
                <wp:positionV relativeFrom="paragraph">
                  <wp:posOffset>152400</wp:posOffset>
                </wp:positionV>
                <wp:extent cx="358775" cy="499110"/>
                <wp:effectExtent l="19050" t="19050" r="22225" b="15240"/>
                <wp:wrapNone/>
                <wp:docPr id="4182" name="Forma libre 4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07EC88" id="Forma libre 4182" o:spid="_x0000_s1026" style="position:absolute;margin-left:324.9pt;margin-top:12pt;width:28.25pt;height:39.3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UfKBg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72736" behindDoc="0" locked="0" layoutInCell="1" allowOverlap="1" wp14:anchorId="384560CE" wp14:editId="589F86EA">
                <wp:simplePos x="0" y="0"/>
                <wp:positionH relativeFrom="column">
                  <wp:posOffset>4639310</wp:posOffset>
                </wp:positionH>
                <wp:positionV relativeFrom="paragraph">
                  <wp:posOffset>174625</wp:posOffset>
                </wp:positionV>
                <wp:extent cx="358775" cy="499110"/>
                <wp:effectExtent l="19050" t="19050" r="22225" b="15240"/>
                <wp:wrapNone/>
                <wp:docPr id="4183" name="Forma libre 4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DDB9B55" id="Forma libre 4183" o:spid="_x0000_s1026" style="position:absolute;margin-left:365.3pt;margin-top:13.75pt;width:28.25pt;height:39.3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XJwCA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37920" behindDoc="0" locked="0" layoutInCell="1" allowOverlap="1" wp14:anchorId="7B07B52B" wp14:editId="71BE1D9E">
                <wp:simplePos x="0" y="0"/>
                <wp:positionH relativeFrom="column">
                  <wp:posOffset>84455</wp:posOffset>
                </wp:positionH>
                <wp:positionV relativeFrom="paragraph">
                  <wp:posOffset>102870</wp:posOffset>
                </wp:positionV>
                <wp:extent cx="4551045" cy="2103120"/>
                <wp:effectExtent l="19050" t="0" r="20955" b="30480"/>
                <wp:wrapNone/>
                <wp:docPr id="4169" name="Forma libre 4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1045" cy="2103120"/>
                        </a:xfrm>
                        <a:custGeom>
                          <a:avLst/>
                          <a:gdLst>
                            <a:gd name="connsiteX0" fmla="*/ 0 w 4551021"/>
                            <a:gd name="connsiteY0" fmla="*/ 2060917 h 2103195"/>
                            <a:gd name="connsiteX1" fmla="*/ 35170 w 4551021"/>
                            <a:gd name="connsiteY1" fmla="*/ 2082019 h 2103195"/>
                            <a:gd name="connsiteX2" fmla="*/ 56271 w 4551021"/>
                            <a:gd name="connsiteY2" fmla="*/ 2096086 h 2103195"/>
                            <a:gd name="connsiteX3" fmla="*/ 77373 w 4551021"/>
                            <a:gd name="connsiteY3" fmla="*/ 2103120 h 2103195"/>
                            <a:gd name="connsiteX4" fmla="*/ 189914 w 4551021"/>
                            <a:gd name="connsiteY4" fmla="*/ 2074985 h 2103195"/>
                            <a:gd name="connsiteX5" fmla="*/ 203982 w 4551021"/>
                            <a:gd name="connsiteY5" fmla="*/ 2046849 h 2103195"/>
                            <a:gd name="connsiteX6" fmla="*/ 211016 w 4551021"/>
                            <a:gd name="connsiteY6" fmla="*/ 1983545 h 2103195"/>
                            <a:gd name="connsiteX7" fmla="*/ 232117 w 4551021"/>
                            <a:gd name="connsiteY7" fmla="*/ 1962443 h 2103195"/>
                            <a:gd name="connsiteX8" fmla="*/ 246185 w 4551021"/>
                            <a:gd name="connsiteY8" fmla="*/ 1941342 h 2103195"/>
                            <a:gd name="connsiteX9" fmla="*/ 295422 w 4551021"/>
                            <a:gd name="connsiteY9" fmla="*/ 1948375 h 2103195"/>
                            <a:gd name="connsiteX10" fmla="*/ 393896 w 4551021"/>
                            <a:gd name="connsiteY10" fmla="*/ 1969477 h 2103195"/>
                            <a:gd name="connsiteX11" fmla="*/ 506437 w 4551021"/>
                            <a:gd name="connsiteY11" fmla="*/ 1983545 h 2103195"/>
                            <a:gd name="connsiteX12" fmla="*/ 527539 w 4551021"/>
                            <a:gd name="connsiteY12" fmla="*/ 1990579 h 2103195"/>
                            <a:gd name="connsiteX13" fmla="*/ 569742 w 4551021"/>
                            <a:gd name="connsiteY13" fmla="*/ 1983545 h 2103195"/>
                            <a:gd name="connsiteX14" fmla="*/ 576776 w 4551021"/>
                            <a:gd name="connsiteY14" fmla="*/ 1962443 h 2103195"/>
                            <a:gd name="connsiteX15" fmla="*/ 597877 w 4551021"/>
                            <a:gd name="connsiteY15" fmla="*/ 1948375 h 2103195"/>
                            <a:gd name="connsiteX16" fmla="*/ 618979 w 4551021"/>
                            <a:gd name="connsiteY16" fmla="*/ 1927274 h 2103195"/>
                            <a:gd name="connsiteX17" fmla="*/ 626013 w 4551021"/>
                            <a:gd name="connsiteY17" fmla="*/ 1906172 h 2103195"/>
                            <a:gd name="connsiteX18" fmla="*/ 633047 w 4551021"/>
                            <a:gd name="connsiteY18" fmla="*/ 1878037 h 2103195"/>
                            <a:gd name="connsiteX19" fmla="*/ 675250 w 4551021"/>
                            <a:gd name="connsiteY19" fmla="*/ 1863969 h 2103195"/>
                            <a:gd name="connsiteX20" fmla="*/ 752622 w 4551021"/>
                            <a:gd name="connsiteY20" fmla="*/ 1871003 h 2103195"/>
                            <a:gd name="connsiteX21" fmla="*/ 773724 w 4551021"/>
                            <a:gd name="connsiteY21" fmla="*/ 1878037 h 2103195"/>
                            <a:gd name="connsiteX22" fmla="*/ 837028 w 4551021"/>
                            <a:gd name="connsiteY22" fmla="*/ 1927274 h 2103195"/>
                            <a:gd name="connsiteX23" fmla="*/ 984739 w 4551021"/>
                            <a:gd name="connsiteY23" fmla="*/ 1920240 h 2103195"/>
                            <a:gd name="connsiteX24" fmla="*/ 1005840 w 4551021"/>
                            <a:gd name="connsiteY24" fmla="*/ 1913206 h 2103195"/>
                            <a:gd name="connsiteX25" fmla="*/ 1055077 w 4551021"/>
                            <a:gd name="connsiteY25" fmla="*/ 1906172 h 2103195"/>
                            <a:gd name="connsiteX26" fmla="*/ 1076179 w 4551021"/>
                            <a:gd name="connsiteY26" fmla="*/ 1899139 h 2103195"/>
                            <a:gd name="connsiteX27" fmla="*/ 1097280 w 4551021"/>
                            <a:gd name="connsiteY27" fmla="*/ 1885071 h 2103195"/>
                            <a:gd name="connsiteX28" fmla="*/ 1125416 w 4551021"/>
                            <a:gd name="connsiteY28" fmla="*/ 1878037 h 2103195"/>
                            <a:gd name="connsiteX29" fmla="*/ 1146517 w 4551021"/>
                            <a:gd name="connsiteY29" fmla="*/ 1871003 h 2103195"/>
                            <a:gd name="connsiteX30" fmla="*/ 1174653 w 4551021"/>
                            <a:gd name="connsiteY30" fmla="*/ 1856935 h 2103195"/>
                            <a:gd name="connsiteX31" fmla="*/ 1195754 w 4551021"/>
                            <a:gd name="connsiteY31" fmla="*/ 1842868 h 2103195"/>
                            <a:gd name="connsiteX32" fmla="*/ 1252025 w 4551021"/>
                            <a:gd name="connsiteY32" fmla="*/ 1828800 h 2103195"/>
                            <a:gd name="connsiteX33" fmla="*/ 1273127 w 4551021"/>
                            <a:gd name="connsiteY33" fmla="*/ 1814732 h 2103195"/>
                            <a:gd name="connsiteX34" fmla="*/ 1406770 w 4551021"/>
                            <a:gd name="connsiteY34" fmla="*/ 1800665 h 2103195"/>
                            <a:gd name="connsiteX35" fmla="*/ 1582616 w 4551021"/>
                            <a:gd name="connsiteY35" fmla="*/ 1786597 h 2103195"/>
                            <a:gd name="connsiteX36" fmla="*/ 1737360 w 4551021"/>
                            <a:gd name="connsiteY36" fmla="*/ 1786597 h 2103195"/>
                            <a:gd name="connsiteX37" fmla="*/ 1779564 w 4551021"/>
                            <a:gd name="connsiteY37" fmla="*/ 1807699 h 2103195"/>
                            <a:gd name="connsiteX38" fmla="*/ 1800665 w 4551021"/>
                            <a:gd name="connsiteY38" fmla="*/ 1814732 h 2103195"/>
                            <a:gd name="connsiteX39" fmla="*/ 1899139 w 4551021"/>
                            <a:gd name="connsiteY39" fmla="*/ 1828800 h 2103195"/>
                            <a:gd name="connsiteX40" fmla="*/ 1927274 w 4551021"/>
                            <a:gd name="connsiteY40" fmla="*/ 1835834 h 2103195"/>
                            <a:gd name="connsiteX41" fmla="*/ 1948376 w 4551021"/>
                            <a:gd name="connsiteY41" fmla="*/ 1842868 h 2103195"/>
                            <a:gd name="connsiteX42" fmla="*/ 1997613 w 4551021"/>
                            <a:gd name="connsiteY42" fmla="*/ 1849902 h 2103195"/>
                            <a:gd name="connsiteX43" fmla="*/ 2166425 w 4551021"/>
                            <a:gd name="connsiteY43" fmla="*/ 1842868 h 2103195"/>
                            <a:gd name="connsiteX44" fmla="*/ 2194560 w 4551021"/>
                            <a:gd name="connsiteY44" fmla="*/ 1835834 h 2103195"/>
                            <a:gd name="connsiteX45" fmla="*/ 2236764 w 4551021"/>
                            <a:gd name="connsiteY45" fmla="*/ 1821766 h 2103195"/>
                            <a:gd name="connsiteX46" fmla="*/ 2293034 w 4551021"/>
                            <a:gd name="connsiteY46" fmla="*/ 1800665 h 2103195"/>
                            <a:gd name="connsiteX47" fmla="*/ 2370407 w 4551021"/>
                            <a:gd name="connsiteY47" fmla="*/ 1786597 h 2103195"/>
                            <a:gd name="connsiteX48" fmla="*/ 2412610 w 4551021"/>
                            <a:gd name="connsiteY48" fmla="*/ 1772529 h 2103195"/>
                            <a:gd name="connsiteX49" fmla="*/ 2440745 w 4551021"/>
                            <a:gd name="connsiteY49" fmla="*/ 1765495 h 2103195"/>
                            <a:gd name="connsiteX50" fmla="*/ 2489982 w 4551021"/>
                            <a:gd name="connsiteY50" fmla="*/ 1751428 h 2103195"/>
                            <a:gd name="connsiteX51" fmla="*/ 2511084 w 4551021"/>
                            <a:gd name="connsiteY51" fmla="*/ 1737360 h 2103195"/>
                            <a:gd name="connsiteX52" fmla="*/ 2532185 w 4551021"/>
                            <a:gd name="connsiteY52" fmla="*/ 1730326 h 2103195"/>
                            <a:gd name="connsiteX53" fmla="*/ 2560320 w 4551021"/>
                            <a:gd name="connsiteY53" fmla="*/ 1716259 h 2103195"/>
                            <a:gd name="connsiteX54" fmla="*/ 2581422 w 4551021"/>
                            <a:gd name="connsiteY54" fmla="*/ 1695157 h 2103195"/>
                            <a:gd name="connsiteX55" fmla="*/ 2630659 w 4551021"/>
                            <a:gd name="connsiteY55" fmla="*/ 1681089 h 2103195"/>
                            <a:gd name="connsiteX56" fmla="*/ 2651760 w 4551021"/>
                            <a:gd name="connsiteY56" fmla="*/ 1674055 h 2103195"/>
                            <a:gd name="connsiteX57" fmla="*/ 2679896 w 4551021"/>
                            <a:gd name="connsiteY57" fmla="*/ 1659988 h 2103195"/>
                            <a:gd name="connsiteX58" fmla="*/ 2785404 w 4551021"/>
                            <a:gd name="connsiteY58" fmla="*/ 1645920 h 2103195"/>
                            <a:gd name="connsiteX59" fmla="*/ 2848708 w 4551021"/>
                            <a:gd name="connsiteY59" fmla="*/ 1631852 h 2103195"/>
                            <a:gd name="connsiteX60" fmla="*/ 2897945 w 4551021"/>
                            <a:gd name="connsiteY60" fmla="*/ 1603717 h 2103195"/>
                            <a:gd name="connsiteX61" fmla="*/ 2912013 w 4551021"/>
                            <a:gd name="connsiteY61" fmla="*/ 1582615 h 2103195"/>
                            <a:gd name="connsiteX62" fmla="*/ 2954216 w 4551021"/>
                            <a:gd name="connsiteY62" fmla="*/ 1547446 h 2103195"/>
                            <a:gd name="connsiteX63" fmla="*/ 2996419 w 4551021"/>
                            <a:gd name="connsiteY63" fmla="*/ 1519311 h 2103195"/>
                            <a:gd name="connsiteX64" fmla="*/ 3038622 w 4551021"/>
                            <a:gd name="connsiteY64" fmla="*/ 1498209 h 2103195"/>
                            <a:gd name="connsiteX65" fmla="*/ 3692770 w 4551021"/>
                            <a:gd name="connsiteY65" fmla="*/ 1484142 h 2103195"/>
                            <a:gd name="connsiteX66" fmla="*/ 3720905 w 4551021"/>
                            <a:gd name="connsiteY66" fmla="*/ 1477108 h 2103195"/>
                            <a:gd name="connsiteX67" fmla="*/ 3742007 w 4551021"/>
                            <a:gd name="connsiteY67" fmla="*/ 1470074 h 2103195"/>
                            <a:gd name="connsiteX68" fmla="*/ 3777176 w 4551021"/>
                            <a:gd name="connsiteY68" fmla="*/ 1463040 h 2103195"/>
                            <a:gd name="connsiteX69" fmla="*/ 3805311 w 4551021"/>
                            <a:gd name="connsiteY69" fmla="*/ 1456006 h 2103195"/>
                            <a:gd name="connsiteX70" fmla="*/ 3847514 w 4551021"/>
                            <a:gd name="connsiteY70" fmla="*/ 1448972 h 2103195"/>
                            <a:gd name="connsiteX71" fmla="*/ 3910819 w 4551021"/>
                            <a:gd name="connsiteY71" fmla="*/ 1434905 h 2103195"/>
                            <a:gd name="connsiteX72" fmla="*/ 3995225 w 4551021"/>
                            <a:gd name="connsiteY72" fmla="*/ 1427871 h 2103195"/>
                            <a:gd name="connsiteX73" fmla="*/ 4058530 w 4551021"/>
                            <a:gd name="connsiteY73" fmla="*/ 1420837 h 2103195"/>
                            <a:gd name="connsiteX74" fmla="*/ 4100733 w 4551021"/>
                            <a:gd name="connsiteY74" fmla="*/ 1406769 h 2103195"/>
                            <a:gd name="connsiteX75" fmla="*/ 4157004 w 4551021"/>
                            <a:gd name="connsiteY75" fmla="*/ 1357532 h 2103195"/>
                            <a:gd name="connsiteX76" fmla="*/ 4192173 w 4551021"/>
                            <a:gd name="connsiteY76" fmla="*/ 1336431 h 2103195"/>
                            <a:gd name="connsiteX77" fmla="*/ 4234376 w 4551021"/>
                            <a:gd name="connsiteY77" fmla="*/ 1315329 h 2103195"/>
                            <a:gd name="connsiteX78" fmla="*/ 4241410 w 4551021"/>
                            <a:gd name="connsiteY78" fmla="*/ 1294228 h 2103195"/>
                            <a:gd name="connsiteX79" fmla="*/ 4255477 w 4551021"/>
                            <a:gd name="connsiteY79" fmla="*/ 1230923 h 2103195"/>
                            <a:gd name="connsiteX80" fmla="*/ 4269545 w 4551021"/>
                            <a:gd name="connsiteY80" fmla="*/ 1202788 h 2103195"/>
                            <a:gd name="connsiteX81" fmla="*/ 4283613 w 4551021"/>
                            <a:gd name="connsiteY81" fmla="*/ 1167619 h 2103195"/>
                            <a:gd name="connsiteX82" fmla="*/ 4290647 w 4551021"/>
                            <a:gd name="connsiteY82" fmla="*/ 1132449 h 2103195"/>
                            <a:gd name="connsiteX83" fmla="*/ 4297680 w 4551021"/>
                            <a:gd name="connsiteY83" fmla="*/ 1104314 h 2103195"/>
                            <a:gd name="connsiteX84" fmla="*/ 4304714 w 4551021"/>
                            <a:gd name="connsiteY84" fmla="*/ 1019908 h 2103195"/>
                            <a:gd name="connsiteX85" fmla="*/ 4311748 w 4551021"/>
                            <a:gd name="connsiteY85" fmla="*/ 773723 h 2103195"/>
                            <a:gd name="connsiteX86" fmla="*/ 4325816 w 4551021"/>
                            <a:gd name="connsiteY86" fmla="*/ 668215 h 2103195"/>
                            <a:gd name="connsiteX87" fmla="*/ 4332850 w 4551021"/>
                            <a:gd name="connsiteY87" fmla="*/ 618979 h 2103195"/>
                            <a:gd name="connsiteX88" fmla="*/ 4360985 w 4551021"/>
                            <a:gd name="connsiteY88" fmla="*/ 534572 h 2103195"/>
                            <a:gd name="connsiteX89" fmla="*/ 4375053 w 4551021"/>
                            <a:gd name="connsiteY89" fmla="*/ 513471 h 2103195"/>
                            <a:gd name="connsiteX90" fmla="*/ 4396154 w 4551021"/>
                            <a:gd name="connsiteY90" fmla="*/ 506437 h 2103195"/>
                            <a:gd name="connsiteX91" fmla="*/ 4417256 w 4551021"/>
                            <a:gd name="connsiteY91" fmla="*/ 464234 h 2103195"/>
                            <a:gd name="connsiteX92" fmla="*/ 4459459 w 4551021"/>
                            <a:gd name="connsiteY92" fmla="*/ 386862 h 2103195"/>
                            <a:gd name="connsiteX93" fmla="*/ 4473527 w 4551021"/>
                            <a:gd name="connsiteY93" fmla="*/ 344659 h 2103195"/>
                            <a:gd name="connsiteX94" fmla="*/ 4480560 w 4551021"/>
                            <a:gd name="connsiteY94" fmla="*/ 316523 h 2103195"/>
                            <a:gd name="connsiteX95" fmla="*/ 4501662 w 4551021"/>
                            <a:gd name="connsiteY95" fmla="*/ 253219 h 2103195"/>
                            <a:gd name="connsiteX96" fmla="*/ 4522764 w 4551021"/>
                            <a:gd name="connsiteY96" fmla="*/ 189914 h 2103195"/>
                            <a:gd name="connsiteX97" fmla="*/ 4529797 w 4551021"/>
                            <a:gd name="connsiteY97" fmla="*/ 168812 h 2103195"/>
                            <a:gd name="connsiteX98" fmla="*/ 4536831 w 4551021"/>
                            <a:gd name="connsiteY98" fmla="*/ 147711 h 2103195"/>
                            <a:gd name="connsiteX99" fmla="*/ 4543865 w 4551021"/>
                            <a:gd name="connsiteY99" fmla="*/ 119575 h 2103195"/>
                            <a:gd name="connsiteX100" fmla="*/ 4550899 w 4551021"/>
                            <a:gd name="connsiteY100" fmla="*/ 0 h 2103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Lst>
                          <a:rect l="l" t="t" r="r" b="b"/>
                          <a:pathLst>
                            <a:path w="4551021" h="2103195">
                              <a:moveTo>
                                <a:pt x="0" y="2060917"/>
                              </a:moveTo>
                              <a:cubicBezTo>
                                <a:pt x="11723" y="2067951"/>
                                <a:pt x="23576" y="2074773"/>
                                <a:pt x="35170" y="2082019"/>
                              </a:cubicBezTo>
                              <a:cubicBezTo>
                                <a:pt x="42338" y="2086499"/>
                                <a:pt x="48710" y="2092306"/>
                                <a:pt x="56271" y="2096086"/>
                              </a:cubicBezTo>
                              <a:cubicBezTo>
                                <a:pt x="62903" y="2099402"/>
                                <a:pt x="70339" y="2100775"/>
                                <a:pt x="77373" y="2103120"/>
                              </a:cubicBezTo>
                              <a:cubicBezTo>
                                <a:pt x="139040" y="2098376"/>
                                <a:pt x="160112" y="2116709"/>
                                <a:pt x="189914" y="2074985"/>
                              </a:cubicBezTo>
                              <a:cubicBezTo>
                                <a:pt x="196009" y="2066452"/>
                                <a:pt x="199293" y="2056228"/>
                                <a:pt x="203982" y="2046849"/>
                              </a:cubicBezTo>
                              <a:cubicBezTo>
                                <a:pt x="206327" y="2025748"/>
                                <a:pt x="204302" y="2003687"/>
                                <a:pt x="211016" y="1983545"/>
                              </a:cubicBezTo>
                              <a:cubicBezTo>
                                <a:pt x="214162" y="1974108"/>
                                <a:pt x="225749" y="1970085"/>
                                <a:pt x="232117" y="1962443"/>
                              </a:cubicBezTo>
                              <a:cubicBezTo>
                                <a:pt x="237529" y="1955949"/>
                                <a:pt x="241496" y="1948376"/>
                                <a:pt x="246185" y="1941342"/>
                              </a:cubicBezTo>
                              <a:cubicBezTo>
                                <a:pt x="262597" y="1943686"/>
                                <a:pt x="279165" y="1945124"/>
                                <a:pt x="295422" y="1948375"/>
                              </a:cubicBezTo>
                              <a:cubicBezTo>
                                <a:pt x="366127" y="1962516"/>
                                <a:pt x="332181" y="1961762"/>
                                <a:pt x="393896" y="1969477"/>
                              </a:cubicBezTo>
                              <a:cubicBezTo>
                                <a:pt x="438375" y="1975037"/>
                                <a:pt x="465232" y="1974388"/>
                                <a:pt x="506437" y="1983545"/>
                              </a:cubicBezTo>
                              <a:cubicBezTo>
                                <a:pt x="513675" y="1985153"/>
                                <a:pt x="520505" y="1988234"/>
                                <a:pt x="527539" y="1990579"/>
                              </a:cubicBezTo>
                              <a:cubicBezTo>
                                <a:pt x="541607" y="1988234"/>
                                <a:pt x="557359" y="1990621"/>
                                <a:pt x="569742" y="1983545"/>
                              </a:cubicBezTo>
                              <a:cubicBezTo>
                                <a:pt x="576180" y="1979866"/>
                                <a:pt x="572144" y="1968233"/>
                                <a:pt x="576776" y="1962443"/>
                              </a:cubicBezTo>
                              <a:cubicBezTo>
                                <a:pt x="582057" y="1955842"/>
                                <a:pt x="591383" y="1953787"/>
                                <a:pt x="597877" y="1948375"/>
                              </a:cubicBezTo>
                              <a:cubicBezTo>
                                <a:pt x="605519" y="1942007"/>
                                <a:pt x="611945" y="1934308"/>
                                <a:pt x="618979" y="1927274"/>
                              </a:cubicBezTo>
                              <a:cubicBezTo>
                                <a:pt x="621324" y="1920240"/>
                                <a:pt x="623976" y="1913301"/>
                                <a:pt x="626013" y="1906172"/>
                              </a:cubicBezTo>
                              <a:cubicBezTo>
                                <a:pt x="628669" y="1896877"/>
                                <a:pt x="625707" y="1884328"/>
                                <a:pt x="633047" y="1878037"/>
                              </a:cubicBezTo>
                              <a:cubicBezTo>
                                <a:pt x="644306" y="1868387"/>
                                <a:pt x="675250" y="1863969"/>
                                <a:pt x="675250" y="1863969"/>
                              </a:cubicBezTo>
                              <a:cubicBezTo>
                                <a:pt x="701041" y="1866314"/>
                                <a:pt x="726985" y="1867341"/>
                                <a:pt x="752622" y="1871003"/>
                              </a:cubicBezTo>
                              <a:cubicBezTo>
                                <a:pt x="759962" y="1872052"/>
                                <a:pt x="767871" y="1873485"/>
                                <a:pt x="773724" y="1878037"/>
                              </a:cubicBezTo>
                              <a:cubicBezTo>
                                <a:pt x="844894" y="1933391"/>
                                <a:pt x="788212" y="1911001"/>
                                <a:pt x="837028" y="1927274"/>
                              </a:cubicBezTo>
                              <a:cubicBezTo>
                                <a:pt x="886265" y="1924929"/>
                                <a:pt x="935616" y="1924334"/>
                                <a:pt x="984739" y="1920240"/>
                              </a:cubicBezTo>
                              <a:cubicBezTo>
                                <a:pt x="992128" y="1919624"/>
                                <a:pt x="998570" y="1914660"/>
                                <a:pt x="1005840" y="1913206"/>
                              </a:cubicBezTo>
                              <a:cubicBezTo>
                                <a:pt x="1022097" y="1909955"/>
                                <a:pt x="1038665" y="1908517"/>
                                <a:pt x="1055077" y="1906172"/>
                              </a:cubicBezTo>
                              <a:cubicBezTo>
                                <a:pt x="1062111" y="1903828"/>
                                <a:pt x="1069547" y="1902455"/>
                                <a:pt x="1076179" y="1899139"/>
                              </a:cubicBezTo>
                              <a:cubicBezTo>
                                <a:pt x="1083740" y="1895359"/>
                                <a:pt x="1089510" y="1888401"/>
                                <a:pt x="1097280" y="1885071"/>
                              </a:cubicBezTo>
                              <a:cubicBezTo>
                                <a:pt x="1106166" y="1881263"/>
                                <a:pt x="1116121" y="1880693"/>
                                <a:pt x="1125416" y="1878037"/>
                              </a:cubicBezTo>
                              <a:cubicBezTo>
                                <a:pt x="1132545" y="1876000"/>
                                <a:pt x="1139702" y="1873924"/>
                                <a:pt x="1146517" y="1871003"/>
                              </a:cubicBezTo>
                              <a:cubicBezTo>
                                <a:pt x="1156155" y="1866872"/>
                                <a:pt x="1165549" y="1862137"/>
                                <a:pt x="1174653" y="1856935"/>
                              </a:cubicBezTo>
                              <a:cubicBezTo>
                                <a:pt x="1181993" y="1852741"/>
                                <a:pt x="1187810" y="1845757"/>
                                <a:pt x="1195754" y="1842868"/>
                              </a:cubicBezTo>
                              <a:cubicBezTo>
                                <a:pt x="1213924" y="1836261"/>
                                <a:pt x="1252025" y="1828800"/>
                                <a:pt x="1252025" y="1828800"/>
                              </a:cubicBezTo>
                              <a:cubicBezTo>
                                <a:pt x="1259059" y="1824111"/>
                                <a:pt x="1264971" y="1816956"/>
                                <a:pt x="1273127" y="1814732"/>
                              </a:cubicBezTo>
                              <a:cubicBezTo>
                                <a:pt x="1288232" y="1810613"/>
                                <a:pt x="1402176" y="1801018"/>
                                <a:pt x="1406770" y="1800665"/>
                              </a:cubicBezTo>
                              <a:cubicBezTo>
                                <a:pt x="1593129" y="1786329"/>
                                <a:pt x="1438872" y="1800972"/>
                                <a:pt x="1582616" y="1786597"/>
                              </a:cubicBezTo>
                              <a:cubicBezTo>
                                <a:pt x="1648175" y="1770207"/>
                                <a:pt x="1616761" y="1775111"/>
                                <a:pt x="1737360" y="1786597"/>
                              </a:cubicBezTo>
                              <a:cubicBezTo>
                                <a:pt x="1759201" y="1788677"/>
                                <a:pt x="1760595" y="1798215"/>
                                <a:pt x="1779564" y="1807699"/>
                              </a:cubicBezTo>
                              <a:cubicBezTo>
                                <a:pt x="1786195" y="1811015"/>
                                <a:pt x="1793536" y="1812695"/>
                                <a:pt x="1800665" y="1814732"/>
                              </a:cubicBezTo>
                              <a:cubicBezTo>
                                <a:pt x="1841857" y="1826501"/>
                                <a:pt x="1843074" y="1823193"/>
                                <a:pt x="1899139" y="1828800"/>
                              </a:cubicBezTo>
                              <a:cubicBezTo>
                                <a:pt x="1908517" y="1831145"/>
                                <a:pt x="1917979" y="1833178"/>
                                <a:pt x="1927274" y="1835834"/>
                              </a:cubicBezTo>
                              <a:cubicBezTo>
                                <a:pt x="1934403" y="1837871"/>
                                <a:pt x="1941106" y="1841414"/>
                                <a:pt x="1948376" y="1842868"/>
                              </a:cubicBezTo>
                              <a:cubicBezTo>
                                <a:pt x="1964633" y="1846119"/>
                                <a:pt x="1981201" y="1847557"/>
                                <a:pt x="1997613" y="1849902"/>
                              </a:cubicBezTo>
                              <a:cubicBezTo>
                                <a:pt x="2053884" y="1847557"/>
                                <a:pt x="2110249" y="1846881"/>
                                <a:pt x="2166425" y="1842868"/>
                              </a:cubicBezTo>
                              <a:cubicBezTo>
                                <a:pt x="2176067" y="1842179"/>
                                <a:pt x="2185301" y="1838612"/>
                                <a:pt x="2194560" y="1835834"/>
                              </a:cubicBezTo>
                              <a:cubicBezTo>
                                <a:pt x="2208764" y="1831573"/>
                                <a:pt x="2222996" y="1827273"/>
                                <a:pt x="2236764" y="1821766"/>
                              </a:cubicBezTo>
                              <a:cubicBezTo>
                                <a:pt x="2243602" y="1819031"/>
                                <a:pt x="2280634" y="1803421"/>
                                <a:pt x="2293034" y="1800665"/>
                              </a:cubicBezTo>
                              <a:cubicBezTo>
                                <a:pt x="2321986" y="1794231"/>
                                <a:pt x="2342246" y="1794277"/>
                                <a:pt x="2370407" y="1786597"/>
                              </a:cubicBezTo>
                              <a:cubicBezTo>
                                <a:pt x="2384713" y="1782695"/>
                                <a:pt x="2398224" y="1776126"/>
                                <a:pt x="2412610" y="1772529"/>
                              </a:cubicBezTo>
                              <a:cubicBezTo>
                                <a:pt x="2421988" y="1770184"/>
                                <a:pt x="2431450" y="1768151"/>
                                <a:pt x="2440745" y="1765495"/>
                              </a:cubicBezTo>
                              <a:cubicBezTo>
                                <a:pt x="2511381" y="1745314"/>
                                <a:pt x="2402029" y="1773417"/>
                                <a:pt x="2489982" y="1751428"/>
                              </a:cubicBezTo>
                              <a:cubicBezTo>
                                <a:pt x="2497016" y="1746739"/>
                                <a:pt x="2503523" y="1741141"/>
                                <a:pt x="2511084" y="1737360"/>
                              </a:cubicBezTo>
                              <a:cubicBezTo>
                                <a:pt x="2517715" y="1734044"/>
                                <a:pt x="2525370" y="1733247"/>
                                <a:pt x="2532185" y="1730326"/>
                              </a:cubicBezTo>
                              <a:cubicBezTo>
                                <a:pt x="2541822" y="1726196"/>
                                <a:pt x="2550942" y="1720948"/>
                                <a:pt x="2560320" y="1716259"/>
                              </a:cubicBezTo>
                              <a:cubicBezTo>
                                <a:pt x="2567354" y="1709225"/>
                                <a:pt x="2573145" y="1700675"/>
                                <a:pt x="2581422" y="1695157"/>
                              </a:cubicBezTo>
                              <a:cubicBezTo>
                                <a:pt x="2587746" y="1690941"/>
                                <a:pt x="2626556" y="1682261"/>
                                <a:pt x="2630659" y="1681089"/>
                              </a:cubicBezTo>
                              <a:cubicBezTo>
                                <a:pt x="2637788" y="1679052"/>
                                <a:pt x="2644945" y="1676976"/>
                                <a:pt x="2651760" y="1674055"/>
                              </a:cubicBezTo>
                              <a:cubicBezTo>
                                <a:pt x="2661398" y="1669925"/>
                                <a:pt x="2669949" y="1663304"/>
                                <a:pt x="2679896" y="1659988"/>
                              </a:cubicBezTo>
                              <a:cubicBezTo>
                                <a:pt x="2704873" y="1651663"/>
                                <a:pt x="2768797" y="1647581"/>
                                <a:pt x="2785404" y="1645920"/>
                              </a:cubicBezTo>
                              <a:cubicBezTo>
                                <a:pt x="2794956" y="1644010"/>
                                <a:pt x="2837354" y="1636110"/>
                                <a:pt x="2848708" y="1631852"/>
                              </a:cubicBezTo>
                              <a:cubicBezTo>
                                <a:pt x="2869112" y="1624201"/>
                                <a:pt x="2880449" y="1615381"/>
                                <a:pt x="2897945" y="1603717"/>
                              </a:cubicBezTo>
                              <a:cubicBezTo>
                                <a:pt x="2902634" y="1596683"/>
                                <a:pt x="2906601" y="1589109"/>
                                <a:pt x="2912013" y="1582615"/>
                              </a:cubicBezTo>
                              <a:cubicBezTo>
                                <a:pt x="2928937" y="1562306"/>
                                <a:pt x="2933468" y="1561278"/>
                                <a:pt x="2954216" y="1547446"/>
                              </a:cubicBezTo>
                              <a:cubicBezTo>
                                <a:pt x="2978943" y="1510357"/>
                                <a:pt x="2954026" y="1537480"/>
                                <a:pt x="2996419" y="1519311"/>
                              </a:cubicBezTo>
                              <a:cubicBezTo>
                                <a:pt x="3014788" y="1511438"/>
                                <a:pt x="3017307" y="1498875"/>
                                <a:pt x="3038622" y="1498209"/>
                              </a:cubicBezTo>
                              <a:lnTo>
                                <a:pt x="3692770" y="1484142"/>
                              </a:lnTo>
                              <a:cubicBezTo>
                                <a:pt x="3702148" y="1481797"/>
                                <a:pt x="3711610" y="1479764"/>
                                <a:pt x="3720905" y="1477108"/>
                              </a:cubicBezTo>
                              <a:cubicBezTo>
                                <a:pt x="3728034" y="1475071"/>
                                <a:pt x="3734814" y="1471872"/>
                                <a:pt x="3742007" y="1470074"/>
                              </a:cubicBezTo>
                              <a:cubicBezTo>
                                <a:pt x="3753605" y="1467174"/>
                                <a:pt x="3765506" y="1465634"/>
                                <a:pt x="3777176" y="1463040"/>
                              </a:cubicBezTo>
                              <a:cubicBezTo>
                                <a:pt x="3786613" y="1460943"/>
                                <a:pt x="3795832" y="1457902"/>
                                <a:pt x="3805311" y="1456006"/>
                              </a:cubicBezTo>
                              <a:cubicBezTo>
                                <a:pt x="3819296" y="1453209"/>
                                <a:pt x="3833529" y="1451769"/>
                                <a:pt x="3847514" y="1448972"/>
                              </a:cubicBezTo>
                              <a:cubicBezTo>
                                <a:pt x="3875254" y="1443424"/>
                                <a:pt x="3881004" y="1438413"/>
                                <a:pt x="3910819" y="1434905"/>
                              </a:cubicBezTo>
                              <a:cubicBezTo>
                                <a:pt x="3938858" y="1431606"/>
                                <a:pt x="3967119" y="1430548"/>
                                <a:pt x="3995225" y="1427871"/>
                              </a:cubicBezTo>
                              <a:cubicBezTo>
                                <a:pt x="4016361" y="1425858"/>
                                <a:pt x="4037428" y="1423182"/>
                                <a:pt x="4058530" y="1420837"/>
                              </a:cubicBezTo>
                              <a:cubicBezTo>
                                <a:pt x="4072598" y="1416148"/>
                                <a:pt x="4090248" y="1417254"/>
                                <a:pt x="4100733" y="1406769"/>
                              </a:cubicBezTo>
                              <a:cubicBezTo>
                                <a:pt x="4122967" y="1384535"/>
                                <a:pt x="4128379" y="1377569"/>
                                <a:pt x="4157004" y="1357532"/>
                              </a:cubicBezTo>
                              <a:cubicBezTo>
                                <a:pt x="4168204" y="1349692"/>
                                <a:pt x="4180580" y="1343677"/>
                                <a:pt x="4192173" y="1336431"/>
                              </a:cubicBezTo>
                              <a:cubicBezTo>
                                <a:pt x="4223341" y="1316951"/>
                                <a:pt x="4201835" y="1326176"/>
                                <a:pt x="4234376" y="1315329"/>
                              </a:cubicBezTo>
                              <a:cubicBezTo>
                                <a:pt x="4236721" y="1308295"/>
                                <a:pt x="4239612" y="1301421"/>
                                <a:pt x="4241410" y="1294228"/>
                              </a:cubicBezTo>
                              <a:cubicBezTo>
                                <a:pt x="4244749" y="1280872"/>
                                <a:pt x="4250066" y="1245354"/>
                                <a:pt x="4255477" y="1230923"/>
                              </a:cubicBezTo>
                              <a:cubicBezTo>
                                <a:pt x="4259159" y="1221105"/>
                                <a:pt x="4265286" y="1212370"/>
                                <a:pt x="4269545" y="1202788"/>
                              </a:cubicBezTo>
                              <a:cubicBezTo>
                                <a:pt x="4274673" y="1191250"/>
                                <a:pt x="4278924" y="1179342"/>
                                <a:pt x="4283613" y="1167619"/>
                              </a:cubicBezTo>
                              <a:cubicBezTo>
                                <a:pt x="4285958" y="1155896"/>
                                <a:pt x="4288054" y="1144120"/>
                                <a:pt x="4290647" y="1132449"/>
                              </a:cubicBezTo>
                              <a:cubicBezTo>
                                <a:pt x="4292744" y="1123012"/>
                                <a:pt x="4296481" y="1113906"/>
                                <a:pt x="4297680" y="1104314"/>
                              </a:cubicBezTo>
                              <a:cubicBezTo>
                                <a:pt x="4301182" y="1076299"/>
                                <a:pt x="4302369" y="1048043"/>
                                <a:pt x="4304714" y="1019908"/>
                              </a:cubicBezTo>
                              <a:cubicBezTo>
                                <a:pt x="4307059" y="937846"/>
                                <a:pt x="4308182" y="855741"/>
                                <a:pt x="4311748" y="773723"/>
                              </a:cubicBezTo>
                              <a:cubicBezTo>
                                <a:pt x="4317291" y="646241"/>
                                <a:pt x="4313384" y="736587"/>
                                <a:pt x="4325816" y="668215"/>
                              </a:cubicBezTo>
                              <a:cubicBezTo>
                                <a:pt x="4328782" y="651904"/>
                                <a:pt x="4329599" y="635236"/>
                                <a:pt x="4332850" y="618979"/>
                              </a:cubicBezTo>
                              <a:cubicBezTo>
                                <a:pt x="4341128" y="577588"/>
                                <a:pt x="4342789" y="566414"/>
                                <a:pt x="4360985" y="534572"/>
                              </a:cubicBezTo>
                              <a:cubicBezTo>
                                <a:pt x="4365179" y="527232"/>
                                <a:pt x="4368452" y="518752"/>
                                <a:pt x="4375053" y="513471"/>
                              </a:cubicBezTo>
                              <a:cubicBezTo>
                                <a:pt x="4380843" y="508839"/>
                                <a:pt x="4389120" y="508782"/>
                                <a:pt x="4396154" y="506437"/>
                              </a:cubicBezTo>
                              <a:cubicBezTo>
                                <a:pt x="4410418" y="463644"/>
                                <a:pt x="4393879" y="507091"/>
                                <a:pt x="4417256" y="464234"/>
                              </a:cubicBezTo>
                              <a:cubicBezTo>
                                <a:pt x="4465130" y="376466"/>
                                <a:pt x="4427325" y="435061"/>
                                <a:pt x="4459459" y="386862"/>
                              </a:cubicBezTo>
                              <a:cubicBezTo>
                                <a:pt x="4464148" y="372794"/>
                                <a:pt x="4469931" y="359045"/>
                                <a:pt x="4473527" y="344659"/>
                              </a:cubicBezTo>
                              <a:cubicBezTo>
                                <a:pt x="4475871" y="335280"/>
                                <a:pt x="4477717" y="325763"/>
                                <a:pt x="4480560" y="316523"/>
                              </a:cubicBezTo>
                              <a:cubicBezTo>
                                <a:pt x="4487101" y="295264"/>
                                <a:pt x="4494628" y="274320"/>
                                <a:pt x="4501662" y="253219"/>
                              </a:cubicBezTo>
                              <a:lnTo>
                                <a:pt x="4522764" y="189914"/>
                              </a:lnTo>
                              <a:lnTo>
                                <a:pt x="4529797" y="168812"/>
                              </a:lnTo>
                              <a:cubicBezTo>
                                <a:pt x="4532141" y="161778"/>
                                <a:pt x="4535033" y="154904"/>
                                <a:pt x="4536831" y="147711"/>
                              </a:cubicBezTo>
                              <a:lnTo>
                                <a:pt x="4543865" y="119575"/>
                              </a:lnTo>
                              <a:cubicBezTo>
                                <a:pt x="4552532" y="32906"/>
                                <a:pt x="4550899" y="72800"/>
                                <a:pt x="4550899" y="0"/>
                              </a:cubicBezTo>
                            </a:path>
                          </a:pathLst>
                        </a:custGeom>
                        <a:noFill/>
                        <a:ln w="381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D819B4" id="Forma libre 4169" o:spid="_x0000_s1026" style="position:absolute;margin-left:6.65pt;margin-top:8.1pt;width:358.35pt;height:165.6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551021,2103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" path="m,2060917v11723,7034,23576,13856,35170,21102c42338,2086499,48710,2092306,56271,2096086v6632,3316,14068,4689,21102,7034c139040,2098376,160112,2116709,189914,2074985v6095,-8533,9379,-18757,14068,-28136c206327,2025748,204302,2003687,211016,1983545v3146,-9437,14733,-13460,21101,-21102c237529,1955949,241496,1948376,246185,1941342v16412,2344,32980,3782,49237,7033c366127,1962516,332181,1961762,393896,1969477v44479,5560,71336,4911,112541,14068c513675,1985153,520505,1988234,527539,1990579v14068,-2345,29820,42,42203,-7034c576180,1979866,572144,1968233,576776,1962443v5281,-6601,14607,-8656,21101,-14068c605519,1942007,611945,1934308,618979,1927274v2345,-7034,4997,-13973,7034,-21102c628669,1896877,625707,1884328,633047,1878037v11259,-9650,42203,-14068,42203,-14068c701041,1866314,726985,1867341,752622,1871003v7340,1049,15249,2482,21102,7034c844894,1933391,788212,1911001,837028,1927274v49237,-2345,98588,-2940,147711,-7034c992128,1919624,998570,1914660,1005840,1913206v16257,-3251,32825,-4689,49237,-7034c1062111,1903828,1069547,1902455,1076179,1899139v7561,-3780,13331,-10738,21101,-14068c1106166,1881263,1116121,1880693,1125416,1878037v7129,-2037,14286,-4113,21101,-7034c1156155,1866872,1165549,1862137,1174653,1856935v7340,-4194,13157,-11178,21101,-14067c1213924,1836261,1252025,1828800,1252025,1828800v7034,-4689,12946,-11844,21102,-14068c1288232,1810613,1402176,1801018,1406770,1800665v186359,-14336,32102,307,175846,-14068c1648175,1770207,1616761,1775111,1737360,1786597v21841,2080,23235,11618,42204,21102c1786195,1811015,1793536,1812695,1800665,1814732v41192,11769,42409,8461,98474,14068c1908517,1831145,1917979,1833178,1927274,1835834v7129,2037,13832,5580,21102,7034c1964633,1846119,1981201,1847557,1997613,1849902v56271,-2345,112636,-3021,168812,-7034c2176067,1842179,2185301,1838612,2194560,1835834v14204,-4261,28436,-8561,42204,-14068c2243602,1819031,2280634,1803421,2293034,1800665v28952,-6434,49212,-6388,77373,-14068c2384713,1782695,2398224,1776126,2412610,1772529v9378,-2345,18840,-4378,28135,-7034c2511381,1745314,2402029,1773417,2489982,1751428v7034,-4689,13541,-10287,21102,-14068c2517715,1734044,2525370,1733247,2532185,1730326v9637,-4130,18757,-9378,28135,-14067c2567354,1709225,2573145,1700675,2581422,1695157v6324,-4216,45134,-12896,49237,-14068c2637788,1679052,2644945,1676976,2651760,1674055v9638,-4130,18189,-10751,28136,-14067c2704873,1651663,2768797,1647581,2785404,1645920v9552,-1910,51950,-9810,63304,-14068c2869112,1624201,2880449,1615381,2897945,1603717v4689,-7034,8656,-14608,14068,-21102c2928937,1562306,2933468,1561278,2954216,1547446v24727,-37089,-190,-9966,42203,-28135c3014788,1511438,3017307,1498875,3038622,1498209r654148,-14067c3702148,1481797,3711610,1479764,3720905,1477108v7129,-2037,13909,-5236,21102,-7034c3753605,1467174,3765506,1465634,3777176,1463040v9437,-2097,18656,-5138,28135,-7034c3819296,1453209,3833529,1451769,3847514,1448972v27740,-5548,33490,-10559,63305,-14067c3938858,1431606,3967119,1430548,3995225,1427871v21136,-2013,42203,-4689,63305,-7034c4072598,1416148,4090248,1417254,4100733,1406769v22234,-22234,27646,-29200,56271,-49237c4168204,1349692,4180580,1343677,4192173,1336431v31168,-19480,9662,-10255,42203,-21102c4236721,1308295,4239612,1301421,4241410,1294228v3339,-13356,8656,-48874,14067,-63305c4259159,1221105,4265286,1212370,4269545,1202788v5128,-11538,9379,-23446,14068,-35169c4285958,1155896,4288054,1144120,4290647,1132449v2097,-9437,5834,-18543,7033,-28135c4301182,1076299,4302369,1048043,4304714,1019908v2345,-82062,3468,-164167,7034,-246185c4317291,646241,4313384,736587,4325816,668215v2966,-16311,3783,-32979,7034,-49236c4341128,577588,4342789,566414,4360985,534572v4194,-7340,7467,-15820,14068,-21101c4380843,508839,4389120,508782,4396154,506437v14264,-42793,-2275,654,21102,-42203c4465130,376466,4427325,435061,4459459,386862v4689,-14068,10472,-27817,14068,-42203c4475871,335280,4477717,325763,4480560,316523v6541,-21259,14068,-42203,21102,-63304l4522764,189914r7033,-21102c4532141,161778,4535033,154904,4536831,147711r7034,-28136c4552532,32906,4550899,72800,4550899,e" filled="f" strokecolor="#0070c0" strokeweight="3pt">
                <v:stroke joinstyle="miter"/>
                <v:path arrowok="t" o:connecttype="custom" o:connectlocs="0,2060844;35170,2081945;56271,2096011;77373,2103045;189915,2074911;203983,2046776;211017,1983474;232118,1962373;246186,1941273;295424,1948306;393898,1969407;506440,1983474;527542,1990508;569745,1983474;576779,1962373;597880,1948306;618982,1927205;626016,1906104;633050,1877970;675254,1863903;752626,1870936;773728,1877970;837032,1927205;984744,1920172;1005845,1913138;1055083,1906104;1076185,1899071;1097286,1885004;1125422,1877970;1146523,1870936;1174659,1856869;1195760,1842802;1252032,1828735;1273134,1814667;1406777,1800601;1582624,1786533;1737369,1786533;1779573,1807635;1800674,1814667;1899149,1828735;1927284,1835769;1948386,1842802;1997624,1849836;2166436,1842802;2194572,1835769;2236776,1821701;2293046,1800601;2370420,1786533;2412623,1772466;2440758,1765432;2489995,1751366;2511097,1737298;2532198,1730264;2560334,1716198;2581436,1695097;2630673,1681029;2651774,1673995;2679910,1659929;2785419,1645861;2848723,1631794;2897960,1603660;2912028,1582559;2954232,1547391;2996435,1519257;3038638,1498156;3692789,1484089;3720925,1477055;3742027,1470022;3777196,1462988;3805331,1455954;3847534,1448920;3910840,1434854;3995246,1427820;4058551,1420786;4100755,1406719;4157026,1357484;4192195,1336383;4234398,1315282;4241432,1294182;4255499,1230879;4269568,1202745;4283636,1167577;4290670,1132409;4297703,1104275;4304737,1019872;4311771,773695;4325839,668191;4332873,618957;4361008,534553;4375076,513453;4396177,506419;4417279,464217;4459483,386848;4473551,344647;4480584,316512;4501686,253210;4522788,189907;4529821,168806;4536855,147706;4543889,119571;4550923,0" o:connectangles="0,0,0,0,0,0,0,0,0,0,0,0,0,0,0,0,0,0,0,0,0,0,0,0,0,0,0,0,0,0,0,0,0,0,0,0,0,0,0,0,0,0,0,0,0,0,0,0,0,0,0,0,0,0,0,0,0,0,0,0,0,0,0,0,0,0,0,0,0,0,0,0,0,0,0,0,0,0,0,0,0,0,0,0,0,0,0,0,0,0,0,0,0,0,0,0,0,0,0,0,0"/>
              </v:shape>
            </w:pict>
          </mc:Fallback>
        </mc:AlternateContent>
      </w:r>
    </w:p>
    <w:p w:rsidR="00936BB8" w:rsidRDefault="00AD4A83" w:rsidP="00936BB8">
      <w:r w:rsidRPr="000846BF">
        <w:rPr>
          <w:rFonts w:ascii="Arial" w:hAnsi="Arial" w:cs="Arial"/>
          <w:noProof/>
          <w:color w:val="0000FF"/>
          <w:sz w:val="27"/>
          <w:szCs w:val="27"/>
          <w:lang w:val="es-MX" w:eastAsia="es-MX"/>
        </w:rPr>
        <w:drawing>
          <wp:anchor distT="0" distB="0" distL="114300" distR="114300" simplePos="0" relativeHeight="251731456" behindDoc="0" locked="0" layoutInCell="1" allowOverlap="1" wp14:anchorId="68BC5133" wp14:editId="1B83F20A">
            <wp:simplePos x="0" y="0"/>
            <wp:positionH relativeFrom="column">
              <wp:posOffset>3438525</wp:posOffset>
            </wp:positionH>
            <wp:positionV relativeFrom="line">
              <wp:posOffset>189609</wp:posOffset>
            </wp:positionV>
            <wp:extent cx="832485" cy="635635"/>
            <wp:effectExtent l="0" t="0" r="0" b="0"/>
            <wp:wrapThrough wrapText="bothSides">
              <wp:wrapPolygon edited="0">
                <wp:start x="11368" y="3884"/>
                <wp:lineTo x="4449" y="5826"/>
                <wp:lineTo x="989" y="9063"/>
                <wp:lineTo x="989" y="16831"/>
                <wp:lineTo x="9886" y="20068"/>
                <wp:lineTo x="19277" y="20068"/>
                <wp:lineTo x="20265" y="15536"/>
                <wp:lineTo x="18783" y="3884"/>
                <wp:lineTo x="11368" y="3884"/>
              </wp:wrapPolygon>
            </wp:wrapThrough>
            <wp:docPr id="169" name="Imagen 4266" descr="Resultado de imagen para ciudades de dibujos animados">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6" descr="Resultado de imagen para ciudades de dibujos animados"/>
                    <pic:cNvPicPr>
                      <a:picLocks noChangeAspect="1" noChangeArrowheads="1"/>
                    </pic:cNvPicPr>
                  </pic:nvPicPr>
                  <pic:blipFill>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832485" cy="635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17FCC">
        <w:rPr>
          <w:noProof/>
          <w:lang w:val="es-MX" w:eastAsia="es-MX"/>
        </w:rPr>
        <mc:AlternateContent>
          <mc:Choice Requires="wps">
            <w:drawing>
              <wp:anchor distT="0" distB="0" distL="114300" distR="114300" simplePos="0" relativeHeight="251539968" behindDoc="0" locked="0" layoutInCell="1" allowOverlap="1" wp14:anchorId="25831EED" wp14:editId="32462C8F">
                <wp:simplePos x="0" y="0"/>
                <wp:positionH relativeFrom="column">
                  <wp:posOffset>3002915</wp:posOffset>
                </wp:positionH>
                <wp:positionV relativeFrom="paragraph">
                  <wp:posOffset>99060</wp:posOffset>
                </wp:positionV>
                <wp:extent cx="260350" cy="1195705"/>
                <wp:effectExtent l="0" t="0" r="44450" b="23495"/>
                <wp:wrapNone/>
                <wp:docPr id="4170" name="Forma libre 4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50" cy="1195705"/>
                        </a:xfrm>
                        <a:custGeom>
                          <a:avLst/>
                          <a:gdLst>
                            <a:gd name="connsiteX0" fmla="*/ 91850 w 260662"/>
                            <a:gd name="connsiteY0" fmla="*/ 1195754 h 1195754"/>
                            <a:gd name="connsiteX1" fmla="*/ 127019 w 260662"/>
                            <a:gd name="connsiteY1" fmla="*/ 1188720 h 1195754"/>
                            <a:gd name="connsiteX2" fmla="*/ 176256 w 260662"/>
                            <a:gd name="connsiteY2" fmla="*/ 1153551 h 1195754"/>
                            <a:gd name="connsiteX3" fmla="*/ 190323 w 260662"/>
                            <a:gd name="connsiteY3" fmla="*/ 1069145 h 1195754"/>
                            <a:gd name="connsiteX4" fmla="*/ 204391 w 260662"/>
                            <a:gd name="connsiteY4" fmla="*/ 963637 h 1195754"/>
                            <a:gd name="connsiteX5" fmla="*/ 211425 w 260662"/>
                            <a:gd name="connsiteY5" fmla="*/ 928468 h 1195754"/>
                            <a:gd name="connsiteX6" fmla="*/ 225493 w 260662"/>
                            <a:gd name="connsiteY6" fmla="*/ 872197 h 1195754"/>
                            <a:gd name="connsiteX7" fmla="*/ 232527 w 260662"/>
                            <a:gd name="connsiteY7" fmla="*/ 808892 h 1195754"/>
                            <a:gd name="connsiteX8" fmla="*/ 239560 w 260662"/>
                            <a:gd name="connsiteY8" fmla="*/ 787791 h 1195754"/>
                            <a:gd name="connsiteX9" fmla="*/ 246594 w 260662"/>
                            <a:gd name="connsiteY9" fmla="*/ 696351 h 1195754"/>
                            <a:gd name="connsiteX10" fmla="*/ 260662 w 260662"/>
                            <a:gd name="connsiteY10" fmla="*/ 604911 h 1195754"/>
                            <a:gd name="connsiteX11" fmla="*/ 253628 w 260662"/>
                            <a:gd name="connsiteY11" fmla="*/ 372794 h 1195754"/>
                            <a:gd name="connsiteX12" fmla="*/ 190323 w 260662"/>
                            <a:gd name="connsiteY12" fmla="*/ 309489 h 1195754"/>
                            <a:gd name="connsiteX13" fmla="*/ 148120 w 260662"/>
                            <a:gd name="connsiteY13" fmla="*/ 281354 h 1195754"/>
                            <a:gd name="connsiteX14" fmla="*/ 127019 w 260662"/>
                            <a:gd name="connsiteY14" fmla="*/ 267286 h 1195754"/>
                            <a:gd name="connsiteX15" fmla="*/ 105917 w 260662"/>
                            <a:gd name="connsiteY15" fmla="*/ 260252 h 1195754"/>
                            <a:gd name="connsiteX16" fmla="*/ 77782 w 260662"/>
                            <a:gd name="connsiteY16" fmla="*/ 218049 h 1195754"/>
                            <a:gd name="connsiteX17" fmla="*/ 70748 w 260662"/>
                            <a:gd name="connsiteY17" fmla="*/ 196948 h 1195754"/>
                            <a:gd name="connsiteX18" fmla="*/ 21511 w 260662"/>
                            <a:gd name="connsiteY18" fmla="*/ 133643 h 1195754"/>
                            <a:gd name="connsiteX19" fmla="*/ 7443 w 260662"/>
                            <a:gd name="connsiteY19" fmla="*/ 49237 h 1195754"/>
                            <a:gd name="connsiteX20" fmla="*/ 410 w 260662"/>
                            <a:gd name="connsiteY20" fmla="*/ 0 h 11957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60662" h="1195754">
                              <a:moveTo>
                                <a:pt x="91850" y="1195754"/>
                              </a:moveTo>
                              <a:cubicBezTo>
                                <a:pt x="103573" y="1193409"/>
                                <a:pt x="116881" y="1195056"/>
                                <a:pt x="127019" y="1188720"/>
                              </a:cubicBezTo>
                              <a:cubicBezTo>
                                <a:pt x="204734" y="1140148"/>
                                <a:pt x="94843" y="1173904"/>
                                <a:pt x="176256" y="1153551"/>
                              </a:cubicBezTo>
                              <a:cubicBezTo>
                                <a:pt x="180945" y="1125416"/>
                                <a:pt x="187173" y="1097494"/>
                                <a:pt x="190323" y="1069145"/>
                              </a:cubicBezTo>
                              <a:cubicBezTo>
                                <a:pt x="196694" y="1011810"/>
                                <a:pt x="195370" y="1013251"/>
                                <a:pt x="204391" y="963637"/>
                              </a:cubicBezTo>
                              <a:cubicBezTo>
                                <a:pt x="206530" y="951875"/>
                                <a:pt x="208737" y="940117"/>
                                <a:pt x="211425" y="928468"/>
                              </a:cubicBezTo>
                              <a:cubicBezTo>
                                <a:pt x="215773" y="909629"/>
                                <a:pt x="225493" y="872197"/>
                                <a:pt x="225493" y="872197"/>
                              </a:cubicBezTo>
                              <a:cubicBezTo>
                                <a:pt x="227838" y="851095"/>
                                <a:pt x="229037" y="829835"/>
                                <a:pt x="232527" y="808892"/>
                              </a:cubicBezTo>
                              <a:cubicBezTo>
                                <a:pt x="233746" y="801579"/>
                                <a:pt x="238640" y="795148"/>
                                <a:pt x="239560" y="787791"/>
                              </a:cubicBezTo>
                              <a:cubicBezTo>
                                <a:pt x="243352" y="757457"/>
                                <a:pt x="243696" y="726783"/>
                                <a:pt x="246594" y="696351"/>
                              </a:cubicBezTo>
                              <a:cubicBezTo>
                                <a:pt x="251240" y="647573"/>
                                <a:pt x="252369" y="646374"/>
                                <a:pt x="260662" y="604911"/>
                              </a:cubicBezTo>
                              <a:cubicBezTo>
                                <a:pt x="258317" y="527539"/>
                                <a:pt x="263471" y="449573"/>
                                <a:pt x="253628" y="372794"/>
                              </a:cubicBezTo>
                              <a:cubicBezTo>
                                <a:pt x="249010" y="336773"/>
                                <a:pt x="214842" y="325092"/>
                                <a:pt x="190323" y="309489"/>
                              </a:cubicBezTo>
                              <a:cubicBezTo>
                                <a:pt x="176059" y="300412"/>
                                <a:pt x="162188" y="290732"/>
                                <a:pt x="148120" y="281354"/>
                              </a:cubicBezTo>
                              <a:cubicBezTo>
                                <a:pt x="141086" y="276665"/>
                                <a:pt x="135039" y="269959"/>
                                <a:pt x="127019" y="267286"/>
                              </a:cubicBezTo>
                              <a:lnTo>
                                <a:pt x="105917" y="260252"/>
                              </a:lnTo>
                              <a:cubicBezTo>
                                <a:pt x="96539" y="246184"/>
                                <a:pt x="83129" y="234088"/>
                                <a:pt x="77782" y="218049"/>
                              </a:cubicBezTo>
                              <a:cubicBezTo>
                                <a:pt x="75437" y="211015"/>
                                <a:pt x="74349" y="203429"/>
                                <a:pt x="70748" y="196948"/>
                              </a:cubicBezTo>
                              <a:cubicBezTo>
                                <a:pt x="49714" y="159087"/>
                                <a:pt x="47144" y="159276"/>
                                <a:pt x="21511" y="133643"/>
                              </a:cubicBezTo>
                              <a:cubicBezTo>
                                <a:pt x="2878" y="59115"/>
                                <a:pt x="29391" y="169958"/>
                                <a:pt x="7443" y="49237"/>
                              </a:cubicBezTo>
                              <a:cubicBezTo>
                                <a:pt x="-2555" y="-5757"/>
                                <a:pt x="410" y="67165"/>
                                <a:pt x="410" y="0"/>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08521E" id="Forma libre 4170" o:spid="_x0000_s1026" style="position:absolute;margin-left:236.45pt;margin-top:7.8pt;width:20.5pt;height:94.1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0662,1195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" path="m91850,1195754v11723,-2345,25031,-698,35169,-7034c204734,1140148,94843,1173904,176256,1153551v4689,-28135,10917,-56057,14067,-84406c196694,1011810,195370,1013251,204391,963637v2139,-11762,4346,-23520,7034,-35169c215773,909629,225493,872197,225493,872197v2345,-21102,3544,-42362,7034,-63305c233746,801579,238640,795148,239560,787791v3792,-30334,4136,-61008,7034,-91440c251240,647573,252369,646374,260662,604911v-2345,-77372,2809,-155338,-7034,-232117c249010,336773,214842,325092,190323,309489v-14264,-9077,-28135,-18757,-42203,-28135c141086,276665,135039,269959,127019,267286r-21102,-7034c96539,246184,83129,234088,77782,218049v-2345,-7034,-3433,-14620,-7034,-21101c49714,159087,47144,159276,21511,133643,2878,59115,29391,169958,7443,49237,-2555,-5757,410,67165,410,e" filled="f" strokecolor="#41719c" strokeweight="1pt">
                <v:stroke joinstyle="miter"/>
                <v:path arrowok="t" o:connecttype="custom" o:connectlocs="91740,1195705;126867,1188671;176045,1153504;190095,1069101;204146,963598;211172,928430;225223,872161;232249,808859;239273,787759;246299,696322;260350,604886;253324,372779;190095,309476;147943,281342;126867,267275;105790,260241;77689,218040;70663,196940;21485,133638;7434,49235;410,0" o:connectangles="0,0,0,0,0,0,0,0,0,0,0,0,0,0,0,0,0,0,0,0,0"/>
              </v:shape>
            </w:pict>
          </mc:Fallback>
        </mc:AlternateContent>
      </w:r>
    </w:p>
    <w:p w:rsidR="00936BB8" w:rsidRDefault="00AD4A83" w:rsidP="00936BB8">
      <w:r w:rsidRPr="000846BF">
        <w:rPr>
          <w:rFonts w:ascii="Arial" w:hAnsi="Arial" w:cs="Arial"/>
          <w:noProof/>
          <w:color w:val="0000FF"/>
          <w:sz w:val="27"/>
          <w:szCs w:val="27"/>
          <w:lang w:val="es-MX" w:eastAsia="es-MX"/>
        </w:rPr>
        <w:drawing>
          <wp:anchor distT="0" distB="0" distL="114300" distR="114300" simplePos="0" relativeHeight="251726336" behindDoc="0" locked="0" layoutInCell="1" allowOverlap="1" wp14:anchorId="5C83742B" wp14:editId="3A0C8D95">
            <wp:simplePos x="0" y="0"/>
            <wp:positionH relativeFrom="column">
              <wp:posOffset>2251710</wp:posOffset>
            </wp:positionH>
            <wp:positionV relativeFrom="line">
              <wp:posOffset>171450</wp:posOffset>
            </wp:positionV>
            <wp:extent cx="875030" cy="668020"/>
            <wp:effectExtent l="0" t="0" r="0" b="0"/>
            <wp:wrapThrough wrapText="bothSides">
              <wp:wrapPolygon edited="0">
                <wp:start x="11286" y="3696"/>
                <wp:lineTo x="4702" y="5544"/>
                <wp:lineTo x="940" y="9240"/>
                <wp:lineTo x="940" y="16631"/>
                <wp:lineTo x="6583" y="19095"/>
                <wp:lineTo x="10345" y="20327"/>
                <wp:lineTo x="18810" y="20327"/>
                <wp:lineTo x="20691" y="14167"/>
                <wp:lineTo x="19280" y="6776"/>
                <wp:lineTo x="18340" y="3696"/>
                <wp:lineTo x="11286" y="3696"/>
              </wp:wrapPolygon>
            </wp:wrapThrough>
            <wp:docPr id="13" name="Imagen 4266" descr="Resultado de imagen para ciudades de dibujos animados">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6" descr="Resultado de imagen para ciudades de dibujos animados"/>
                    <pic:cNvPicPr>
                      <a:picLocks noChangeAspect="1" noChangeArrowheads="1"/>
                    </pic:cNvPicPr>
                  </pic:nvPicPr>
                  <pic:blipFill>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875030" cy="668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6BB8" w:rsidRDefault="00617FCC" w:rsidP="00936BB8">
      <w:r>
        <w:rPr>
          <w:noProof/>
          <w:lang w:val="es-MX" w:eastAsia="es-MX"/>
        </w:rPr>
        <mc:AlternateContent>
          <mc:Choice Requires="wps">
            <w:drawing>
              <wp:anchor distT="0" distB="0" distL="114300" distR="114300" simplePos="0" relativeHeight="251573760" behindDoc="0" locked="0" layoutInCell="1" allowOverlap="1" wp14:anchorId="341E903E" wp14:editId="13906754">
                <wp:simplePos x="0" y="0"/>
                <wp:positionH relativeFrom="column">
                  <wp:posOffset>5022215</wp:posOffset>
                </wp:positionH>
                <wp:positionV relativeFrom="paragraph">
                  <wp:posOffset>259715</wp:posOffset>
                </wp:positionV>
                <wp:extent cx="358140" cy="498475"/>
                <wp:effectExtent l="19050" t="19050" r="22860" b="15875"/>
                <wp:wrapNone/>
                <wp:docPr id="4184" name="Forma libre 4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498475"/>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C674153" id="Forma libre 4184" o:spid="_x0000_s1026" style="position:absolute;margin-left:395.45pt;margin-top:20.45pt;width:28.2pt;height:39.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425,485693;168536,466521;203648,453740;217693,428177;203648,255628;182581,249238;147470,255628;126402,262018;112357,281191;56179,281191;0,210893;21067,146986;28089,121423;49157,115032;84268,95860;126402,44735;140447,25562;147470,6391;168536,0;217693,6391;238760,63907;301961,134204;316006,153377;337072,166158;344095,185330;358140,242847;344095,262018;287916,281191;266849,287582;245782,306753;238760,338708;245782,466521;259827,485693;280894,498475" o:connectangles="0,0,0,0,0,0,0,0,0,0,0,0,0,0,0,0,0,0,0,0,0,0,0,0,0,0,0,0,0,0,0,0,0,0"/>
              </v:shape>
            </w:pict>
          </mc:Fallback>
        </mc:AlternateContent>
      </w:r>
    </w:p>
    <w:p w:rsidR="00936BB8" w:rsidRDefault="00AD4A83" w:rsidP="00936BB8">
      <w:r>
        <w:rPr>
          <w:noProof/>
          <w:lang w:val="es-MX" w:eastAsia="es-MX"/>
        </w:rPr>
        <mc:AlternateContent>
          <mc:Choice Requires="wps">
            <w:drawing>
              <wp:anchor distT="0" distB="0" distL="114300" distR="114300" simplePos="0" relativeHeight="251576832" behindDoc="0" locked="0" layoutInCell="1" allowOverlap="1" wp14:anchorId="3F0CE23A" wp14:editId="6C4F9027">
                <wp:simplePos x="0" y="0"/>
                <wp:positionH relativeFrom="column">
                  <wp:posOffset>1925813</wp:posOffset>
                </wp:positionH>
                <wp:positionV relativeFrom="paragraph">
                  <wp:posOffset>32707</wp:posOffset>
                </wp:positionV>
                <wp:extent cx="358140" cy="498475"/>
                <wp:effectExtent l="19050" t="19050" r="22860" b="15875"/>
                <wp:wrapNone/>
                <wp:docPr id="4187" name="Forma libre 4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498475"/>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8E27414" id="Forma libre 4187" o:spid="_x0000_s1026" style="position:absolute;margin-left:151.65pt;margin-top:2.6pt;width:28.2pt;height:39.2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425,485693;168536,466521;203648,453740;217693,428177;203648,255628;182581,249238;147470,255628;126402,262018;112357,281191;56179,281191;0,210893;21067,146986;28089,121423;49157,115032;84268,95860;126402,44735;140447,25562;147470,6391;168536,0;217693,6391;238760,63907;301961,134204;316006,153377;337072,166158;344095,185330;358140,242847;344095,262018;287916,281191;266849,287582;245782,306753;238760,338708;245782,466521;259827,485693;280894,498475" o:connectangles="0,0,0,0,0,0,0,0,0,0,0,0,0,0,0,0,0,0,0,0,0,0,0,0,0,0,0,0,0,0,0,0,0,0"/>
              </v:shape>
            </w:pict>
          </mc:Fallback>
        </mc:AlternateContent>
      </w:r>
      <w:r>
        <w:rPr>
          <w:noProof/>
          <w:lang w:val="es-MX" w:eastAsia="es-MX"/>
        </w:rPr>
        <mc:AlternateContent>
          <mc:Choice Requires="wps">
            <w:drawing>
              <wp:anchor distT="0" distB="0" distL="114300" distR="114300" simplePos="0" relativeHeight="251575808" behindDoc="0" locked="0" layoutInCell="1" allowOverlap="1" wp14:anchorId="435A1424" wp14:editId="71C3792C">
                <wp:simplePos x="0" y="0"/>
                <wp:positionH relativeFrom="column">
                  <wp:posOffset>4652389</wp:posOffset>
                </wp:positionH>
                <wp:positionV relativeFrom="paragraph">
                  <wp:posOffset>249071</wp:posOffset>
                </wp:positionV>
                <wp:extent cx="358775" cy="499110"/>
                <wp:effectExtent l="19050" t="19050" r="22225" b="15240"/>
                <wp:wrapNone/>
                <wp:docPr id="4186" name="Forma libre 4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A54C3A2" id="Forma libre 4186" o:spid="_x0000_s1026" style="position:absolute;margin-left:366.35pt;margin-top:19.6pt;width:28.25pt;height:39.3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gBPBw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yX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70688" behindDoc="0" locked="0" layoutInCell="1" allowOverlap="1" wp14:anchorId="5755D539" wp14:editId="12E1C4A6">
                <wp:simplePos x="0" y="0"/>
                <wp:positionH relativeFrom="column">
                  <wp:posOffset>1024255</wp:posOffset>
                </wp:positionH>
                <wp:positionV relativeFrom="paragraph">
                  <wp:posOffset>158115</wp:posOffset>
                </wp:positionV>
                <wp:extent cx="358775" cy="499110"/>
                <wp:effectExtent l="19050" t="19050" r="22225" b="15240"/>
                <wp:wrapNone/>
                <wp:docPr id="4179" name="Forma libre 4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B026CC" id="Forma libre 4179" o:spid="_x0000_s1026" style="position:absolute;margin-left:80.65pt;margin-top:12.45pt;width:28.25pt;height:39.3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sidR="00617FCC">
        <w:rPr>
          <w:noProof/>
          <w:lang w:val="es-MX" w:eastAsia="es-MX"/>
        </w:rPr>
        <mc:AlternateContent>
          <mc:Choice Requires="wps">
            <w:drawing>
              <wp:anchor distT="0" distB="0" distL="114300" distR="114300" simplePos="0" relativeHeight="251538944" behindDoc="0" locked="0" layoutInCell="1" allowOverlap="1" wp14:anchorId="7A41DF14" wp14:editId="4C180D1B">
                <wp:simplePos x="0" y="0"/>
                <wp:positionH relativeFrom="column">
                  <wp:posOffset>4332605</wp:posOffset>
                </wp:positionH>
                <wp:positionV relativeFrom="paragraph">
                  <wp:posOffset>268605</wp:posOffset>
                </wp:positionV>
                <wp:extent cx="907415" cy="675005"/>
                <wp:effectExtent l="0" t="0" r="26035" b="10795"/>
                <wp:wrapNone/>
                <wp:docPr id="4172" name="Forma libre 4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7415" cy="675005"/>
                        </a:xfrm>
                        <a:custGeom>
                          <a:avLst/>
                          <a:gdLst>
                            <a:gd name="connsiteX0" fmla="*/ 0 w 907366"/>
                            <a:gd name="connsiteY0" fmla="*/ 0 h 675250"/>
                            <a:gd name="connsiteX1" fmla="*/ 35169 w 907366"/>
                            <a:gd name="connsiteY1" fmla="*/ 21102 h 675250"/>
                            <a:gd name="connsiteX2" fmla="*/ 63304 w 907366"/>
                            <a:gd name="connsiteY2" fmla="*/ 42204 h 675250"/>
                            <a:gd name="connsiteX3" fmla="*/ 91440 w 907366"/>
                            <a:gd name="connsiteY3" fmla="*/ 49237 h 675250"/>
                            <a:gd name="connsiteX4" fmla="*/ 189913 w 907366"/>
                            <a:gd name="connsiteY4" fmla="*/ 77373 h 675250"/>
                            <a:gd name="connsiteX5" fmla="*/ 239150 w 907366"/>
                            <a:gd name="connsiteY5" fmla="*/ 84407 h 675250"/>
                            <a:gd name="connsiteX6" fmla="*/ 267286 w 907366"/>
                            <a:gd name="connsiteY6" fmla="*/ 91440 h 675250"/>
                            <a:gd name="connsiteX7" fmla="*/ 316523 w 907366"/>
                            <a:gd name="connsiteY7" fmla="*/ 98474 h 675250"/>
                            <a:gd name="connsiteX8" fmla="*/ 337624 w 907366"/>
                            <a:gd name="connsiteY8" fmla="*/ 112542 h 675250"/>
                            <a:gd name="connsiteX9" fmla="*/ 358726 w 907366"/>
                            <a:gd name="connsiteY9" fmla="*/ 119576 h 675250"/>
                            <a:gd name="connsiteX10" fmla="*/ 492369 w 907366"/>
                            <a:gd name="connsiteY10" fmla="*/ 126610 h 675250"/>
                            <a:gd name="connsiteX11" fmla="*/ 541606 w 907366"/>
                            <a:gd name="connsiteY11" fmla="*/ 168813 h 675250"/>
                            <a:gd name="connsiteX12" fmla="*/ 604910 w 907366"/>
                            <a:gd name="connsiteY12" fmla="*/ 218050 h 675250"/>
                            <a:gd name="connsiteX13" fmla="*/ 633046 w 907366"/>
                            <a:gd name="connsiteY13" fmla="*/ 260253 h 675250"/>
                            <a:gd name="connsiteX14" fmla="*/ 654147 w 907366"/>
                            <a:gd name="connsiteY14" fmla="*/ 281354 h 675250"/>
                            <a:gd name="connsiteX15" fmla="*/ 682283 w 907366"/>
                            <a:gd name="connsiteY15" fmla="*/ 323557 h 675250"/>
                            <a:gd name="connsiteX16" fmla="*/ 710418 w 907366"/>
                            <a:gd name="connsiteY16" fmla="*/ 330591 h 675250"/>
                            <a:gd name="connsiteX17" fmla="*/ 731520 w 907366"/>
                            <a:gd name="connsiteY17" fmla="*/ 344659 h 675250"/>
                            <a:gd name="connsiteX18" fmla="*/ 752621 w 907366"/>
                            <a:gd name="connsiteY18" fmla="*/ 386862 h 675250"/>
                            <a:gd name="connsiteX19" fmla="*/ 773723 w 907366"/>
                            <a:gd name="connsiteY19" fmla="*/ 407964 h 675250"/>
                            <a:gd name="connsiteX20" fmla="*/ 794824 w 907366"/>
                            <a:gd name="connsiteY20" fmla="*/ 450167 h 675250"/>
                            <a:gd name="connsiteX21" fmla="*/ 815926 w 907366"/>
                            <a:gd name="connsiteY21" fmla="*/ 492370 h 675250"/>
                            <a:gd name="connsiteX22" fmla="*/ 829993 w 907366"/>
                            <a:gd name="connsiteY22" fmla="*/ 548640 h 675250"/>
                            <a:gd name="connsiteX23" fmla="*/ 837027 w 907366"/>
                            <a:gd name="connsiteY23" fmla="*/ 576776 h 675250"/>
                            <a:gd name="connsiteX24" fmla="*/ 851095 w 907366"/>
                            <a:gd name="connsiteY24" fmla="*/ 597877 h 675250"/>
                            <a:gd name="connsiteX25" fmla="*/ 872196 w 907366"/>
                            <a:gd name="connsiteY25" fmla="*/ 647114 h 675250"/>
                            <a:gd name="connsiteX26" fmla="*/ 907366 w 907366"/>
                            <a:gd name="connsiteY26" fmla="*/ 675250 h 675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907366" h="675250">
                              <a:moveTo>
                                <a:pt x="0" y="0"/>
                              </a:moveTo>
                              <a:cubicBezTo>
                                <a:pt x="11723" y="7034"/>
                                <a:pt x="23794" y="13518"/>
                                <a:pt x="35169" y="21102"/>
                              </a:cubicBezTo>
                              <a:cubicBezTo>
                                <a:pt x="44923" y="27605"/>
                                <a:pt x="52819" y="36961"/>
                                <a:pt x="63304" y="42204"/>
                              </a:cubicBezTo>
                              <a:cubicBezTo>
                                <a:pt x="71951" y="46527"/>
                                <a:pt x="82061" y="46893"/>
                                <a:pt x="91440" y="49237"/>
                              </a:cubicBezTo>
                              <a:cubicBezTo>
                                <a:pt x="133514" y="77288"/>
                                <a:pt x="106820" y="63524"/>
                                <a:pt x="189913" y="77373"/>
                              </a:cubicBezTo>
                              <a:cubicBezTo>
                                <a:pt x="206266" y="80099"/>
                                <a:pt x="222838" y="81441"/>
                                <a:pt x="239150" y="84407"/>
                              </a:cubicBezTo>
                              <a:cubicBezTo>
                                <a:pt x="248661" y="86136"/>
                                <a:pt x="257775" y="89711"/>
                                <a:pt x="267286" y="91440"/>
                              </a:cubicBezTo>
                              <a:cubicBezTo>
                                <a:pt x="283598" y="94406"/>
                                <a:pt x="300111" y="96129"/>
                                <a:pt x="316523" y="98474"/>
                              </a:cubicBezTo>
                              <a:cubicBezTo>
                                <a:pt x="323557" y="103163"/>
                                <a:pt x="330063" y="108761"/>
                                <a:pt x="337624" y="112542"/>
                              </a:cubicBezTo>
                              <a:cubicBezTo>
                                <a:pt x="344256" y="115858"/>
                                <a:pt x="351342" y="118905"/>
                                <a:pt x="358726" y="119576"/>
                              </a:cubicBezTo>
                              <a:cubicBezTo>
                                <a:pt x="403152" y="123615"/>
                                <a:pt x="447821" y="124265"/>
                                <a:pt x="492369" y="126610"/>
                              </a:cubicBezTo>
                              <a:cubicBezTo>
                                <a:pt x="567696" y="201937"/>
                                <a:pt x="451373" y="87603"/>
                                <a:pt x="541606" y="168813"/>
                              </a:cubicBezTo>
                              <a:cubicBezTo>
                                <a:pt x="597425" y="219050"/>
                                <a:pt x="561815" y="203684"/>
                                <a:pt x="604910" y="218050"/>
                              </a:cubicBezTo>
                              <a:cubicBezTo>
                                <a:pt x="672220" y="285357"/>
                                <a:pt x="592332" y="199181"/>
                                <a:pt x="633046" y="260253"/>
                              </a:cubicBezTo>
                              <a:cubicBezTo>
                                <a:pt x="638564" y="268530"/>
                                <a:pt x="648040" y="273502"/>
                                <a:pt x="654147" y="281354"/>
                              </a:cubicBezTo>
                              <a:cubicBezTo>
                                <a:pt x="664527" y="294700"/>
                                <a:pt x="665880" y="319456"/>
                                <a:pt x="682283" y="323557"/>
                              </a:cubicBezTo>
                              <a:lnTo>
                                <a:pt x="710418" y="330591"/>
                              </a:lnTo>
                              <a:cubicBezTo>
                                <a:pt x="717452" y="335280"/>
                                <a:pt x="725542" y="338681"/>
                                <a:pt x="731520" y="344659"/>
                              </a:cubicBezTo>
                              <a:cubicBezTo>
                                <a:pt x="764721" y="377860"/>
                                <a:pt x="729739" y="352539"/>
                                <a:pt x="752621" y="386862"/>
                              </a:cubicBezTo>
                              <a:cubicBezTo>
                                <a:pt x="758139" y="395139"/>
                                <a:pt x="766689" y="400930"/>
                                <a:pt x="773723" y="407964"/>
                              </a:cubicBezTo>
                              <a:cubicBezTo>
                                <a:pt x="791398" y="460994"/>
                                <a:pt x="767557" y="395634"/>
                                <a:pt x="794824" y="450167"/>
                              </a:cubicBezTo>
                              <a:cubicBezTo>
                                <a:pt x="823946" y="508410"/>
                                <a:pt x="775608" y="431893"/>
                                <a:pt x="815926" y="492370"/>
                              </a:cubicBezTo>
                              <a:cubicBezTo>
                                <a:pt x="830226" y="563869"/>
                                <a:pt x="815575" y="498176"/>
                                <a:pt x="829993" y="548640"/>
                              </a:cubicBezTo>
                              <a:cubicBezTo>
                                <a:pt x="832649" y="557935"/>
                                <a:pt x="833219" y="567890"/>
                                <a:pt x="837027" y="576776"/>
                              </a:cubicBezTo>
                              <a:cubicBezTo>
                                <a:pt x="840357" y="584546"/>
                                <a:pt x="846406" y="590843"/>
                                <a:pt x="851095" y="597877"/>
                              </a:cubicBezTo>
                              <a:cubicBezTo>
                                <a:pt x="855501" y="615502"/>
                                <a:pt x="856857" y="634332"/>
                                <a:pt x="872196" y="647114"/>
                              </a:cubicBezTo>
                              <a:cubicBezTo>
                                <a:pt x="914400" y="682284"/>
                                <a:pt x="890953" y="642425"/>
                                <a:pt x="907366" y="675250"/>
                              </a:cubicBezTo>
                            </a:path>
                          </a:pathLst>
                        </a:custGeom>
                        <a:no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A9C7E1" id="Forma libre 4172" o:spid="_x0000_s1026" style="position:absolute;margin-left:341.15pt;margin-top:21.15pt;width:71.45pt;height:53.1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07366,6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" path="m,c11723,7034,23794,13518,35169,21102v9754,6503,17650,15859,28135,21102c71951,46527,82061,46893,91440,49237v42074,28051,15380,14287,98473,28136c206266,80099,222838,81441,239150,84407v9511,1729,18625,5304,28136,7033c283598,94406,300111,96129,316523,98474v7034,4689,13540,10287,21101,14068c344256,115858,351342,118905,358726,119576v44426,4039,89095,4689,133643,7034c567696,201937,451373,87603,541606,168813v55819,50237,20209,34871,63304,49237c672220,285357,592332,199181,633046,260253v5518,8277,14994,13249,21101,21101c664527,294700,665880,319456,682283,323557r28135,7034c717452,335280,725542,338681,731520,344659v33201,33201,-1781,7880,21101,42203c758139,395139,766689,400930,773723,407964v17675,53030,-6166,-12330,21101,42203c823946,508410,775608,431893,815926,492370v14300,71499,-351,5806,14067,56270c832649,557935,833219,567890,837027,576776v3330,7770,9379,14067,14068,21101c855501,615502,856857,634332,872196,647114v42204,35170,18757,-4689,35170,28136e" filled="f" strokecolor="#0070c0" strokeweight="1pt">
                <v:stroke joinstyle="miter"/>
                <v:path arrowok="t" o:connecttype="custom" o:connectlocs="0,0;35171,21094;63307,42189;91445,49219;189923,77345;239163,84376;267300,91407;316540,98438;337642,112501;358745,119533;492396,126564;541635,168752;604943,217971;633080,260159;654182,281252;682320,323440;710456,330471;731560,344534;752662,386722;773765,407816;794867,450004;815970,492191;830038,548441;837072,576567;851141,597660;872243,646879;907415,675005" o:connectangles="0,0,0,0,0,0,0,0,0,0,0,0,0,0,0,0,0,0,0,0,0,0,0,0,0,0,0"/>
              </v:shape>
            </w:pict>
          </mc:Fallback>
        </mc:AlternateContent>
      </w:r>
    </w:p>
    <w:p w:rsidR="00936BB8" w:rsidRDefault="00AD4A83" w:rsidP="00936BB8">
      <w:r w:rsidRPr="000846BF">
        <w:rPr>
          <w:rFonts w:ascii="Arial" w:hAnsi="Arial" w:cs="Arial"/>
          <w:noProof/>
          <w:color w:val="0000FF"/>
          <w:sz w:val="27"/>
          <w:szCs w:val="27"/>
          <w:lang w:val="es-MX" w:eastAsia="es-MX"/>
        </w:rPr>
        <w:drawing>
          <wp:anchor distT="0" distB="0" distL="114300" distR="114300" simplePos="0" relativeHeight="251728384" behindDoc="0" locked="0" layoutInCell="1" allowOverlap="1" wp14:anchorId="0015EEA2" wp14:editId="64706144">
            <wp:simplePos x="0" y="0"/>
            <wp:positionH relativeFrom="column">
              <wp:posOffset>3573145</wp:posOffset>
            </wp:positionH>
            <wp:positionV relativeFrom="line">
              <wp:posOffset>9525</wp:posOffset>
            </wp:positionV>
            <wp:extent cx="803910" cy="614045"/>
            <wp:effectExtent l="0" t="0" r="0" b="0"/>
            <wp:wrapThrough wrapText="bothSides">
              <wp:wrapPolygon edited="0">
                <wp:start x="11261" y="3351"/>
                <wp:lineTo x="3583" y="6031"/>
                <wp:lineTo x="512" y="9382"/>
                <wp:lineTo x="512" y="16753"/>
                <wp:lineTo x="9725" y="20103"/>
                <wp:lineTo x="18938" y="20103"/>
                <wp:lineTo x="19962" y="15413"/>
                <wp:lineTo x="18427" y="3351"/>
                <wp:lineTo x="11261" y="3351"/>
              </wp:wrapPolygon>
            </wp:wrapThrough>
            <wp:docPr id="167" name="Imagen 4266" descr="Resultado de imagen para ciudades de dibujos animados">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6" descr="Resultado de imagen para ciudades de dibujos animados"/>
                    <pic:cNvPicPr>
                      <a:picLocks noChangeAspect="1" noChangeArrowheads="1"/>
                    </pic:cNvPicPr>
                  </pic:nvPicPr>
                  <pic:blipFill>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803910" cy="61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6BF">
        <w:rPr>
          <w:noProof/>
          <w:color w:val="0000FF"/>
          <w:lang w:val="es-MX" w:eastAsia="es-MX"/>
        </w:rPr>
        <w:drawing>
          <wp:anchor distT="0" distB="0" distL="114300" distR="114300" simplePos="0" relativeHeight="251730432" behindDoc="0" locked="0" layoutInCell="1" allowOverlap="1" wp14:anchorId="392393A5" wp14:editId="24E3F23E">
            <wp:simplePos x="0" y="0"/>
            <wp:positionH relativeFrom="column">
              <wp:posOffset>1310005</wp:posOffset>
            </wp:positionH>
            <wp:positionV relativeFrom="paragraph">
              <wp:posOffset>9525</wp:posOffset>
            </wp:positionV>
            <wp:extent cx="476885" cy="476885"/>
            <wp:effectExtent l="0" t="0" r="0" b="0"/>
            <wp:wrapThrough wrapText="bothSides">
              <wp:wrapPolygon edited="0">
                <wp:start x="6040" y="0"/>
                <wp:lineTo x="3451" y="4314"/>
                <wp:lineTo x="4314" y="18120"/>
                <wp:lineTo x="13806" y="20708"/>
                <wp:lineTo x="18120" y="20708"/>
                <wp:lineTo x="18983" y="12080"/>
                <wp:lineTo x="12943" y="2589"/>
                <wp:lineTo x="10354" y="0"/>
                <wp:lineTo x="6040" y="0"/>
              </wp:wrapPolygon>
            </wp:wrapThrough>
            <wp:docPr id="10" name="Imagen 4263" descr="http://us.cdn3.123rf.com/168nwm/feedough/feedough0910/feedough091000149/5787757-foto-de-una-vaca-marr-n-pastoreo-sobre-un-campo-de-c-sped.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3" descr="http://us.cdn3.123rf.com/168nwm/feedough/feedough0910/feedough091000149/5787757-foto-de-una-vaca-marr-n-pastoreo-sobre-un-campo-de-c-sped.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backgroundRemoval t="0" b="89881" l="9524" r="89881"/>
                              </a14:imgEffect>
                            </a14:imgLayer>
                          </a14:imgProps>
                        </a:ext>
                        <a:ext uri="{28A0092B-C50C-407E-A947-70E740481C1C}">
                          <a14:useLocalDpi xmlns:a14="http://schemas.microsoft.com/office/drawing/2010/main" val="0"/>
                        </a:ext>
                      </a:extLst>
                    </a:blip>
                    <a:srcRect/>
                    <a:stretch>
                      <a:fillRect/>
                    </a:stretch>
                  </pic:blipFill>
                  <pic:spPr bwMode="auto">
                    <a:xfrm>
                      <a:off x="0" y="0"/>
                      <a:ext cx="476885" cy="476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577856" behindDoc="0" locked="0" layoutInCell="1" allowOverlap="1" wp14:anchorId="52739EDC" wp14:editId="38A247A5">
                <wp:simplePos x="0" y="0"/>
                <wp:positionH relativeFrom="column">
                  <wp:posOffset>3206523</wp:posOffset>
                </wp:positionH>
                <wp:positionV relativeFrom="paragraph">
                  <wp:posOffset>104140</wp:posOffset>
                </wp:positionV>
                <wp:extent cx="358775" cy="499110"/>
                <wp:effectExtent l="19050" t="19050" r="22225" b="15240"/>
                <wp:wrapNone/>
                <wp:docPr id="4188" name="Forma libre 4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FA988A" id="Forma libre 4188" o:spid="_x0000_s1026" style="position:absolute;margin-left:252.5pt;margin-top:8.2pt;width:28.25pt;height:39.3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r>
        <w:rPr>
          <w:noProof/>
          <w:lang w:val="es-MX" w:eastAsia="es-MX"/>
        </w:rPr>
        <mc:AlternateContent>
          <mc:Choice Requires="wps">
            <w:drawing>
              <wp:anchor distT="0" distB="0" distL="114300" distR="114300" simplePos="0" relativeHeight="251540992" behindDoc="0" locked="0" layoutInCell="1" allowOverlap="1" wp14:anchorId="108C7801" wp14:editId="77E47223">
                <wp:simplePos x="0" y="0"/>
                <wp:positionH relativeFrom="margin">
                  <wp:align>center</wp:align>
                </wp:positionH>
                <wp:positionV relativeFrom="paragraph">
                  <wp:posOffset>1905</wp:posOffset>
                </wp:positionV>
                <wp:extent cx="1568450" cy="569595"/>
                <wp:effectExtent l="0" t="0" r="12700" b="20955"/>
                <wp:wrapNone/>
                <wp:docPr id="4173" name="Forma libre 4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569595"/>
                        </a:xfrm>
                        <a:custGeom>
                          <a:avLst/>
                          <a:gdLst>
                            <a:gd name="connsiteX0" fmla="*/ 0 w 1568548"/>
                            <a:gd name="connsiteY0" fmla="*/ 0 h 569742"/>
                            <a:gd name="connsiteX1" fmla="*/ 42203 w 1568548"/>
                            <a:gd name="connsiteY1" fmla="*/ 35169 h 569742"/>
                            <a:gd name="connsiteX2" fmla="*/ 70339 w 1568548"/>
                            <a:gd name="connsiteY2" fmla="*/ 63305 h 569742"/>
                            <a:gd name="connsiteX3" fmla="*/ 91440 w 1568548"/>
                            <a:gd name="connsiteY3" fmla="*/ 77372 h 569742"/>
                            <a:gd name="connsiteX4" fmla="*/ 154745 w 1568548"/>
                            <a:gd name="connsiteY4" fmla="*/ 126609 h 569742"/>
                            <a:gd name="connsiteX5" fmla="*/ 196948 w 1568548"/>
                            <a:gd name="connsiteY5" fmla="*/ 168812 h 569742"/>
                            <a:gd name="connsiteX6" fmla="*/ 253219 w 1568548"/>
                            <a:gd name="connsiteY6" fmla="*/ 196948 h 569742"/>
                            <a:gd name="connsiteX7" fmla="*/ 274320 w 1568548"/>
                            <a:gd name="connsiteY7" fmla="*/ 211015 h 569742"/>
                            <a:gd name="connsiteX8" fmla="*/ 344659 w 1568548"/>
                            <a:gd name="connsiteY8" fmla="*/ 225083 h 569742"/>
                            <a:gd name="connsiteX9" fmla="*/ 464234 w 1568548"/>
                            <a:gd name="connsiteY9" fmla="*/ 239151 h 569742"/>
                            <a:gd name="connsiteX10" fmla="*/ 485336 w 1568548"/>
                            <a:gd name="connsiteY10" fmla="*/ 246185 h 569742"/>
                            <a:gd name="connsiteX11" fmla="*/ 647114 w 1568548"/>
                            <a:gd name="connsiteY11" fmla="*/ 253219 h 569742"/>
                            <a:gd name="connsiteX12" fmla="*/ 738554 w 1568548"/>
                            <a:gd name="connsiteY12" fmla="*/ 267286 h 569742"/>
                            <a:gd name="connsiteX13" fmla="*/ 766690 w 1568548"/>
                            <a:gd name="connsiteY13" fmla="*/ 281354 h 569742"/>
                            <a:gd name="connsiteX14" fmla="*/ 829994 w 1568548"/>
                            <a:gd name="connsiteY14" fmla="*/ 295422 h 569742"/>
                            <a:gd name="connsiteX15" fmla="*/ 872197 w 1568548"/>
                            <a:gd name="connsiteY15" fmla="*/ 330591 h 569742"/>
                            <a:gd name="connsiteX16" fmla="*/ 907366 w 1568548"/>
                            <a:gd name="connsiteY16" fmla="*/ 337625 h 569742"/>
                            <a:gd name="connsiteX17" fmla="*/ 956603 w 1568548"/>
                            <a:gd name="connsiteY17" fmla="*/ 358726 h 569742"/>
                            <a:gd name="connsiteX18" fmla="*/ 1041010 w 1568548"/>
                            <a:gd name="connsiteY18" fmla="*/ 379828 h 569742"/>
                            <a:gd name="connsiteX19" fmla="*/ 1062111 w 1568548"/>
                            <a:gd name="connsiteY19" fmla="*/ 393895 h 569742"/>
                            <a:gd name="connsiteX20" fmla="*/ 1132450 w 1568548"/>
                            <a:gd name="connsiteY20" fmla="*/ 414997 h 569742"/>
                            <a:gd name="connsiteX21" fmla="*/ 1153551 w 1568548"/>
                            <a:gd name="connsiteY21" fmla="*/ 429065 h 569742"/>
                            <a:gd name="connsiteX22" fmla="*/ 1188720 w 1568548"/>
                            <a:gd name="connsiteY22" fmla="*/ 436099 h 569742"/>
                            <a:gd name="connsiteX23" fmla="*/ 1216856 w 1568548"/>
                            <a:gd name="connsiteY23" fmla="*/ 443132 h 569742"/>
                            <a:gd name="connsiteX24" fmla="*/ 1259059 w 1568548"/>
                            <a:gd name="connsiteY24" fmla="*/ 457200 h 569742"/>
                            <a:gd name="connsiteX25" fmla="*/ 1280160 w 1568548"/>
                            <a:gd name="connsiteY25" fmla="*/ 464234 h 569742"/>
                            <a:gd name="connsiteX26" fmla="*/ 1315330 w 1568548"/>
                            <a:gd name="connsiteY26" fmla="*/ 478302 h 569742"/>
                            <a:gd name="connsiteX27" fmla="*/ 1371600 w 1568548"/>
                            <a:gd name="connsiteY27" fmla="*/ 492369 h 569742"/>
                            <a:gd name="connsiteX28" fmla="*/ 1399736 w 1568548"/>
                            <a:gd name="connsiteY28" fmla="*/ 506437 h 569742"/>
                            <a:gd name="connsiteX29" fmla="*/ 1491176 w 1568548"/>
                            <a:gd name="connsiteY29" fmla="*/ 527539 h 569742"/>
                            <a:gd name="connsiteX30" fmla="*/ 1519311 w 1568548"/>
                            <a:gd name="connsiteY30" fmla="*/ 534572 h 569742"/>
                            <a:gd name="connsiteX31" fmla="*/ 1568548 w 1568548"/>
                            <a:gd name="connsiteY31" fmla="*/ 569742 h 569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568548" h="569742">
                              <a:moveTo>
                                <a:pt x="0" y="0"/>
                              </a:moveTo>
                              <a:cubicBezTo>
                                <a:pt x="14068" y="11723"/>
                                <a:pt x="28592" y="22919"/>
                                <a:pt x="42203" y="35169"/>
                              </a:cubicBezTo>
                              <a:cubicBezTo>
                                <a:pt x="52062" y="44042"/>
                                <a:pt x="60269" y="54673"/>
                                <a:pt x="70339" y="63305"/>
                              </a:cubicBezTo>
                              <a:cubicBezTo>
                                <a:pt x="76757" y="68806"/>
                                <a:pt x="85122" y="71756"/>
                                <a:pt x="91440" y="77372"/>
                              </a:cubicBezTo>
                              <a:cubicBezTo>
                                <a:pt x="148375" y="127981"/>
                                <a:pt x="111233" y="112105"/>
                                <a:pt x="154745" y="126609"/>
                              </a:cubicBezTo>
                              <a:cubicBezTo>
                                <a:pt x="168813" y="140677"/>
                                <a:pt x="179154" y="159915"/>
                                <a:pt x="196948" y="168812"/>
                              </a:cubicBezTo>
                              <a:cubicBezTo>
                                <a:pt x="215705" y="178191"/>
                                <a:pt x="235770" y="185316"/>
                                <a:pt x="253219" y="196948"/>
                              </a:cubicBezTo>
                              <a:cubicBezTo>
                                <a:pt x="260253" y="201637"/>
                                <a:pt x="266550" y="207685"/>
                                <a:pt x="274320" y="211015"/>
                              </a:cubicBezTo>
                              <a:cubicBezTo>
                                <a:pt x="287675" y="216738"/>
                                <a:pt x="335138" y="223496"/>
                                <a:pt x="344659" y="225083"/>
                              </a:cubicBezTo>
                              <a:cubicBezTo>
                                <a:pt x="402090" y="244228"/>
                                <a:pt x="335680" y="224027"/>
                                <a:pt x="464234" y="239151"/>
                              </a:cubicBezTo>
                              <a:cubicBezTo>
                                <a:pt x="471598" y="240017"/>
                                <a:pt x="477943" y="245616"/>
                                <a:pt x="485336" y="246185"/>
                              </a:cubicBezTo>
                              <a:cubicBezTo>
                                <a:pt x="539154" y="250325"/>
                                <a:pt x="593188" y="250874"/>
                                <a:pt x="647114" y="253219"/>
                              </a:cubicBezTo>
                              <a:cubicBezTo>
                                <a:pt x="652721" y="254020"/>
                                <a:pt x="729675" y="264622"/>
                                <a:pt x="738554" y="267286"/>
                              </a:cubicBezTo>
                              <a:cubicBezTo>
                                <a:pt x="748597" y="270299"/>
                                <a:pt x="757052" y="277223"/>
                                <a:pt x="766690" y="281354"/>
                              </a:cubicBezTo>
                              <a:cubicBezTo>
                                <a:pt x="788729" y="290799"/>
                                <a:pt x="804699" y="291206"/>
                                <a:pt x="829994" y="295422"/>
                              </a:cubicBezTo>
                              <a:cubicBezTo>
                                <a:pt x="840939" y="306366"/>
                                <a:pt x="856531" y="324716"/>
                                <a:pt x="872197" y="330591"/>
                              </a:cubicBezTo>
                              <a:cubicBezTo>
                                <a:pt x="883391" y="334789"/>
                                <a:pt x="895643" y="335280"/>
                                <a:pt x="907366" y="337625"/>
                              </a:cubicBezTo>
                              <a:cubicBezTo>
                                <a:pt x="940845" y="359943"/>
                                <a:pt x="915311" y="346338"/>
                                <a:pt x="956603" y="358726"/>
                              </a:cubicBezTo>
                              <a:cubicBezTo>
                                <a:pt x="1026268" y="379626"/>
                                <a:pt x="970779" y="368123"/>
                                <a:pt x="1041010" y="379828"/>
                              </a:cubicBezTo>
                              <a:cubicBezTo>
                                <a:pt x="1048044" y="384517"/>
                                <a:pt x="1054386" y="390462"/>
                                <a:pt x="1062111" y="393895"/>
                              </a:cubicBezTo>
                              <a:cubicBezTo>
                                <a:pt x="1084131" y="403682"/>
                                <a:pt x="1109065" y="409151"/>
                                <a:pt x="1132450" y="414997"/>
                              </a:cubicBezTo>
                              <a:cubicBezTo>
                                <a:pt x="1139484" y="419686"/>
                                <a:pt x="1145636" y="426097"/>
                                <a:pt x="1153551" y="429065"/>
                              </a:cubicBezTo>
                              <a:cubicBezTo>
                                <a:pt x="1164745" y="433263"/>
                                <a:pt x="1177049" y="433506"/>
                                <a:pt x="1188720" y="436099"/>
                              </a:cubicBezTo>
                              <a:cubicBezTo>
                                <a:pt x="1198157" y="438196"/>
                                <a:pt x="1207596" y="440354"/>
                                <a:pt x="1216856" y="443132"/>
                              </a:cubicBezTo>
                              <a:cubicBezTo>
                                <a:pt x="1231059" y="447393"/>
                                <a:pt x="1244991" y="452511"/>
                                <a:pt x="1259059" y="457200"/>
                              </a:cubicBezTo>
                              <a:cubicBezTo>
                                <a:pt x="1266093" y="459545"/>
                                <a:pt x="1273276" y="461480"/>
                                <a:pt x="1280160" y="464234"/>
                              </a:cubicBezTo>
                              <a:cubicBezTo>
                                <a:pt x="1291883" y="468923"/>
                                <a:pt x="1303262" y="474589"/>
                                <a:pt x="1315330" y="478302"/>
                              </a:cubicBezTo>
                              <a:cubicBezTo>
                                <a:pt x="1333809" y="483988"/>
                                <a:pt x="1354307" y="483723"/>
                                <a:pt x="1371600" y="492369"/>
                              </a:cubicBezTo>
                              <a:cubicBezTo>
                                <a:pt x="1380979" y="497058"/>
                                <a:pt x="1389788" y="503121"/>
                                <a:pt x="1399736" y="506437"/>
                              </a:cubicBezTo>
                              <a:cubicBezTo>
                                <a:pt x="1434207" y="517928"/>
                                <a:pt x="1457699" y="520100"/>
                                <a:pt x="1491176" y="527539"/>
                              </a:cubicBezTo>
                              <a:cubicBezTo>
                                <a:pt x="1500613" y="529636"/>
                                <a:pt x="1509933" y="532228"/>
                                <a:pt x="1519311" y="534572"/>
                              </a:cubicBezTo>
                              <a:cubicBezTo>
                                <a:pt x="1564273" y="564547"/>
                                <a:pt x="1549559" y="550753"/>
                                <a:pt x="1568548" y="569742"/>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7353B5" id="Forma libre 4173" o:spid="_x0000_s1026" style="position:absolute;margin-left:0;margin-top:.15pt;width:123.5pt;height:44.85pt;z-index:251540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coordsize="1568548,569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" path="m,c14068,11723,28592,22919,42203,35169v9859,8873,18066,19504,28136,28136c76757,68806,85122,71756,91440,77372v56935,50609,19793,34733,63305,49237c168813,140677,179154,159915,196948,168812v18757,9379,38822,16504,56271,28136c260253,201637,266550,207685,274320,211015v13355,5723,60818,12481,70339,14068c402090,244228,335680,224027,464234,239151v7364,866,13709,6465,21102,7034c539154,250325,593188,250874,647114,253219v5607,801,82561,11403,91440,14067c748597,270299,757052,277223,766690,281354v22039,9445,38009,9852,63304,14068c840939,306366,856531,324716,872197,330591v11194,4198,23446,4689,35169,7034c940845,359943,915311,346338,956603,358726v69665,20900,14176,9397,84407,21102c1048044,384517,1054386,390462,1062111,393895v22020,9787,46954,15256,70339,21102c1139484,419686,1145636,426097,1153551,429065v11194,4198,23498,4441,35169,7034c1198157,438196,1207596,440354,1216856,443132v14203,4261,28135,9379,42203,14068c1266093,459545,1273276,461480,1280160,464234v11723,4689,23102,10355,35170,14068c1333809,483988,1354307,483723,1371600,492369v9379,4689,18188,10752,28136,14068c1434207,517928,1457699,520100,1491176,527539v9437,2097,18757,4689,28135,7033c1564273,564547,1549559,550753,1568548,569742e" filled="f" strokecolor="#41719c" strokeweight="1pt">
                <v:stroke joinstyle="miter"/>
                <v:path arrowok="t" o:connecttype="custom" o:connectlocs="0,0;42200,35160;70335,63289;91434,77352;154735,126576;196936,168768;253203,196897;274303,210961;344637,225025;464205,239089;485306,246121;647074,253154;738508,267217;766642,281281;829942,295346;872143,330506;907309,337538;956543,358633;1040945,379730;1062045,393793;1132379,414890;1153479,428954;1188646,435986;1216780,443018;1258980,457082;1280080,464114;1315248,478179;1371514,492242;1399649,506306;1491083,527403;1519216,534434;1568450,569595" o:connectangles="0,0,0,0,0,0,0,0,0,0,0,0,0,0,0,0,0,0,0,0,0,0,0,0,0,0,0,0,0,0,0,0"/>
                <w10:wrap anchorx="margin"/>
              </v:shape>
            </w:pict>
          </mc:Fallback>
        </mc:AlternateContent>
      </w:r>
      <w:r w:rsidR="00617FCC">
        <w:rPr>
          <w:noProof/>
          <w:lang w:val="es-MX" w:eastAsia="es-MX"/>
        </w:rPr>
        <mc:AlternateContent>
          <mc:Choice Requires="wps">
            <w:drawing>
              <wp:anchor distT="0" distB="0" distL="114300" distR="114300" simplePos="0" relativeHeight="251578880" behindDoc="0" locked="0" layoutInCell="1" allowOverlap="1" wp14:anchorId="11FB9643" wp14:editId="7BC05164">
                <wp:simplePos x="0" y="0"/>
                <wp:positionH relativeFrom="column">
                  <wp:posOffset>4540250</wp:posOffset>
                </wp:positionH>
                <wp:positionV relativeFrom="paragraph">
                  <wp:posOffset>145415</wp:posOffset>
                </wp:positionV>
                <wp:extent cx="358775" cy="499110"/>
                <wp:effectExtent l="19050" t="19050" r="22225" b="15240"/>
                <wp:wrapNone/>
                <wp:docPr id="4189" name="Forma libre 4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775" cy="499110"/>
                        </a:xfrm>
                        <a:custGeom>
                          <a:avLst/>
                          <a:gdLst>
                            <a:gd name="connsiteX0" fmla="*/ 133643 w 358726"/>
                            <a:gd name="connsiteY0" fmla="*/ 534572 h 548640"/>
                            <a:gd name="connsiteX1" fmla="*/ 168812 w 358726"/>
                            <a:gd name="connsiteY1" fmla="*/ 513470 h 548640"/>
                            <a:gd name="connsiteX2" fmla="*/ 203981 w 358726"/>
                            <a:gd name="connsiteY2" fmla="*/ 499403 h 548640"/>
                            <a:gd name="connsiteX3" fmla="*/ 218049 w 358726"/>
                            <a:gd name="connsiteY3" fmla="*/ 471267 h 548640"/>
                            <a:gd name="connsiteX4" fmla="*/ 203981 w 358726"/>
                            <a:gd name="connsiteY4" fmla="*/ 281354 h 548640"/>
                            <a:gd name="connsiteX5" fmla="*/ 182880 w 358726"/>
                            <a:gd name="connsiteY5" fmla="*/ 274320 h 548640"/>
                            <a:gd name="connsiteX6" fmla="*/ 147711 w 358726"/>
                            <a:gd name="connsiteY6" fmla="*/ 281354 h 548640"/>
                            <a:gd name="connsiteX7" fmla="*/ 126609 w 358726"/>
                            <a:gd name="connsiteY7" fmla="*/ 288387 h 548640"/>
                            <a:gd name="connsiteX8" fmla="*/ 112541 w 358726"/>
                            <a:gd name="connsiteY8" fmla="*/ 309489 h 548640"/>
                            <a:gd name="connsiteX9" fmla="*/ 56271 w 358726"/>
                            <a:gd name="connsiteY9" fmla="*/ 309489 h 548640"/>
                            <a:gd name="connsiteX10" fmla="*/ 0 w 358726"/>
                            <a:gd name="connsiteY10" fmla="*/ 232117 h 548640"/>
                            <a:gd name="connsiteX11" fmla="*/ 21101 w 358726"/>
                            <a:gd name="connsiteY11" fmla="*/ 161778 h 548640"/>
                            <a:gd name="connsiteX12" fmla="*/ 28135 w 358726"/>
                            <a:gd name="connsiteY12" fmla="*/ 133643 h 548640"/>
                            <a:gd name="connsiteX13" fmla="*/ 49237 w 358726"/>
                            <a:gd name="connsiteY13" fmla="*/ 126609 h 548640"/>
                            <a:gd name="connsiteX14" fmla="*/ 84406 w 358726"/>
                            <a:gd name="connsiteY14" fmla="*/ 105507 h 548640"/>
                            <a:gd name="connsiteX15" fmla="*/ 126609 w 358726"/>
                            <a:gd name="connsiteY15" fmla="*/ 49237 h 548640"/>
                            <a:gd name="connsiteX16" fmla="*/ 140677 w 358726"/>
                            <a:gd name="connsiteY16" fmla="*/ 28135 h 548640"/>
                            <a:gd name="connsiteX17" fmla="*/ 147711 w 358726"/>
                            <a:gd name="connsiteY17" fmla="*/ 7034 h 548640"/>
                            <a:gd name="connsiteX18" fmla="*/ 168812 w 358726"/>
                            <a:gd name="connsiteY18" fmla="*/ 0 h 548640"/>
                            <a:gd name="connsiteX19" fmla="*/ 218049 w 358726"/>
                            <a:gd name="connsiteY19" fmla="*/ 7034 h 548640"/>
                            <a:gd name="connsiteX20" fmla="*/ 239151 w 358726"/>
                            <a:gd name="connsiteY20" fmla="*/ 70338 h 548640"/>
                            <a:gd name="connsiteX21" fmla="*/ 302455 w 358726"/>
                            <a:gd name="connsiteY21" fmla="*/ 147710 h 548640"/>
                            <a:gd name="connsiteX22" fmla="*/ 316523 w 358726"/>
                            <a:gd name="connsiteY22" fmla="*/ 168812 h 548640"/>
                            <a:gd name="connsiteX23" fmla="*/ 337624 w 358726"/>
                            <a:gd name="connsiteY23" fmla="*/ 182880 h 548640"/>
                            <a:gd name="connsiteX24" fmla="*/ 344658 w 358726"/>
                            <a:gd name="connsiteY24" fmla="*/ 203981 h 548640"/>
                            <a:gd name="connsiteX25" fmla="*/ 358726 w 358726"/>
                            <a:gd name="connsiteY25" fmla="*/ 267286 h 548640"/>
                            <a:gd name="connsiteX26" fmla="*/ 344658 w 358726"/>
                            <a:gd name="connsiteY26" fmla="*/ 288387 h 548640"/>
                            <a:gd name="connsiteX27" fmla="*/ 288387 w 358726"/>
                            <a:gd name="connsiteY27" fmla="*/ 309489 h 548640"/>
                            <a:gd name="connsiteX28" fmla="*/ 267286 w 358726"/>
                            <a:gd name="connsiteY28" fmla="*/ 316523 h 548640"/>
                            <a:gd name="connsiteX29" fmla="*/ 246184 w 358726"/>
                            <a:gd name="connsiteY29" fmla="*/ 337624 h 548640"/>
                            <a:gd name="connsiteX30" fmla="*/ 239151 w 358726"/>
                            <a:gd name="connsiteY30" fmla="*/ 372794 h 548640"/>
                            <a:gd name="connsiteX31" fmla="*/ 246184 w 358726"/>
                            <a:gd name="connsiteY31" fmla="*/ 513470 h 548640"/>
                            <a:gd name="connsiteX32" fmla="*/ 260252 w 358726"/>
                            <a:gd name="connsiteY32" fmla="*/ 534572 h 548640"/>
                            <a:gd name="connsiteX33" fmla="*/ 281354 w 358726"/>
                            <a:gd name="connsiteY33" fmla="*/ 548640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8726" h="548640">
                              <a:moveTo>
                                <a:pt x="133643" y="534572"/>
                              </a:moveTo>
                              <a:cubicBezTo>
                                <a:pt x="145366" y="527538"/>
                                <a:pt x="156584" y="519584"/>
                                <a:pt x="168812" y="513470"/>
                              </a:cubicBezTo>
                              <a:cubicBezTo>
                                <a:pt x="180105" y="507823"/>
                                <a:pt x="194395" y="507620"/>
                                <a:pt x="203981" y="499403"/>
                              </a:cubicBezTo>
                              <a:cubicBezTo>
                                <a:pt x="211942" y="492579"/>
                                <a:pt x="213360" y="480646"/>
                                <a:pt x="218049" y="471267"/>
                              </a:cubicBezTo>
                              <a:cubicBezTo>
                                <a:pt x="213360" y="407963"/>
                                <a:pt x="215140" y="343843"/>
                                <a:pt x="203981" y="281354"/>
                              </a:cubicBezTo>
                              <a:cubicBezTo>
                                <a:pt x="202678" y="274055"/>
                                <a:pt x="190294" y="274320"/>
                                <a:pt x="182880" y="274320"/>
                              </a:cubicBezTo>
                              <a:cubicBezTo>
                                <a:pt x="170925" y="274320"/>
                                <a:pt x="159309" y="278455"/>
                                <a:pt x="147711" y="281354"/>
                              </a:cubicBezTo>
                              <a:cubicBezTo>
                                <a:pt x="140518" y="283152"/>
                                <a:pt x="133643" y="286043"/>
                                <a:pt x="126609" y="288387"/>
                              </a:cubicBezTo>
                              <a:cubicBezTo>
                                <a:pt x="121920" y="295421"/>
                                <a:pt x="119142" y="304208"/>
                                <a:pt x="112541" y="309489"/>
                              </a:cubicBezTo>
                              <a:cubicBezTo>
                                <a:pt x="95238" y="323332"/>
                                <a:pt x="74298" y="313094"/>
                                <a:pt x="56271" y="309489"/>
                              </a:cubicBezTo>
                              <a:cubicBezTo>
                                <a:pt x="198" y="253416"/>
                                <a:pt x="12664" y="282769"/>
                                <a:pt x="0" y="232117"/>
                              </a:cubicBezTo>
                              <a:cubicBezTo>
                                <a:pt x="16376" y="117485"/>
                                <a:pt x="-6316" y="225753"/>
                                <a:pt x="21101" y="161778"/>
                              </a:cubicBezTo>
                              <a:cubicBezTo>
                                <a:pt x="24909" y="152893"/>
                                <a:pt x="22096" y="141192"/>
                                <a:pt x="28135" y="133643"/>
                              </a:cubicBezTo>
                              <a:cubicBezTo>
                                <a:pt x="32767" y="127853"/>
                                <a:pt x="42605" y="129925"/>
                                <a:pt x="49237" y="126609"/>
                              </a:cubicBezTo>
                              <a:cubicBezTo>
                                <a:pt x="61465" y="120495"/>
                                <a:pt x="72683" y="112541"/>
                                <a:pt x="84406" y="105507"/>
                              </a:cubicBezTo>
                              <a:cubicBezTo>
                                <a:pt x="98474" y="86750"/>
                                <a:pt x="113604" y="68745"/>
                                <a:pt x="126609" y="49237"/>
                              </a:cubicBezTo>
                              <a:cubicBezTo>
                                <a:pt x="131298" y="42203"/>
                                <a:pt x="136896" y="35696"/>
                                <a:pt x="140677" y="28135"/>
                              </a:cubicBezTo>
                              <a:cubicBezTo>
                                <a:pt x="143993" y="21504"/>
                                <a:pt x="142468" y="12277"/>
                                <a:pt x="147711" y="7034"/>
                              </a:cubicBezTo>
                              <a:cubicBezTo>
                                <a:pt x="152954" y="1791"/>
                                <a:pt x="161778" y="2345"/>
                                <a:pt x="168812" y="0"/>
                              </a:cubicBezTo>
                              <a:cubicBezTo>
                                <a:pt x="185224" y="2345"/>
                                <a:pt x="204254" y="-2162"/>
                                <a:pt x="218049" y="7034"/>
                              </a:cubicBezTo>
                              <a:cubicBezTo>
                                <a:pt x="236419" y="19281"/>
                                <a:pt x="228510" y="54376"/>
                                <a:pt x="239151" y="70338"/>
                              </a:cubicBezTo>
                              <a:cubicBezTo>
                                <a:pt x="257635" y="98064"/>
                                <a:pt x="283971" y="119984"/>
                                <a:pt x="302455" y="147710"/>
                              </a:cubicBezTo>
                              <a:cubicBezTo>
                                <a:pt x="307144" y="154744"/>
                                <a:pt x="310545" y="162834"/>
                                <a:pt x="316523" y="168812"/>
                              </a:cubicBezTo>
                              <a:cubicBezTo>
                                <a:pt x="322500" y="174790"/>
                                <a:pt x="330590" y="178191"/>
                                <a:pt x="337624" y="182880"/>
                              </a:cubicBezTo>
                              <a:cubicBezTo>
                                <a:pt x="339969" y="189914"/>
                                <a:pt x="342621" y="196852"/>
                                <a:pt x="344658" y="203981"/>
                              </a:cubicBezTo>
                              <a:cubicBezTo>
                                <a:pt x="351280" y="227157"/>
                                <a:pt x="353892" y="243115"/>
                                <a:pt x="358726" y="267286"/>
                              </a:cubicBezTo>
                              <a:cubicBezTo>
                                <a:pt x="354037" y="274320"/>
                                <a:pt x="350636" y="282409"/>
                                <a:pt x="344658" y="288387"/>
                              </a:cubicBezTo>
                              <a:cubicBezTo>
                                <a:pt x="325359" y="307686"/>
                                <a:pt x="315230" y="302778"/>
                                <a:pt x="288387" y="309489"/>
                              </a:cubicBezTo>
                              <a:cubicBezTo>
                                <a:pt x="281194" y="311287"/>
                                <a:pt x="274320" y="314178"/>
                                <a:pt x="267286" y="316523"/>
                              </a:cubicBezTo>
                              <a:cubicBezTo>
                                <a:pt x="260252" y="323557"/>
                                <a:pt x="250633" y="328727"/>
                                <a:pt x="246184" y="337624"/>
                              </a:cubicBezTo>
                              <a:cubicBezTo>
                                <a:pt x="240837" y="348317"/>
                                <a:pt x="239151" y="360839"/>
                                <a:pt x="239151" y="372794"/>
                              </a:cubicBezTo>
                              <a:cubicBezTo>
                                <a:pt x="239151" y="419745"/>
                                <a:pt x="240112" y="466914"/>
                                <a:pt x="246184" y="513470"/>
                              </a:cubicBezTo>
                              <a:cubicBezTo>
                                <a:pt x="247277" y="521853"/>
                                <a:pt x="254274" y="528594"/>
                                <a:pt x="260252" y="534572"/>
                              </a:cubicBezTo>
                              <a:cubicBezTo>
                                <a:pt x="266230" y="540550"/>
                                <a:pt x="281354" y="548640"/>
                                <a:pt x="281354" y="548640"/>
                              </a:cubicBezTo>
                            </a:path>
                          </a:pathLst>
                        </a:cu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EF0CAD" id="Forma libre 4189" o:spid="_x0000_s1026" style="position:absolute;margin-left:357.5pt;margin-top:11.45pt;width:28.25pt;height:39.3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358726,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" path="m133643,534572v11723,-7034,22941,-14988,35169,-21102c180105,507823,194395,507620,203981,499403v7961,-6824,9379,-18757,14068,-28136c213360,407963,215140,343843,203981,281354v-1303,-7299,-13687,-7034,-21101,-7034c170925,274320,159309,278455,147711,281354v-7193,1798,-14068,4689,-21102,7033c121920,295421,119142,304208,112541,309489v-17303,13843,-38243,3605,-56270,c198,253416,12664,282769,,232117,16376,117485,-6316,225753,21101,161778v3808,-8885,995,-20586,7034,-28135c32767,127853,42605,129925,49237,126609v12228,-6114,23446,-14068,35169,-21102c98474,86750,113604,68745,126609,49237v4689,-7034,10287,-13541,14068,-21102c143993,21504,142468,12277,147711,7034,152954,1791,161778,2345,168812,v16412,2345,35442,-2162,49237,7034c236419,19281,228510,54376,239151,70338v18484,27726,44820,49646,63304,77372c307144,154744,310545,162834,316523,168812v5977,5978,14067,9379,21101,14068c339969,189914,342621,196852,344658,203981v6622,23176,9234,39134,14068,63305c354037,274320,350636,282409,344658,288387v-19299,19299,-29428,14391,-56271,21102c281194,311287,274320,314178,267286,316523v-7034,7034,-16653,12204,-21102,21101c240837,348317,239151,360839,239151,372794v,46951,961,94120,7033,140676c247277,521853,254274,528594,260252,534572v5978,5978,21102,14068,21102,14068e" fillcolor="#548235" strokecolor="#41719c" strokeweight="1pt">
                <v:stroke joinstyle="miter"/>
                <v:path arrowok="t" o:connecttype="custom" o:connectlocs="133661,486312;168835,467115;204009,454318;218079,428722;204009,255954;182905,249555;147731,255954;126626,262352;112556,281549;56279,281549;0,211162;21104,147173;28139,121578;49244,115179;84418,95982;126626,44792;140696,25595;147731,6399;168835,0;218079,6399;239184,63988;302496,134375;316566,153572;337670,166370;344705,185566;358775,243156;344705,262352;288426,281549;267323,287948;246218,307144;239184,339139;246218,467115;260288,486312;281392,499110" o:connectangles="0,0,0,0,0,0,0,0,0,0,0,0,0,0,0,0,0,0,0,0,0,0,0,0,0,0,0,0,0,0,0,0,0,0"/>
              </v:shape>
            </w:pict>
          </mc:Fallback>
        </mc:AlternateContent>
      </w:r>
    </w:p>
    <w:p w:rsidR="00936BB8" w:rsidRDefault="00AD4A83" w:rsidP="00936BB8">
      <w:r w:rsidRPr="000846BF">
        <w:rPr>
          <w:rFonts w:ascii="Arial" w:hAnsi="Arial" w:cs="Arial"/>
          <w:noProof/>
          <w:color w:val="0000FF"/>
          <w:sz w:val="27"/>
          <w:szCs w:val="27"/>
          <w:lang w:val="es-MX" w:eastAsia="es-MX"/>
        </w:rPr>
        <w:drawing>
          <wp:anchor distT="0" distB="0" distL="114300" distR="114300" simplePos="0" relativeHeight="251727360" behindDoc="0" locked="0" layoutInCell="1" allowOverlap="1" wp14:anchorId="3ECCA8D2" wp14:editId="4C755961">
            <wp:simplePos x="0" y="0"/>
            <wp:positionH relativeFrom="column">
              <wp:posOffset>2101215</wp:posOffset>
            </wp:positionH>
            <wp:positionV relativeFrom="line">
              <wp:posOffset>92075</wp:posOffset>
            </wp:positionV>
            <wp:extent cx="832485" cy="635635"/>
            <wp:effectExtent l="0" t="0" r="0" b="0"/>
            <wp:wrapThrough wrapText="bothSides">
              <wp:wrapPolygon edited="0">
                <wp:start x="11368" y="3884"/>
                <wp:lineTo x="4449" y="5826"/>
                <wp:lineTo x="989" y="9063"/>
                <wp:lineTo x="989" y="16831"/>
                <wp:lineTo x="9886" y="20068"/>
                <wp:lineTo x="19277" y="20068"/>
                <wp:lineTo x="20265" y="15536"/>
                <wp:lineTo x="18783" y="3884"/>
                <wp:lineTo x="11368" y="3884"/>
              </wp:wrapPolygon>
            </wp:wrapThrough>
            <wp:docPr id="166" name="Imagen 4266" descr="Resultado de imagen para ciudades de dibujos animados">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6" descr="Resultado de imagen para ciudades de dibujos animados"/>
                    <pic:cNvPicPr>
                      <a:picLocks noChangeAspect="1" noChangeArrowheads="1"/>
                    </pic:cNvPicPr>
                  </pic:nvPicPr>
                  <pic:blipFill>
                    <a:blip r:embed="rId30" cstate="print">
                      <a:extLst>
                        <a:ext uri="{BEBA8EAE-BF5A-486C-A8C5-ECC9F3942E4B}">
                          <a14:imgProps xmlns:a14="http://schemas.microsoft.com/office/drawing/2010/main">
                            <a14:imgLayer r:embed="rId3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832485" cy="635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6BB8" w:rsidRDefault="00936BB8" w:rsidP="00936BB8"/>
    <w:p w:rsidR="00936BB8" w:rsidRDefault="00936BB8" w:rsidP="00936BB8"/>
    <w:p w:rsidR="00936BB8" w:rsidRDefault="00936BB8" w:rsidP="00936BB8"/>
    <w:p w:rsidR="00FD1C9F" w:rsidRDefault="00FD1C9F" w:rsidP="00936BB8"/>
    <w:p w:rsidR="00FD1C9F" w:rsidRDefault="00FD1C9F" w:rsidP="00936BB8"/>
    <w:p w:rsidR="00FD1C9F" w:rsidRPr="00B05F19" w:rsidRDefault="00982069" w:rsidP="00982069">
      <w:pPr>
        <w:pStyle w:val="Ttulo1"/>
        <w:jc w:val="center"/>
        <w:rPr>
          <w:rFonts w:ascii="Tahoma" w:hAnsi="Tahoma" w:cs="Tahoma"/>
          <w:color w:val="002060"/>
          <w:sz w:val="36"/>
        </w:rPr>
      </w:pPr>
      <w:bookmarkStart w:id="2" w:name="_Toc431995889"/>
      <w:r w:rsidRPr="00B05F19">
        <w:rPr>
          <w:rFonts w:ascii="Tahoma" w:hAnsi="Tahoma" w:cs="Tahoma"/>
          <w:color w:val="002060"/>
          <w:sz w:val="36"/>
        </w:rPr>
        <w:lastRenderedPageBreak/>
        <w:t>¿Por qué es importante planificar el territorio?</w:t>
      </w:r>
      <w:bookmarkEnd w:id="2"/>
    </w:p>
    <w:p w:rsidR="00F7337F" w:rsidRDefault="00F7337F" w:rsidP="00936BB8"/>
    <w:p w:rsidR="00537461" w:rsidRDefault="006E54B1">
      <w:r>
        <w:rPr>
          <w:noProof/>
          <w:lang w:val="es-MX" w:eastAsia="es-MX"/>
        </w:rPr>
        <mc:AlternateContent>
          <mc:Choice Requires="wps">
            <w:drawing>
              <wp:anchor distT="0" distB="0" distL="114300" distR="114300" simplePos="0" relativeHeight="251523584" behindDoc="0" locked="0" layoutInCell="1" allowOverlap="1" wp14:anchorId="3B57B6BE" wp14:editId="2F0A7968">
                <wp:simplePos x="0" y="0"/>
                <wp:positionH relativeFrom="margin">
                  <wp:posOffset>2963647</wp:posOffset>
                </wp:positionH>
                <wp:positionV relativeFrom="paragraph">
                  <wp:posOffset>130359</wp:posOffset>
                </wp:positionV>
                <wp:extent cx="2832735" cy="1844040"/>
                <wp:effectExtent l="114300" t="57150" r="62865" b="1546860"/>
                <wp:wrapNone/>
                <wp:docPr id="286" name="Llamada con línea 1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2735" cy="1844040"/>
                        </a:xfrm>
                        <a:prstGeom prst="borderCallout1">
                          <a:avLst>
                            <a:gd name="adj1" fmla="val 96509"/>
                            <a:gd name="adj2" fmla="val 52820"/>
                            <a:gd name="adj3" fmla="val 178111"/>
                            <a:gd name="adj4" fmla="val 20957"/>
                          </a:avLst>
                        </a:prstGeom>
                        <a:solidFill>
                          <a:srgbClr val="4AD6BF"/>
                        </a:solidFill>
                        <a:ln w="38100" algn="ctr">
                          <a:solidFill>
                            <a:srgbClr val="FFFF00"/>
                          </a:solidFill>
                          <a:miter lim="800000"/>
                          <a:headEnd/>
                          <a:tailEnd type="triangle" w="med" len="med"/>
                        </a:ln>
                        <a:effectLst>
                          <a:outerShdw blurRad="50800" dist="38100" dir="8100000" algn="tr" rotWithShape="0">
                            <a:prstClr val="black">
                              <a:alpha val="40000"/>
                            </a:prstClr>
                          </a:outerShdw>
                        </a:effectLst>
                      </wps:spPr>
                      <wps:txbx>
                        <w:txbxContent>
                          <w:p w:rsidR="00AA5776" w:rsidRPr="00164170" w:rsidRDefault="00AA5776" w:rsidP="00DB3F43">
                            <w:pPr>
                              <w:jc w:val="both"/>
                              <w:rPr>
                                <w:rFonts w:ascii="Arial Narrow" w:hAnsi="Arial Narrow"/>
                                <w:color w:val="000000"/>
                                <w:sz w:val="28"/>
                                <w:lang w:val="es-CR"/>
                              </w:rPr>
                            </w:pPr>
                            <w:r w:rsidRPr="000846BF">
                              <w:rPr>
                                <w:rFonts w:ascii="Arial Narrow" w:hAnsi="Arial Narrow"/>
                                <w:color w:val="000000"/>
                                <w:sz w:val="28"/>
                                <w:lang w:val="es-419"/>
                              </w:rPr>
                              <w:t>Es importante la planificación del territorio de la cuenca hidrográfica para lograr un buen manejo de los recursos naturales</w:t>
                            </w:r>
                            <w:r>
                              <w:rPr>
                                <w:rFonts w:ascii="Arial Narrow" w:hAnsi="Arial Narrow"/>
                                <w:color w:val="000000"/>
                                <w:sz w:val="28"/>
                                <w:lang w:val="es-CR"/>
                              </w:rPr>
                              <w:t xml:space="preserve"> (suelo, agua y bosque)</w:t>
                            </w:r>
                            <w:r w:rsidRPr="000846BF">
                              <w:rPr>
                                <w:rFonts w:ascii="Arial Narrow" w:hAnsi="Arial Narrow"/>
                                <w:color w:val="000000"/>
                                <w:sz w:val="28"/>
                                <w:lang w:val="es-419"/>
                              </w:rPr>
                              <w:t xml:space="preserve">, que </w:t>
                            </w:r>
                            <w:r w:rsidRPr="00AD4A83">
                              <w:rPr>
                                <w:rFonts w:ascii="Arial Narrow" w:hAnsi="Arial Narrow"/>
                                <w:color w:val="000000"/>
                                <w:sz w:val="28"/>
                                <w:lang w:val="es-419"/>
                              </w:rPr>
                              <w:t>contribuya al bienestar del ser humano</w:t>
                            </w:r>
                            <w:r w:rsidRPr="00AD4A83">
                              <w:rPr>
                                <w:rFonts w:ascii="Arial Narrow" w:hAnsi="Arial Narrow"/>
                                <w:color w:val="000000"/>
                                <w:sz w:val="28"/>
                                <w:lang w:val="es-CR"/>
                              </w:rPr>
                              <w:t xml:space="preserve"> a nivel l</w:t>
                            </w:r>
                            <w:r>
                              <w:rPr>
                                <w:rFonts w:ascii="Arial Narrow" w:hAnsi="Arial Narrow"/>
                                <w:color w:val="000000"/>
                                <w:sz w:val="28"/>
                                <w:lang w:val="es-CR"/>
                              </w:rPr>
                              <w:t xml:space="preserve">ocal, cantonal, provincial y </w:t>
                            </w:r>
                            <w:r w:rsidRPr="00AD4A83">
                              <w:rPr>
                                <w:rFonts w:ascii="Arial Narrow" w:hAnsi="Arial Narrow"/>
                                <w:color w:val="000000"/>
                                <w:sz w:val="28"/>
                                <w:lang w:val="es-CR"/>
                              </w:rPr>
                              <w:t>del país.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B57B6BE" id="Llamada con línea 1 3" o:spid="_x0000_s1037" type="#_x0000_t47" style="position:absolute;margin-left:233.35pt;margin-top:10.25pt;width:223.05pt;height:145.2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" adj="4527,38472,11409,20846" fillcolor="#4ad6bf" strokecolor="yellow" strokeweight="3pt">
                <v:stroke startarrow="block"/>
                <v:shadow on="t" color="black" opacity="26214f" origin=".5,-.5" offset="-.74836mm,.74836mm"/>
                <v:textbox>
                  <w:txbxContent>
                    <w:p w:rsidR="00AA5776" w:rsidRPr="00164170" w:rsidRDefault="00AA5776" w:rsidP="00DB3F43">
                      <w:pPr>
                        <w:jc w:val="both"/>
                        <w:rPr>
                          <w:rFonts w:ascii="Arial Narrow" w:hAnsi="Arial Narrow"/>
                          <w:color w:val="000000"/>
                          <w:sz w:val="28"/>
                          <w:lang w:val="es-CR"/>
                        </w:rPr>
                      </w:pPr>
                      <w:r w:rsidRPr="000846BF">
                        <w:rPr>
                          <w:rFonts w:ascii="Arial Narrow" w:hAnsi="Arial Narrow"/>
                          <w:color w:val="000000"/>
                          <w:sz w:val="28"/>
                          <w:lang w:val="es-419"/>
                        </w:rPr>
                        <w:t>Es importante la planificación del territorio de la cuenca hidrográfica para lograr un buen manejo de los recursos naturales</w:t>
                      </w:r>
                      <w:r>
                        <w:rPr>
                          <w:rFonts w:ascii="Arial Narrow" w:hAnsi="Arial Narrow"/>
                          <w:color w:val="000000"/>
                          <w:sz w:val="28"/>
                          <w:lang w:val="es-CR"/>
                        </w:rPr>
                        <w:t xml:space="preserve"> (suelo, agua y bosque)</w:t>
                      </w:r>
                      <w:r w:rsidRPr="000846BF">
                        <w:rPr>
                          <w:rFonts w:ascii="Arial Narrow" w:hAnsi="Arial Narrow"/>
                          <w:color w:val="000000"/>
                          <w:sz w:val="28"/>
                          <w:lang w:val="es-419"/>
                        </w:rPr>
                        <w:t xml:space="preserve">, que </w:t>
                      </w:r>
                      <w:r w:rsidRPr="00AD4A83">
                        <w:rPr>
                          <w:rFonts w:ascii="Arial Narrow" w:hAnsi="Arial Narrow"/>
                          <w:color w:val="000000"/>
                          <w:sz w:val="28"/>
                          <w:lang w:val="es-419"/>
                        </w:rPr>
                        <w:t>contribuya al bienestar del ser humano</w:t>
                      </w:r>
                      <w:r w:rsidRPr="00AD4A83">
                        <w:rPr>
                          <w:rFonts w:ascii="Arial Narrow" w:hAnsi="Arial Narrow"/>
                          <w:color w:val="000000"/>
                          <w:sz w:val="28"/>
                          <w:lang w:val="es-CR"/>
                        </w:rPr>
                        <w:t xml:space="preserve"> a nivel l</w:t>
                      </w:r>
                      <w:r>
                        <w:rPr>
                          <w:rFonts w:ascii="Arial Narrow" w:hAnsi="Arial Narrow"/>
                          <w:color w:val="000000"/>
                          <w:sz w:val="28"/>
                          <w:lang w:val="es-CR"/>
                        </w:rPr>
                        <w:t xml:space="preserve">ocal, cantonal, provincial y </w:t>
                      </w:r>
                      <w:r w:rsidRPr="00AD4A83">
                        <w:rPr>
                          <w:rFonts w:ascii="Arial Narrow" w:hAnsi="Arial Narrow"/>
                          <w:color w:val="000000"/>
                          <w:sz w:val="28"/>
                          <w:lang w:val="es-CR"/>
                        </w:rPr>
                        <w:t>del país.</w:t>
                      </w:r>
                    </w:p>
                  </w:txbxContent>
                </v:textbox>
                <o:callout v:ext="edit" minusy="t"/>
                <w10:wrap anchorx="margin"/>
              </v:shape>
            </w:pict>
          </mc:Fallback>
        </mc:AlternateContent>
      </w:r>
      <w:r>
        <w:rPr>
          <w:noProof/>
          <w:lang w:val="es-MX" w:eastAsia="es-MX"/>
        </w:rPr>
        <mc:AlternateContent>
          <mc:Choice Requires="wps">
            <w:drawing>
              <wp:anchor distT="0" distB="0" distL="114300" distR="114300" simplePos="0" relativeHeight="251631104" behindDoc="0" locked="0" layoutInCell="1" allowOverlap="1" wp14:anchorId="11022B97" wp14:editId="1B4EF582">
                <wp:simplePos x="0" y="0"/>
                <wp:positionH relativeFrom="column">
                  <wp:posOffset>-487680</wp:posOffset>
                </wp:positionH>
                <wp:positionV relativeFrom="paragraph">
                  <wp:posOffset>5734685</wp:posOffset>
                </wp:positionV>
                <wp:extent cx="1647825" cy="1219835"/>
                <wp:effectExtent l="114300" t="1600200" r="1076325" b="75565"/>
                <wp:wrapNone/>
                <wp:docPr id="285" name="Llamada con línea 1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7825" cy="1219835"/>
                        </a:xfrm>
                        <a:prstGeom prst="borderCallout1">
                          <a:avLst>
                            <a:gd name="adj1" fmla="val 9370"/>
                            <a:gd name="adj2" fmla="val 104625"/>
                            <a:gd name="adj3" fmla="val -126845"/>
                            <a:gd name="adj4" fmla="val 163167"/>
                          </a:avLst>
                        </a:prstGeom>
                        <a:solidFill>
                          <a:srgbClr val="FFFFCC"/>
                        </a:solidFill>
                        <a:ln w="38100" algn="ctr">
                          <a:solidFill>
                            <a:srgbClr val="002060"/>
                          </a:solidFill>
                          <a:miter lim="800000"/>
                          <a:headEnd/>
                          <a:tailEnd type="triangle" w="med" len="med"/>
                        </a:ln>
                        <a:effectLst>
                          <a:outerShdw blurRad="50800" dist="38100" dir="10800000" algn="r" rotWithShape="0">
                            <a:srgbClr val="000000">
                              <a:alpha val="39999"/>
                            </a:srgbClr>
                          </a:outerShdw>
                        </a:effectLst>
                      </wps:spPr>
                      <wps:txbx>
                        <w:txbxContent>
                          <w:p w:rsidR="00AA5776" w:rsidRPr="00164170" w:rsidRDefault="00AA5776" w:rsidP="00164170">
                            <w:pPr>
                              <w:jc w:val="center"/>
                              <w:rPr>
                                <w:rFonts w:ascii="Arial Narrow" w:hAnsi="Arial Narrow"/>
                                <w:color w:val="000000"/>
                                <w:sz w:val="28"/>
                                <w:lang w:val="es-CR"/>
                              </w:rPr>
                            </w:pPr>
                            <w:r w:rsidRPr="00AD4A83">
                              <w:rPr>
                                <w:rFonts w:ascii="Arial Narrow" w:hAnsi="Arial Narrow"/>
                                <w:color w:val="000000"/>
                                <w:sz w:val="28"/>
                                <w:lang w:val="es-CR"/>
                              </w:rPr>
                              <w:t>Costa Rica posee 34 cuencas. La ubicación de Barranca es la que se señala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1022B97" id="_x0000_s1038" type="#_x0000_t47" style="position:absolute;margin-left:-38.4pt;margin-top:451.55pt;width:129.75pt;height:96.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" adj="35244,-27399,22599,2024" fillcolor="#ffc" strokecolor="#002060" strokeweight="3pt">
                <v:stroke startarrow="block"/>
                <v:shadow on="t" color="black" opacity="26213f" origin=".5" offset="-3pt,0"/>
                <v:textbox>
                  <w:txbxContent>
                    <w:p w:rsidR="00AA5776" w:rsidRPr="00164170" w:rsidRDefault="00AA5776" w:rsidP="00164170">
                      <w:pPr>
                        <w:jc w:val="center"/>
                        <w:rPr>
                          <w:rFonts w:ascii="Arial Narrow" w:hAnsi="Arial Narrow"/>
                          <w:color w:val="000000"/>
                          <w:sz w:val="28"/>
                          <w:lang w:val="es-CR"/>
                        </w:rPr>
                      </w:pPr>
                      <w:r w:rsidRPr="00AD4A83">
                        <w:rPr>
                          <w:rFonts w:ascii="Arial Narrow" w:hAnsi="Arial Narrow"/>
                          <w:color w:val="000000"/>
                          <w:sz w:val="28"/>
                          <w:lang w:val="es-CR"/>
                        </w:rPr>
                        <w:t>Costa Rica posee 34 cuencas. La ubicación de Barranca es la que se señala</w:t>
                      </w:r>
                    </w:p>
                  </w:txbxContent>
                </v:textbox>
                <o:callout v:ext="edit" minusx="t"/>
              </v:shape>
            </w:pict>
          </mc:Fallback>
        </mc:AlternateContent>
      </w:r>
      <w:r>
        <w:rPr>
          <w:noProof/>
          <w:lang w:val="es-MX" w:eastAsia="es-MX"/>
        </w:rPr>
        <w:drawing>
          <wp:anchor distT="0" distB="0" distL="114300" distR="114300" simplePos="0" relativeHeight="251699712" behindDoc="0" locked="0" layoutInCell="1" allowOverlap="1" wp14:anchorId="3F2D31CD" wp14:editId="43DC5A71">
            <wp:simplePos x="0" y="0"/>
            <wp:positionH relativeFrom="column">
              <wp:posOffset>102235</wp:posOffset>
            </wp:positionH>
            <wp:positionV relativeFrom="line">
              <wp:posOffset>2018030</wp:posOffset>
            </wp:positionV>
            <wp:extent cx="5662930" cy="4935855"/>
            <wp:effectExtent l="0" t="0" r="0" b="0"/>
            <wp:wrapThrough wrapText="bothSides">
              <wp:wrapPolygon edited="0">
                <wp:start x="2761" y="4252"/>
                <wp:lineTo x="1090" y="5752"/>
                <wp:lineTo x="2471" y="7086"/>
                <wp:lineTo x="1889" y="7336"/>
                <wp:lineTo x="1308" y="8003"/>
                <wp:lineTo x="1381" y="8670"/>
                <wp:lineTo x="2107" y="9754"/>
                <wp:lineTo x="2253" y="10087"/>
                <wp:lineTo x="4360" y="11088"/>
                <wp:lineTo x="5014" y="11088"/>
                <wp:lineTo x="5014" y="11588"/>
                <wp:lineTo x="8865" y="12421"/>
                <wp:lineTo x="10972" y="12421"/>
                <wp:lineTo x="13588" y="13755"/>
                <wp:lineTo x="13660" y="15089"/>
                <wp:lineTo x="13224" y="15589"/>
                <wp:lineTo x="13224" y="15923"/>
                <wp:lineTo x="14024" y="16423"/>
                <wp:lineTo x="14024" y="16506"/>
                <wp:lineTo x="17439" y="17590"/>
                <wp:lineTo x="17584" y="17757"/>
                <wp:lineTo x="18093" y="17757"/>
                <wp:lineTo x="18383" y="16423"/>
                <wp:lineTo x="18456" y="15673"/>
                <wp:lineTo x="18093" y="15089"/>
                <wp:lineTo x="19110" y="14506"/>
                <wp:lineTo x="19183" y="14089"/>
                <wp:lineTo x="18311" y="13755"/>
                <wp:lineTo x="17948" y="12421"/>
                <wp:lineTo x="19764" y="12005"/>
                <wp:lineTo x="19909" y="11254"/>
                <wp:lineTo x="18747" y="11088"/>
                <wp:lineTo x="17512" y="9754"/>
                <wp:lineTo x="15768" y="8420"/>
                <wp:lineTo x="14605" y="7086"/>
                <wp:lineTo x="14169" y="5585"/>
                <wp:lineTo x="11481" y="5335"/>
                <wp:lineTo x="3270" y="4252"/>
                <wp:lineTo x="2761" y="4252"/>
              </wp:wrapPolygon>
            </wp:wrapThrough>
            <wp:docPr id="133" name="Imagen 133" descr="C:\Users\Gaby\Desktop\cuencas_vv.jpg"/>
            <wp:cNvGraphicFramePr/>
            <a:graphic xmlns:a="http://schemas.openxmlformats.org/drawingml/2006/main">
              <a:graphicData uri="http://schemas.openxmlformats.org/drawingml/2006/picture">
                <pic:pic xmlns:pic="http://schemas.openxmlformats.org/drawingml/2006/picture">
                  <pic:nvPicPr>
                    <pic:cNvPr id="2" name="Imagen 2" descr="C:\Users\Gaby\Desktop\cuencas_vv.jpg"/>
                    <pic:cNvPicPr/>
                  </pic:nvPicPr>
                  <pic:blipFill>
                    <a:blip r:embed="rId34">
                      <a:extLst>
                        <a:ext uri="{BEBA8EAE-BF5A-486C-A8C5-ECC9F3942E4B}">
                          <a14:imgProps xmlns:a14="http://schemas.microsoft.com/office/drawing/2010/main">
                            <a14:imgLayer r:embed="rId35">
                              <a14:imgEffect>
                                <a14:backgroundRemoval t="9848" b="89867" l="5760" r="93505"/>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62930" cy="4935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594240" behindDoc="1" locked="0" layoutInCell="1" allowOverlap="1" wp14:anchorId="77867A23" wp14:editId="7D088FCA">
            <wp:simplePos x="0" y="0"/>
            <wp:positionH relativeFrom="margin">
              <wp:align>left</wp:align>
            </wp:positionH>
            <wp:positionV relativeFrom="paragraph">
              <wp:posOffset>218665</wp:posOffset>
            </wp:positionV>
            <wp:extent cx="2418080" cy="1641475"/>
            <wp:effectExtent l="0" t="0" r="1270" b="0"/>
            <wp:wrapThrough wrapText="bothSides">
              <wp:wrapPolygon edited="0">
                <wp:start x="12933" y="1003"/>
                <wp:lineTo x="4765" y="2507"/>
                <wp:lineTo x="4765" y="3259"/>
                <wp:lineTo x="11912" y="5515"/>
                <wp:lineTo x="4084" y="9526"/>
                <wp:lineTo x="2553" y="12534"/>
                <wp:lineTo x="2212" y="14289"/>
                <wp:lineTo x="1191" y="16545"/>
                <wp:lineTo x="511" y="21308"/>
                <wp:lineTo x="21101" y="21308"/>
                <wp:lineTo x="21441" y="10278"/>
                <wp:lineTo x="21441" y="8523"/>
                <wp:lineTo x="21101" y="7520"/>
                <wp:lineTo x="20250" y="5515"/>
                <wp:lineTo x="21271" y="5014"/>
                <wp:lineTo x="20080" y="2005"/>
                <wp:lineTo x="14294" y="1003"/>
                <wp:lineTo x="12933" y="1003"/>
              </wp:wrapPolygon>
            </wp:wrapThrough>
            <wp:docPr id="5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rotWithShape="1">
                    <a:blip r:embed="rId36" cstate="print">
                      <a:clrChange>
                        <a:clrFrom>
                          <a:srgbClr val="FEFEFE"/>
                        </a:clrFrom>
                        <a:clrTo>
                          <a:srgbClr val="FEFEFE">
                            <a:alpha val="0"/>
                          </a:srgbClr>
                        </a:clrTo>
                      </a:clrChange>
                      <a:extLst>
                        <a:ext uri="{BEBA8EAE-BF5A-486C-A8C5-ECC9F3942E4B}">
                          <a14:imgProps xmlns:a14="http://schemas.microsoft.com/office/drawing/2010/main">
                            <a14:imgLayer r:embed="rId37">
                              <a14:imgEffect>
                                <a14:backgroundRemoval t="9395" b="100000" l="0" r="99255">
                                  <a14:foregroundMark x1="68107" y1="45929" x2="68107" y2="45929"/>
                                  <a14:foregroundMark x1="84501" y1="40292" x2="84501" y2="40292"/>
                                  <a14:foregroundMark x1="82861" y1="22965" x2="82861" y2="22965"/>
                                  <a14:foregroundMark x1="64829" y1="27557" x2="64829" y2="27557"/>
                                  <a14:foregroundMark x1="36960" y1="57411" x2="36960" y2="57411"/>
                                  <a14:foregroundMark x1="24590" y1="65553" x2="24590" y2="65553"/>
                                  <a14:foregroundMark x1="69747" y1="62004" x2="69747" y2="62004"/>
                                  <a14:foregroundMark x1="67362" y1="82672" x2="67362" y2="82672"/>
                                  <a14:foregroundMark x1="61550" y1="52818" x2="61550" y2="52818"/>
                                  <a14:foregroundMark x1="56632" y1="42589" x2="56632" y2="42589"/>
                                  <a14:foregroundMark x1="59911" y1="17328" x2="59911" y2="17328"/>
                                  <a14:foregroundMark x1="34426" y1="39040" x2="34426" y2="39040"/>
                                  <a14:foregroundMark x1="69747" y1="60960" x2="69747" y2="60960"/>
                                  <a14:foregroundMark x1="87034" y1="60960" x2="87034" y2="60960"/>
                                  <a14:foregroundMark x1="88674" y1="40292" x2="88674" y2="40292"/>
                                  <a14:foregroundMark x1="36066" y1="79332" x2="36066" y2="79332"/>
                                  <a14:foregroundMark x1="31148" y1="81628" x2="31148" y2="81628"/>
                                  <a14:foregroundMark x1="23845" y1="12735" x2="23845" y2="12735"/>
                                  <a14:foregroundMark x1="78838" y1="87265" x2="78838" y2="87265"/>
                                  <a14:foregroundMark x1="92697" y1="55115" x2="92697" y2="55115"/>
                                </a14:backgroundRemoval>
                              </a14:imgEffect>
                            </a14:imgLayer>
                          </a14:imgProps>
                        </a:ext>
                        <a:ext uri="{28A0092B-C50C-407E-A947-70E740481C1C}">
                          <a14:useLocalDpi xmlns:a14="http://schemas.microsoft.com/office/drawing/2010/main" val="0"/>
                        </a:ext>
                      </a:extLst>
                    </a:blip>
                    <a:srcRect b="4929"/>
                    <a:stretch/>
                  </pic:blipFill>
                  <pic:spPr bwMode="auto">
                    <a:xfrm>
                      <a:off x="0" y="0"/>
                      <a:ext cx="2418080" cy="1641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30BD">
        <w:rPr>
          <w:noProof/>
          <w:lang w:val="es-MX" w:eastAsia="es-MX"/>
        </w:rPr>
        <mc:AlternateContent>
          <mc:Choice Requires="wps">
            <w:drawing>
              <wp:anchor distT="0" distB="0" distL="114300" distR="114300" simplePos="0" relativeHeight="251597312" behindDoc="0" locked="0" layoutInCell="1" allowOverlap="1" wp14:anchorId="2CDE250F" wp14:editId="614083D8">
                <wp:simplePos x="0" y="0"/>
                <wp:positionH relativeFrom="margin">
                  <wp:align>right</wp:align>
                </wp:positionH>
                <wp:positionV relativeFrom="paragraph">
                  <wp:posOffset>7581265</wp:posOffset>
                </wp:positionV>
                <wp:extent cx="5919470" cy="661670"/>
                <wp:effectExtent l="95250" t="76200" r="62230" b="119380"/>
                <wp:wrapNone/>
                <wp:docPr id="284" name="Llamada de flecha a la derecha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9470" cy="661670"/>
                        </a:xfrm>
                        <a:prstGeom prst="rightArrowCallout">
                          <a:avLst>
                            <a:gd name="adj1" fmla="val 25000"/>
                            <a:gd name="adj2" fmla="val 25000"/>
                            <a:gd name="adj3" fmla="val 25000"/>
                            <a:gd name="adj4" fmla="val 71452"/>
                          </a:avLst>
                        </a:prstGeom>
                        <a:solidFill>
                          <a:srgbClr val="2AB808"/>
                        </a:solidFill>
                        <a:ln w="12700" cap="flat" cmpd="sng" algn="ctr">
                          <a:solidFill>
                            <a:srgbClr val="5B9BD5">
                              <a:shade val="50000"/>
                            </a:srgbClr>
                          </a:solidFill>
                          <a:prstDash val="solid"/>
                          <a:miter lim="800000"/>
                        </a:ln>
                        <a:effectLst>
                          <a:outerShdw blurRad="50800" dist="38100" dir="8100000" algn="tr" rotWithShape="0">
                            <a:prstClr val="black">
                              <a:alpha val="40000"/>
                            </a:prstClr>
                          </a:outerShdw>
                        </a:effectLst>
                        <a:scene3d>
                          <a:camera prst="orthographicFront"/>
                          <a:lightRig rig="threePt" dir="t"/>
                        </a:scene3d>
                        <a:sp3d>
                          <a:bevelT/>
                        </a:sp3d>
                      </wps:spPr>
                      <wps:txbx>
                        <w:txbxContent>
                          <w:p w:rsidR="00AA5776" w:rsidRPr="000846BF" w:rsidRDefault="00AA5776" w:rsidP="00F7337F">
                            <w:pPr>
                              <w:jc w:val="both"/>
                              <w:rPr>
                                <w:rFonts w:ascii="Arial Narrow" w:hAnsi="Arial Narrow"/>
                                <w:b/>
                                <w:color w:val="FFFFFF"/>
                                <w:sz w:val="32"/>
                                <w:lang w:val="es-419"/>
                              </w:rPr>
                            </w:pPr>
                            <w:r>
                              <w:rPr>
                                <w:rFonts w:ascii="Arial Narrow" w:hAnsi="Arial Narrow"/>
                                <w:color w:val="FFFFFF"/>
                                <w:sz w:val="28"/>
                                <w:lang w:val="es-CR"/>
                              </w:rPr>
                              <w:t>A</w:t>
                            </w:r>
                            <w:r w:rsidRPr="000846BF">
                              <w:rPr>
                                <w:rFonts w:ascii="Arial Narrow" w:hAnsi="Arial Narrow"/>
                                <w:color w:val="FFFFFF"/>
                                <w:sz w:val="28"/>
                                <w:lang w:val="es-419"/>
                              </w:rPr>
                              <w:t>hora se presentará</w:t>
                            </w:r>
                            <w:r>
                              <w:rPr>
                                <w:rFonts w:ascii="Arial Narrow" w:hAnsi="Arial Narrow"/>
                                <w:color w:val="FFFFFF"/>
                                <w:sz w:val="28"/>
                                <w:lang w:val="es-CR"/>
                              </w:rPr>
                              <w:t>n</w:t>
                            </w:r>
                            <w:r w:rsidRPr="000846BF">
                              <w:rPr>
                                <w:rFonts w:ascii="Arial Narrow" w:hAnsi="Arial Narrow"/>
                                <w:color w:val="FFFFFF"/>
                                <w:sz w:val="28"/>
                                <w:lang w:val="es-419"/>
                              </w:rPr>
                              <w:t xml:space="preserve"> </w:t>
                            </w:r>
                            <w:r>
                              <w:rPr>
                                <w:rFonts w:ascii="Arial Narrow" w:hAnsi="Arial Narrow"/>
                                <w:color w:val="FFFFFF"/>
                                <w:sz w:val="28"/>
                                <w:lang w:val="es-CR"/>
                              </w:rPr>
                              <w:t xml:space="preserve">los pasos para elaborar </w:t>
                            </w:r>
                            <w:r w:rsidRPr="000846BF">
                              <w:rPr>
                                <w:rFonts w:ascii="Arial Narrow" w:hAnsi="Arial Narrow"/>
                                <w:color w:val="FFFFFF"/>
                                <w:sz w:val="28"/>
                                <w:lang w:val="es-419"/>
                              </w:rPr>
                              <w:t xml:space="preserve">el </w:t>
                            </w:r>
                            <w:r w:rsidRPr="000846BF">
                              <w:rPr>
                                <w:rFonts w:ascii="Arial Narrow" w:hAnsi="Arial Narrow"/>
                                <w:b/>
                                <w:color w:val="FFFFFF"/>
                                <w:sz w:val="32"/>
                                <w:lang w:val="es-419"/>
                              </w:rPr>
                              <w:t xml:space="preserve">Plan de Manejo </w:t>
                            </w:r>
                            <w:r w:rsidRPr="000846BF">
                              <w:rPr>
                                <w:rFonts w:ascii="Arial Narrow" w:hAnsi="Arial Narrow"/>
                                <w:b/>
                                <w:color w:val="FFFFFF"/>
                                <w:sz w:val="32"/>
                                <w:lang w:val="es-CR"/>
                              </w:rPr>
                              <w:t xml:space="preserve">Integral </w:t>
                            </w:r>
                            <w:r w:rsidRPr="000846BF">
                              <w:rPr>
                                <w:rFonts w:ascii="Arial Narrow" w:hAnsi="Arial Narrow"/>
                                <w:b/>
                                <w:color w:val="FFFFFF"/>
                                <w:sz w:val="32"/>
                                <w:lang w:val="es-419"/>
                              </w:rPr>
                              <w:t>de la Cuenca del Río Barranca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DE250F"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lamada de flecha a la derecha 4" o:spid="_x0000_s1039" type="#_x0000_t78" style="position:absolute;margin-left:414.9pt;margin-top:596.95pt;width:466.1pt;height:52.1pt;z-index:251597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" adj="15434,,20996" fillcolor="#2ab808" strokecolor="#41719c" strokeweight="1pt">
                <v:shadow on="t" color="black" opacity="26214f" origin=".5,-.5" offset="-.74836mm,.74836mm"/>
                <v:path arrowok="t"/>
                <v:textbox>
                  <w:txbxContent>
                    <w:p w:rsidR="00AA5776" w:rsidRPr="000846BF" w:rsidRDefault="00AA5776" w:rsidP="00F7337F">
                      <w:pPr>
                        <w:jc w:val="both"/>
                        <w:rPr>
                          <w:rFonts w:ascii="Arial Narrow" w:hAnsi="Arial Narrow"/>
                          <w:b/>
                          <w:color w:val="FFFFFF"/>
                          <w:sz w:val="32"/>
                          <w:lang w:val="es-419"/>
                        </w:rPr>
                      </w:pPr>
                      <w:r>
                        <w:rPr>
                          <w:rFonts w:ascii="Arial Narrow" w:hAnsi="Arial Narrow"/>
                          <w:color w:val="FFFFFF"/>
                          <w:sz w:val="28"/>
                          <w:lang w:val="es-CR"/>
                        </w:rPr>
                        <w:t>A</w:t>
                      </w:r>
                      <w:r w:rsidRPr="000846BF">
                        <w:rPr>
                          <w:rFonts w:ascii="Arial Narrow" w:hAnsi="Arial Narrow"/>
                          <w:color w:val="FFFFFF"/>
                          <w:sz w:val="28"/>
                          <w:lang w:val="es-419"/>
                        </w:rPr>
                        <w:t>hora se presentará</w:t>
                      </w:r>
                      <w:r>
                        <w:rPr>
                          <w:rFonts w:ascii="Arial Narrow" w:hAnsi="Arial Narrow"/>
                          <w:color w:val="FFFFFF"/>
                          <w:sz w:val="28"/>
                          <w:lang w:val="es-CR"/>
                        </w:rPr>
                        <w:t>n</w:t>
                      </w:r>
                      <w:r w:rsidRPr="000846BF">
                        <w:rPr>
                          <w:rFonts w:ascii="Arial Narrow" w:hAnsi="Arial Narrow"/>
                          <w:color w:val="FFFFFF"/>
                          <w:sz w:val="28"/>
                          <w:lang w:val="es-419"/>
                        </w:rPr>
                        <w:t xml:space="preserve"> </w:t>
                      </w:r>
                      <w:r>
                        <w:rPr>
                          <w:rFonts w:ascii="Arial Narrow" w:hAnsi="Arial Narrow"/>
                          <w:color w:val="FFFFFF"/>
                          <w:sz w:val="28"/>
                          <w:lang w:val="es-CR"/>
                        </w:rPr>
                        <w:t xml:space="preserve">los pasos para elaborar </w:t>
                      </w:r>
                      <w:r w:rsidRPr="000846BF">
                        <w:rPr>
                          <w:rFonts w:ascii="Arial Narrow" w:hAnsi="Arial Narrow"/>
                          <w:color w:val="FFFFFF"/>
                          <w:sz w:val="28"/>
                          <w:lang w:val="es-419"/>
                        </w:rPr>
                        <w:t xml:space="preserve">el </w:t>
                      </w:r>
                      <w:r w:rsidRPr="000846BF">
                        <w:rPr>
                          <w:rFonts w:ascii="Arial Narrow" w:hAnsi="Arial Narrow"/>
                          <w:b/>
                          <w:color w:val="FFFFFF"/>
                          <w:sz w:val="32"/>
                          <w:lang w:val="es-419"/>
                        </w:rPr>
                        <w:t xml:space="preserve">Plan de Manejo </w:t>
                      </w:r>
                      <w:r w:rsidRPr="000846BF">
                        <w:rPr>
                          <w:rFonts w:ascii="Arial Narrow" w:hAnsi="Arial Narrow"/>
                          <w:b/>
                          <w:color w:val="FFFFFF"/>
                          <w:sz w:val="32"/>
                          <w:lang w:val="es-CR"/>
                        </w:rPr>
                        <w:t xml:space="preserve">Integral </w:t>
                      </w:r>
                      <w:r w:rsidRPr="000846BF">
                        <w:rPr>
                          <w:rFonts w:ascii="Arial Narrow" w:hAnsi="Arial Narrow"/>
                          <w:b/>
                          <w:color w:val="FFFFFF"/>
                          <w:sz w:val="32"/>
                          <w:lang w:val="es-419"/>
                        </w:rPr>
                        <w:t>de la Cuenca del Río Barranca</w:t>
                      </w:r>
                    </w:p>
                  </w:txbxContent>
                </v:textbox>
                <w10:wrap anchorx="margin"/>
              </v:shape>
            </w:pict>
          </mc:Fallback>
        </mc:AlternateContent>
      </w:r>
      <w:r w:rsidR="00AD4A83">
        <w:rPr>
          <w:noProof/>
          <w:lang w:val="es-MX" w:eastAsia="es-MX"/>
        </w:rPr>
        <mc:AlternateContent>
          <mc:Choice Requires="wps">
            <w:drawing>
              <wp:anchor distT="0" distB="0" distL="114300" distR="114300" simplePos="0" relativeHeight="251701760" behindDoc="0" locked="0" layoutInCell="1" allowOverlap="1" wp14:anchorId="030ED5AE" wp14:editId="6B283060">
                <wp:simplePos x="0" y="0"/>
                <wp:positionH relativeFrom="column">
                  <wp:posOffset>1643844</wp:posOffset>
                </wp:positionH>
                <wp:positionV relativeFrom="paragraph">
                  <wp:posOffset>5254530</wp:posOffset>
                </wp:positionV>
                <wp:extent cx="914400" cy="362607"/>
                <wp:effectExtent l="0" t="0" r="0" b="0"/>
                <wp:wrapNone/>
                <wp:docPr id="135" name="Cuadro de texto 135"/>
                <wp:cNvGraphicFramePr/>
                <a:graphic xmlns:a="http://schemas.openxmlformats.org/drawingml/2006/main">
                  <a:graphicData uri="http://schemas.microsoft.com/office/word/2010/wordprocessingShape">
                    <wps:wsp>
                      <wps:cNvSpPr txBox="1"/>
                      <wps:spPr>
                        <a:xfrm>
                          <a:off x="0" y="0"/>
                          <a:ext cx="914400" cy="3626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5776" w:rsidRPr="000E76B7" w:rsidRDefault="00AA5776">
                            <w:pPr>
                              <w:rPr>
                                <w:b/>
                                <w:sz w:val="28"/>
                              </w:rPr>
                            </w:pPr>
                            <w:r>
                              <w:rPr>
                                <w:b/>
                                <w:sz w:val="28"/>
                              </w:rPr>
                              <w:t>VERTIENTE PACIFÍCA</w:t>
                            </w:r>
                            <w:r w:rsidRPr="000E76B7">
                              <w:rPr>
                                <w:b/>
                                <w:sz w:val="28"/>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0ED5AE" id="Cuadro de texto 135" o:spid="_x0000_s1040" type="#_x0000_t202" style="position:absolute;margin-left:129.45pt;margin-top:413.75pt;width:1in;height:28.55pt;z-index:251701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" filled="f" stroked="f" strokeweight=".5pt">
                <v:textbox>
                  <w:txbxContent>
                    <w:p w:rsidR="00AA5776" w:rsidRPr="000E76B7" w:rsidRDefault="00AA5776">
                      <w:pPr>
                        <w:rPr>
                          <w:b/>
                          <w:sz w:val="28"/>
                        </w:rPr>
                      </w:pPr>
                      <w:r>
                        <w:rPr>
                          <w:b/>
                          <w:sz w:val="28"/>
                        </w:rPr>
                        <w:t>VERTIENTE PACIFÍCA</w:t>
                      </w:r>
                      <w:r w:rsidRPr="000E76B7">
                        <w:rPr>
                          <w:b/>
                          <w:sz w:val="28"/>
                        </w:rPr>
                        <w:t xml:space="preserve"> </w:t>
                      </w:r>
                    </w:p>
                  </w:txbxContent>
                </v:textbox>
              </v:shape>
            </w:pict>
          </mc:Fallback>
        </mc:AlternateContent>
      </w:r>
      <w:r w:rsidR="00253682">
        <w:rPr>
          <w:noProof/>
          <w:lang w:val="es-MX" w:eastAsia="es-MX"/>
        </w:rPr>
        <mc:AlternateContent>
          <mc:Choice Requires="wps">
            <w:drawing>
              <wp:anchor distT="0" distB="0" distL="114300" distR="114300" simplePos="0" relativeHeight="251702784" behindDoc="0" locked="0" layoutInCell="1" allowOverlap="1" wp14:anchorId="7CAEF200" wp14:editId="5E86F750">
                <wp:simplePos x="0" y="0"/>
                <wp:positionH relativeFrom="column">
                  <wp:posOffset>1573530</wp:posOffset>
                </wp:positionH>
                <wp:positionV relativeFrom="paragraph">
                  <wp:posOffset>2690845</wp:posOffset>
                </wp:positionV>
                <wp:extent cx="914400" cy="362607"/>
                <wp:effectExtent l="0" t="0" r="0" b="0"/>
                <wp:wrapNone/>
                <wp:docPr id="136" name="Cuadro de texto 136"/>
                <wp:cNvGraphicFramePr/>
                <a:graphic xmlns:a="http://schemas.openxmlformats.org/drawingml/2006/main">
                  <a:graphicData uri="http://schemas.microsoft.com/office/word/2010/wordprocessingShape">
                    <wps:wsp>
                      <wps:cNvSpPr txBox="1"/>
                      <wps:spPr>
                        <a:xfrm>
                          <a:off x="0" y="0"/>
                          <a:ext cx="914400" cy="3626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5776" w:rsidRPr="000E76B7" w:rsidRDefault="00AA5776">
                            <w:pPr>
                              <w:rPr>
                                <w:b/>
                                <w:sz w:val="28"/>
                              </w:rPr>
                            </w:pPr>
                            <w:r>
                              <w:rPr>
                                <w:b/>
                                <w:sz w:val="28"/>
                              </w:rPr>
                              <w:t>SUBVERTIENTE NORTE</w:t>
                            </w:r>
                            <w:r w:rsidRPr="000E76B7">
                              <w:rPr>
                                <w:b/>
                                <w:sz w:val="28"/>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AEF200" id="Cuadro de texto 136" o:spid="_x0000_s1041" type="#_x0000_t202" style="position:absolute;margin-left:123.9pt;margin-top:211.9pt;width:1in;height:28.55pt;z-index:251702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" filled="f" stroked="f" strokeweight=".5pt">
                <v:textbox>
                  <w:txbxContent>
                    <w:p w:rsidR="00AA5776" w:rsidRPr="000E76B7" w:rsidRDefault="00AA5776">
                      <w:pPr>
                        <w:rPr>
                          <w:b/>
                          <w:sz w:val="28"/>
                        </w:rPr>
                      </w:pPr>
                      <w:r>
                        <w:rPr>
                          <w:b/>
                          <w:sz w:val="28"/>
                        </w:rPr>
                        <w:t>SUBVERTIENTE NORTE</w:t>
                      </w:r>
                      <w:r w:rsidRPr="000E76B7">
                        <w:rPr>
                          <w:b/>
                          <w:sz w:val="28"/>
                        </w:rPr>
                        <w:t xml:space="preserve"> </w:t>
                      </w:r>
                    </w:p>
                  </w:txbxContent>
                </v:textbox>
              </v:shape>
            </w:pict>
          </mc:Fallback>
        </mc:AlternateContent>
      </w:r>
      <w:r w:rsidR="000E76B7">
        <w:rPr>
          <w:noProof/>
          <w:lang w:val="es-MX" w:eastAsia="es-MX"/>
        </w:rPr>
        <mc:AlternateContent>
          <mc:Choice Requires="wps">
            <w:drawing>
              <wp:anchor distT="0" distB="0" distL="114300" distR="114300" simplePos="0" relativeHeight="251700736" behindDoc="0" locked="0" layoutInCell="1" allowOverlap="1" wp14:anchorId="7ACAA814" wp14:editId="4B9EF64F">
                <wp:simplePos x="0" y="0"/>
                <wp:positionH relativeFrom="column">
                  <wp:posOffset>3955283</wp:posOffset>
                </wp:positionH>
                <wp:positionV relativeFrom="paragraph">
                  <wp:posOffset>3165409</wp:posOffset>
                </wp:positionV>
                <wp:extent cx="914400" cy="362607"/>
                <wp:effectExtent l="0" t="0" r="0" b="0"/>
                <wp:wrapNone/>
                <wp:docPr id="134" name="Cuadro de texto 134"/>
                <wp:cNvGraphicFramePr/>
                <a:graphic xmlns:a="http://schemas.openxmlformats.org/drawingml/2006/main">
                  <a:graphicData uri="http://schemas.microsoft.com/office/word/2010/wordprocessingShape">
                    <wps:wsp>
                      <wps:cNvSpPr txBox="1"/>
                      <wps:spPr>
                        <a:xfrm>
                          <a:off x="0" y="0"/>
                          <a:ext cx="914400" cy="3626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5776" w:rsidRPr="000E76B7" w:rsidRDefault="00AA5776">
                            <w:pPr>
                              <w:rPr>
                                <w:b/>
                                <w:sz w:val="28"/>
                              </w:rPr>
                            </w:pPr>
                            <w:r w:rsidRPr="000E76B7">
                              <w:rPr>
                                <w:b/>
                                <w:sz w:val="28"/>
                              </w:rPr>
                              <w:t xml:space="preserve">VERTIENTE ATLÁNTICA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CAA814" id="Cuadro de texto 134" o:spid="_x0000_s1042" type="#_x0000_t202" style="position:absolute;margin-left:311.45pt;margin-top:249.25pt;width:1in;height:28.55pt;z-index:251700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" filled="f" stroked="f" strokeweight=".5pt">
                <v:textbox>
                  <w:txbxContent>
                    <w:p w:rsidR="00AA5776" w:rsidRPr="000E76B7" w:rsidRDefault="00AA5776">
                      <w:pPr>
                        <w:rPr>
                          <w:b/>
                          <w:sz w:val="28"/>
                        </w:rPr>
                      </w:pPr>
                      <w:r w:rsidRPr="000E76B7">
                        <w:rPr>
                          <w:b/>
                          <w:sz w:val="28"/>
                        </w:rPr>
                        <w:t xml:space="preserve">VERTIENTE ATLÁNTICA </w:t>
                      </w:r>
                    </w:p>
                  </w:txbxContent>
                </v:textbox>
              </v:shape>
            </w:pict>
          </mc:Fallback>
        </mc:AlternateContent>
      </w:r>
      <w:r w:rsidR="006078C1">
        <w:br w:type="page"/>
      </w:r>
      <w:r w:rsidR="00617FCC">
        <w:rPr>
          <w:noProof/>
          <w:lang w:val="es-MX" w:eastAsia="es-MX"/>
        </w:rPr>
        <mc:AlternateContent>
          <mc:Choice Requires="wps">
            <w:drawing>
              <wp:anchor distT="0" distB="0" distL="114300" distR="114300" simplePos="0" relativeHeight="251630080" behindDoc="0" locked="0" layoutInCell="1" allowOverlap="1" wp14:anchorId="51D193D4" wp14:editId="7021204D">
                <wp:simplePos x="0" y="0"/>
                <wp:positionH relativeFrom="column">
                  <wp:posOffset>-3665855</wp:posOffset>
                </wp:positionH>
                <wp:positionV relativeFrom="line">
                  <wp:posOffset>-461645</wp:posOffset>
                </wp:positionV>
                <wp:extent cx="2028190" cy="1447800"/>
                <wp:effectExtent l="9525" t="9525" r="10160" b="9525"/>
                <wp:wrapNone/>
                <wp:docPr id="287" name="AutoShap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447800"/>
                        </a:xfrm>
                        <a:prstGeom prst="flowChartMagneticTape">
                          <a:avLst/>
                        </a:prstGeom>
                        <a:noFill/>
                        <a:ln w="19050" algn="ctr">
                          <a:solidFill>
                            <a:srgbClr val="41719C"/>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A5776" w:rsidRPr="00164170" w:rsidRDefault="00AA5776" w:rsidP="00164170">
                            <w:pPr>
                              <w:jc w:val="center"/>
                              <w:rPr>
                                <w:rFonts w:ascii="Tahoma" w:hAnsi="Tahoma" w:cs="Tahoma"/>
                                <w:sz w:val="20"/>
                                <w:szCs w:val="20"/>
                              </w:rPr>
                            </w:pPr>
                            <w:r>
                              <w:rPr>
                                <w:rFonts w:ascii="Tahoma" w:hAnsi="Tahoma" w:cs="Tahoma"/>
                                <w:sz w:val="20"/>
                                <w:szCs w:val="20"/>
                              </w:rPr>
                              <w:t>La Planificación en Manejo de C</w:t>
                            </w:r>
                            <w:r w:rsidRPr="00164170">
                              <w:rPr>
                                <w:rFonts w:ascii="Tahoma" w:hAnsi="Tahoma" w:cs="Tahoma"/>
                                <w:sz w:val="20"/>
                                <w:szCs w:val="20"/>
                              </w:rPr>
                              <w:t>uencas considera tres recursos fundamentales</w:t>
                            </w:r>
                            <w:r>
                              <w:rPr>
                                <w:rFonts w:ascii="Tahoma" w:hAnsi="Tahoma" w:cs="Tahoma"/>
                                <w:sz w:val="20"/>
                                <w:szCs w:val="20"/>
                              </w:rPr>
                              <w:t xml:space="preserve">: </w:t>
                            </w:r>
                            <w:r w:rsidRPr="00F84BDB">
                              <w:rPr>
                                <w:rFonts w:ascii="Tahoma" w:hAnsi="Tahoma" w:cs="Tahoma"/>
                                <w:b/>
                                <w:color w:val="806000"/>
                                <w:sz w:val="20"/>
                                <w:szCs w:val="20"/>
                              </w:rPr>
                              <w:t>suelo,</w:t>
                            </w:r>
                            <w:r w:rsidRPr="00164170">
                              <w:rPr>
                                <w:rFonts w:ascii="Tahoma" w:hAnsi="Tahoma" w:cs="Tahoma"/>
                                <w:sz w:val="20"/>
                                <w:szCs w:val="20"/>
                              </w:rPr>
                              <w:t xml:space="preserve"> </w:t>
                            </w:r>
                            <w:r w:rsidRPr="00F84BDB">
                              <w:rPr>
                                <w:rFonts w:ascii="Tahoma" w:hAnsi="Tahoma" w:cs="Tahoma"/>
                                <w:b/>
                                <w:color w:val="1F4E79"/>
                                <w:sz w:val="20"/>
                                <w:szCs w:val="20"/>
                              </w:rPr>
                              <w:t xml:space="preserve">agua </w:t>
                            </w:r>
                            <w:r w:rsidRPr="00164170">
                              <w:rPr>
                                <w:rFonts w:ascii="Tahoma" w:hAnsi="Tahoma" w:cs="Tahoma"/>
                                <w:sz w:val="20"/>
                                <w:szCs w:val="20"/>
                              </w:rPr>
                              <w:t xml:space="preserve">y </w:t>
                            </w:r>
                            <w:r w:rsidRPr="00F84BDB">
                              <w:rPr>
                                <w:rFonts w:ascii="Tahoma" w:hAnsi="Tahoma" w:cs="Tahoma"/>
                                <w:b/>
                                <w:color w:val="385623"/>
                                <w:sz w:val="20"/>
                                <w:szCs w:val="20"/>
                              </w:rPr>
                              <w:t>bosque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1D193D4" id="_x0000_t131" coordsize="21600,21600" o:spt="131" path="ar,,21600,21600,18685,18165,10677,21597l20990,21597r,-3432xe">
                <v:stroke joinstyle="miter"/>
                <v:path o:connecttype="rect" textboxrect="3163,3163,18437,18437"/>
              </v:shapetype>
              <v:shape id="AutoShape 205" o:spid="_x0000_s1043" type="#_x0000_t131" style="position:absolute;margin-left:-288.65pt;margin-top:-36.35pt;width:159.7pt;height:11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" filled="f" strokecolor="#41719c" strokeweight="1.5pt">
                <v:textbox>
                  <w:txbxContent>
                    <w:p w:rsidR="00AA5776" w:rsidRPr="00164170" w:rsidRDefault="00AA5776" w:rsidP="00164170">
                      <w:pPr>
                        <w:jc w:val="center"/>
                        <w:rPr>
                          <w:rFonts w:ascii="Tahoma" w:hAnsi="Tahoma" w:cs="Tahoma"/>
                          <w:sz w:val="20"/>
                          <w:szCs w:val="20"/>
                        </w:rPr>
                      </w:pPr>
                      <w:r>
                        <w:rPr>
                          <w:rFonts w:ascii="Tahoma" w:hAnsi="Tahoma" w:cs="Tahoma"/>
                          <w:sz w:val="20"/>
                          <w:szCs w:val="20"/>
                        </w:rPr>
                        <w:t>La Planificación en Manejo de C</w:t>
                      </w:r>
                      <w:r w:rsidRPr="00164170">
                        <w:rPr>
                          <w:rFonts w:ascii="Tahoma" w:hAnsi="Tahoma" w:cs="Tahoma"/>
                          <w:sz w:val="20"/>
                          <w:szCs w:val="20"/>
                        </w:rPr>
                        <w:t>uencas considera tres recursos fundamentales</w:t>
                      </w:r>
                      <w:r>
                        <w:rPr>
                          <w:rFonts w:ascii="Tahoma" w:hAnsi="Tahoma" w:cs="Tahoma"/>
                          <w:sz w:val="20"/>
                          <w:szCs w:val="20"/>
                        </w:rPr>
                        <w:t xml:space="preserve">: </w:t>
                      </w:r>
                      <w:r w:rsidRPr="00F84BDB">
                        <w:rPr>
                          <w:rFonts w:ascii="Tahoma" w:hAnsi="Tahoma" w:cs="Tahoma"/>
                          <w:b/>
                          <w:color w:val="806000"/>
                          <w:sz w:val="20"/>
                          <w:szCs w:val="20"/>
                        </w:rPr>
                        <w:t>suelo,</w:t>
                      </w:r>
                      <w:r w:rsidRPr="00164170">
                        <w:rPr>
                          <w:rFonts w:ascii="Tahoma" w:hAnsi="Tahoma" w:cs="Tahoma"/>
                          <w:sz w:val="20"/>
                          <w:szCs w:val="20"/>
                        </w:rPr>
                        <w:t xml:space="preserve"> </w:t>
                      </w:r>
                      <w:r w:rsidRPr="00F84BDB">
                        <w:rPr>
                          <w:rFonts w:ascii="Tahoma" w:hAnsi="Tahoma" w:cs="Tahoma"/>
                          <w:b/>
                          <w:color w:val="1F4E79"/>
                          <w:sz w:val="20"/>
                          <w:szCs w:val="20"/>
                        </w:rPr>
                        <w:t xml:space="preserve">agua </w:t>
                      </w:r>
                      <w:r w:rsidRPr="00164170">
                        <w:rPr>
                          <w:rFonts w:ascii="Tahoma" w:hAnsi="Tahoma" w:cs="Tahoma"/>
                          <w:sz w:val="20"/>
                          <w:szCs w:val="20"/>
                        </w:rPr>
                        <w:t xml:space="preserve">y </w:t>
                      </w:r>
                      <w:r w:rsidRPr="00F84BDB">
                        <w:rPr>
                          <w:rFonts w:ascii="Tahoma" w:hAnsi="Tahoma" w:cs="Tahoma"/>
                          <w:b/>
                          <w:color w:val="385623"/>
                          <w:sz w:val="20"/>
                          <w:szCs w:val="20"/>
                        </w:rPr>
                        <w:t>bosque</w:t>
                      </w:r>
                    </w:p>
                  </w:txbxContent>
                </v:textbox>
                <w10:wrap anchory="line"/>
              </v:shape>
            </w:pict>
          </mc:Fallback>
        </mc:AlternateContent>
      </w:r>
    </w:p>
    <w:bookmarkStart w:id="3" w:name="_Toc431978547"/>
    <w:bookmarkStart w:id="4" w:name="_Toc431995890"/>
    <w:p w:rsidR="0049049E" w:rsidRDefault="00CB1013" w:rsidP="00982069">
      <w:pPr>
        <w:pStyle w:val="Ttulo1"/>
      </w:pPr>
      <w:r>
        <w:rPr>
          <w:noProof/>
          <w:lang w:val="es-MX" w:eastAsia="es-MX"/>
        </w:rPr>
        <w:lastRenderedPageBreak/>
        <mc:AlternateContent>
          <mc:Choice Requires="wps">
            <w:drawing>
              <wp:anchor distT="0" distB="0" distL="114300" distR="114300" simplePos="0" relativeHeight="251524608" behindDoc="0" locked="0" layoutInCell="1" allowOverlap="1" wp14:anchorId="46592457" wp14:editId="64D408D3">
                <wp:simplePos x="0" y="0"/>
                <wp:positionH relativeFrom="margin">
                  <wp:align>right</wp:align>
                </wp:positionH>
                <wp:positionV relativeFrom="paragraph">
                  <wp:posOffset>6350</wp:posOffset>
                </wp:positionV>
                <wp:extent cx="6556375" cy="853440"/>
                <wp:effectExtent l="0" t="0" r="15875" b="41910"/>
                <wp:wrapNone/>
                <wp:docPr id="282" name="Llamada de flecha hacia abaj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6375" cy="853440"/>
                        </a:xfrm>
                        <a:prstGeom prst="downArrowCallout">
                          <a:avLst>
                            <a:gd name="adj1" fmla="val 17712"/>
                            <a:gd name="adj2" fmla="val 17676"/>
                            <a:gd name="adj3" fmla="val 25000"/>
                            <a:gd name="adj4" fmla="val 64977"/>
                          </a:avLst>
                        </a:prstGeom>
                        <a:solidFill>
                          <a:srgbClr val="FFFF66"/>
                        </a:solidFill>
                        <a:ln>
                          <a:noFill/>
                        </a:ln>
                        <a:effectLst>
                          <a:outerShdw dist="28398" dir="3806097" algn="ctr" rotWithShape="0">
                            <a:srgbClr val="1F4D78"/>
                          </a:outerShdw>
                        </a:effectLst>
                        <a:extLst/>
                      </wps:spPr>
                      <wps:txbx>
                        <w:txbxContent>
                          <w:p w:rsidR="00AA5776" w:rsidRPr="00B4482E" w:rsidRDefault="00AA5776" w:rsidP="002E0A87">
                            <w:pPr>
                              <w:jc w:val="center"/>
                              <w:rPr>
                                <w:rFonts w:ascii="Tahoma" w:hAnsi="Tahoma" w:cs="Tahoma"/>
                                <w:sz w:val="28"/>
                                <w:lang w:val="es-419"/>
                              </w:rPr>
                            </w:pPr>
                            <w:r w:rsidRPr="00B4482E">
                              <w:rPr>
                                <w:rFonts w:ascii="Tahoma" w:hAnsi="Tahoma" w:cs="Tahoma"/>
                                <w:sz w:val="28"/>
                                <w:lang w:val="es-419"/>
                              </w:rPr>
                              <w:t xml:space="preserve">Los </w:t>
                            </w:r>
                            <w:r w:rsidRPr="00B4482E">
                              <w:rPr>
                                <w:rFonts w:ascii="Tahoma" w:hAnsi="Tahoma" w:cs="Tahoma"/>
                                <w:b/>
                                <w:sz w:val="36"/>
                                <w:lang w:val="es-419"/>
                              </w:rPr>
                              <w:t>10 pasos</w:t>
                            </w:r>
                            <w:r w:rsidRPr="00B4482E">
                              <w:rPr>
                                <w:rFonts w:ascii="Tahoma" w:hAnsi="Tahoma" w:cs="Tahoma"/>
                                <w:sz w:val="36"/>
                                <w:lang w:val="es-419"/>
                              </w:rPr>
                              <w:t xml:space="preserve"> </w:t>
                            </w:r>
                            <w:r w:rsidRPr="00B4482E">
                              <w:rPr>
                                <w:rFonts w:ascii="Tahoma" w:hAnsi="Tahoma" w:cs="Tahoma"/>
                                <w:sz w:val="28"/>
                                <w:lang w:val="es-419"/>
                              </w:rPr>
                              <w:t>para elaborar el plan de manejo de la cuenca del río Barranca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6592457"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Llamada de flecha hacia abajo 5" o:spid="_x0000_s1044" type="#_x0000_t80" style="position:absolute;margin-left:465.05pt;margin-top:.5pt;width:516.25pt;height:67.2pt;z-index:251524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" adj="14035,10303,16200,10551" fillcolor="#ff6" stroked="f">
                <v:shadow on="t" color="#1f4d78" offset="1pt"/>
                <v:textbox>
                  <w:txbxContent>
                    <w:p w:rsidR="00AA5776" w:rsidRPr="00B4482E" w:rsidRDefault="00AA5776" w:rsidP="002E0A87">
                      <w:pPr>
                        <w:jc w:val="center"/>
                        <w:rPr>
                          <w:rFonts w:ascii="Tahoma" w:hAnsi="Tahoma" w:cs="Tahoma"/>
                          <w:sz w:val="28"/>
                          <w:lang w:val="es-419"/>
                        </w:rPr>
                      </w:pPr>
                      <w:r w:rsidRPr="00B4482E">
                        <w:rPr>
                          <w:rFonts w:ascii="Tahoma" w:hAnsi="Tahoma" w:cs="Tahoma"/>
                          <w:sz w:val="28"/>
                          <w:lang w:val="es-419"/>
                        </w:rPr>
                        <w:t xml:space="preserve">Los </w:t>
                      </w:r>
                      <w:r w:rsidRPr="00B4482E">
                        <w:rPr>
                          <w:rFonts w:ascii="Tahoma" w:hAnsi="Tahoma" w:cs="Tahoma"/>
                          <w:b/>
                          <w:sz w:val="36"/>
                          <w:lang w:val="es-419"/>
                        </w:rPr>
                        <w:t>10 pasos</w:t>
                      </w:r>
                      <w:r w:rsidRPr="00B4482E">
                        <w:rPr>
                          <w:rFonts w:ascii="Tahoma" w:hAnsi="Tahoma" w:cs="Tahoma"/>
                          <w:sz w:val="36"/>
                          <w:lang w:val="es-419"/>
                        </w:rPr>
                        <w:t xml:space="preserve"> </w:t>
                      </w:r>
                      <w:r w:rsidRPr="00B4482E">
                        <w:rPr>
                          <w:rFonts w:ascii="Tahoma" w:hAnsi="Tahoma" w:cs="Tahoma"/>
                          <w:sz w:val="28"/>
                          <w:lang w:val="es-419"/>
                        </w:rPr>
                        <w:t>para elaborar el plan de manejo de la cuenca del río Barranca</w:t>
                      </w:r>
                    </w:p>
                  </w:txbxContent>
                </v:textbox>
                <w10:wrap anchorx="margin"/>
              </v:shape>
            </w:pict>
          </mc:Fallback>
        </mc:AlternateContent>
      </w:r>
      <w:bookmarkEnd w:id="3"/>
      <w:bookmarkEnd w:id="4"/>
    </w:p>
    <w:p w:rsidR="0049049E" w:rsidRPr="0049049E" w:rsidRDefault="0049049E" w:rsidP="0049049E"/>
    <w:p w:rsidR="0049049E" w:rsidRPr="0049049E" w:rsidRDefault="00D2448C" w:rsidP="0049049E">
      <w:r>
        <w:rPr>
          <w:noProof/>
          <w:lang w:val="es-MX" w:eastAsia="es-MX"/>
        </w:rPr>
        <mc:AlternateContent>
          <mc:Choice Requires="wps">
            <w:drawing>
              <wp:anchor distT="0" distB="0" distL="114300" distR="114300" simplePos="0" relativeHeight="251595264" behindDoc="0" locked="0" layoutInCell="1" allowOverlap="1" wp14:anchorId="02ACE24E" wp14:editId="3D726E14">
                <wp:simplePos x="0" y="0"/>
                <wp:positionH relativeFrom="margin">
                  <wp:posOffset>-404041</wp:posOffset>
                </wp:positionH>
                <wp:positionV relativeFrom="paragraph">
                  <wp:posOffset>377010</wp:posOffset>
                </wp:positionV>
                <wp:extent cx="2897505" cy="862148"/>
                <wp:effectExtent l="38100" t="38100" r="2646045" b="90805"/>
                <wp:wrapNone/>
                <wp:docPr id="281" name="Llamada ovalada 4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7505" cy="862148"/>
                        </a:xfrm>
                        <a:prstGeom prst="wedgeEllipseCallout">
                          <a:avLst>
                            <a:gd name="adj1" fmla="val 138335"/>
                            <a:gd name="adj2" fmla="val -24813"/>
                          </a:avLst>
                        </a:prstGeom>
                        <a:solidFill>
                          <a:srgbClr val="CC99F7"/>
                        </a:solidFill>
                        <a:ln w="12700" algn="ctr">
                          <a:solidFill>
                            <a:srgbClr val="FFD966"/>
                          </a:solidFill>
                          <a:miter lim="800000"/>
                          <a:headEnd/>
                          <a:tailEnd/>
                        </a:ln>
                        <a:effectLst>
                          <a:outerShdw blurRad="50800" dist="28398" dir="3806097" algn="ctr" rotWithShape="0">
                            <a:srgbClr val="7F5F00">
                              <a:alpha val="50000"/>
                            </a:srgbClr>
                          </a:outerShdw>
                        </a:effectLst>
                      </wps:spPr>
                      <wps:txbx>
                        <w:txbxContent>
                          <w:p w:rsidR="00AA5776" w:rsidRPr="00D2448C" w:rsidRDefault="00AA5776" w:rsidP="006078C1">
                            <w:pPr>
                              <w:jc w:val="center"/>
                              <w:rPr>
                                <w:rFonts w:ascii="Tahoma" w:hAnsi="Tahoma" w:cs="Tahoma"/>
                                <w:b/>
                                <w:i/>
                                <w:color w:val="385623"/>
                                <w:sz w:val="26"/>
                                <w:szCs w:val="26"/>
                                <w:lang w:val="es-CR"/>
                              </w:rPr>
                            </w:pPr>
                            <w:r w:rsidRPr="00D2448C">
                              <w:rPr>
                                <w:rFonts w:ascii="Tahoma" w:hAnsi="Tahoma" w:cs="Tahoma"/>
                                <w:b/>
                                <w:i/>
                                <w:color w:val="385623"/>
                                <w:sz w:val="26"/>
                                <w:szCs w:val="26"/>
                                <w:lang w:val="es-419"/>
                              </w:rPr>
                              <w:t xml:space="preserve">Veamos los </w:t>
                            </w:r>
                            <w:r w:rsidRPr="00D2448C">
                              <w:rPr>
                                <w:rFonts w:ascii="Tahoma" w:hAnsi="Tahoma" w:cs="Tahoma"/>
                                <w:b/>
                                <w:i/>
                                <w:color w:val="385623"/>
                                <w:sz w:val="26"/>
                                <w:szCs w:val="26"/>
                                <w:lang w:val="es-CR"/>
                              </w:rPr>
                              <w:t xml:space="preserve">primeros </w:t>
                            </w:r>
                            <w:r w:rsidRPr="00D2448C">
                              <w:rPr>
                                <w:rFonts w:ascii="Tahoma" w:hAnsi="Tahoma" w:cs="Tahoma"/>
                                <w:b/>
                                <w:i/>
                                <w:color w:val="385623"/>
                                <w:sz w:val="26"/>
                                <w:szCs w:val="26"/>
                                <w:lang w:val="es-419"/>
                              </w:rPr>
                              <w:t xml:space="preserve">cinco </w:t>
                            </w:r>
                            <w:r w:rsidRPr="00D2448C">
                              <w:rPr>
                                <w:rFonts w:ascii="Tahoma" w:hAnsi="Tahoma" w:cs="Tahoma"/>
                                <w:b/>
                                <w:i/>
                                <w:color w:val="385623"/>
                                <w:sz w:val="26"/>
                                <w:szCs w:val="26"/>
                                <w:lang w:val="es-CR"/>
                              </w:rPr>
                              <w:t xml:space="preserve">pasos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2ACE24E" id="Llamada ovalada 4213" o:spid="_x0000_s1045" type="#_x0000_t63" style="position:absolute;margin-left:-31.8pt;margin-top:29.7pt;width:228.15pt;height:67.9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" adj="40680,5440" fillcolor="#cc99f7" strokecolor="#ffd966" strokeweight="1pt">
                <v:shadow on="t" color="#7f5f00" opacity=".5" offset="1pt"/>
                <v:textbox>
                  <w:txbxContent>
                    <w:p w:rsidR="00AA5776" w:rsidRPr="00D2448C" w:rsidRDefault="00AA5776" w:rsidP="006078C1">
                      <w:pPr>
                        <w:jc w:val="center"/>
                        <w:rPr>
                          <w:rFonts w:ascii="Tahoma" w:hAnsi="Tahoma" w:cs="Tahoma"/>
                          <w:b/>
                          <w:i/>
                          <w:color w:val="385623"/>
                          <w:sz w:val="26"/>
                          <w:szCs w:val="26"/>
                          <w:lang w:val="es-CR"/>
                        </w:rPr>
                      </w:pPr>
                      <w:r w:rsidRPr="00D2448C">
                        <w:rPr>
                          <w:rFonts w:ascii="Tahoma" w:hAnsi="Tahoma" w:cs="Tahoma"/>
                          <w:b/>
                          <w:i/>
                          <w:color w:val="385623"/>
                          <w:sz w:val="26"/>
                          <w:szCs w:val="26"/>
                          <w:lang w:val="es-419"/>
                        </w:rPr>
                        <w:t xml:space="preserve">Veamos los </w:t>
                      </w:r>
                      <w:r w:rsidRPr="00D2448C">
                        <w:rPr>
                          <w:rFonts w:ascii="Tahoma" w:hAnsi="Tahoma" w:cs="Tahoma"/>
                          <w:b/>
                          <w:i/>
                          <w:color w:val="385623"/>
                          <w:sz w:val="26"/>
                          <w:szCs w:val="26"/>
                          <w:lang w:val="es-CR"/>
                        </w:rPr>
                        <w:t xml:space="preserve">primeros </w:t>
                      </w:r>
                      <w:r w:rsidRPr="00D2448C">
                        <w:rPr>
                          <w:rFonts w:ascii="Tahoma" w:hAnsi="Tahoma" w:cs="Tahoma"/>
                          <w:b/>
                          <w:i/>
                          <w:color w:val="385623"/>
                          <w:sz w:val="26"/>
                          <w:szCs w:val="26"/>
                          <w:lang w:val="es-419"/>
                        </w:rPr>
                        <w:t xml:space="preserve">cinco </w:t>
                      </w:r>
                      <w:r w:rsidRPr="00D2448C">
                        <w:rPr>
                          <w:rFonts w:ascii="Tahoma" w:hAnsi="Tahoma" w:cs="Tahoma"/>
                          <w:b/>
                          <w:i/>
                          <w:color w:val="385623"/>
                          <w:sz w:val="26"/>
                          <w:szCs w:val="26"/>
                          <w:lang w:val="es-CR"/>
                        </w:rPr>
                        <w:t xml:space="preserve">pasos </w:t>
                      </w:r>
                    </w:p>
                  </w:txbxContent>
                </v:textbox>
                <w10:wrap anchorx="margin"/>
              </v:shape>
            </w:pict>
          </mc:Fallback>
        </mc:AlternateContent>
      </w:r>
      <w:r w:rsidR="00AF3A98">
        <w:rPr>
          <w:noProof/>
          <w:lang w:val="es-MX" w:eastAsia="es-MX"/>
        </w:rPr>
        <w:drawing>
          <wp:anchor distT="0" distB="0" distL="114300" distR="114300" simplePos="0" relativeHeight="251695616" behindDoc="0" locked="0" layoutInCell="1" allowOverlap="1" wp14:anchorId="016B5334" wp14:editId="0D63AC90">
            <wp:simplePos x="0" y="0"/>
            <wp:positionH relativeFrom="margin">
              <wp:posOffset>4813738</wp:posOffset>
            </wp:positionH>
            <wp:positionV relativeFrom="paragraph">
              <wp:posOffset>34837</wp:posOffset>
            </wp:positionV>
            <wp:extent cx="1536700" cy="2245360"/>
            <wp:effectExtent l="0" t="0" r="0" b="2540"/>
            <wp:wrapThrough wrapText="bothSides">
              <wp:wrapPolygon edited="0">
                <wp:start x="10711" y="183"/>
                <wp:lineTo x="8569" y="1283"/>
                <wp:lineTo x="8569" y="2199"/>
                <wp:lineTo x="9907" y="3482"/>
                <wp:lineTo x="8836" y="6414"/>
                <wp:lineTo x="1607" y="6414"/>
                <wp:lineTo x="1607" y="7880"/>
                <wp:lineTo x="10443" y="9346"/>
                <wp:lineTo x="9104" y="12278"/>
                <wp:lineTo x="9907" y="15210"/>
                <wp:lineTo x="10979" y="18143"/>
                <wp:lineTo x="9640" y="20891"/>
                <wp:lineTo x="10175" y="21075"/>
                <wp:lineTo x="17137" y="21441"/>
                <wp:lineTo x="18744" y="21441"/>
                <wp:lineTo x="18744" y="21075"/>
                <wp:lineTo x="17405" y="18143"/>
                <wp:lineTo x="18208" y="12278"/>
                <wp:lineTo x="19547" y="9346"/>
                <wp:lineTo x="18744" y="3482"/>
                <wp:lineTo x="15263" y="183"/>
                <wp:lineTo x="10711" y="183"/>
              </wp:wrapPolygon>
            </wp:wrapThrough>
            <wp:docPr id="51" name="Imagen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36700" cy="224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26CE" w:rsidRDefault="00B426CE" w:rsidP="004450FD">
      <w:pPr>
        <w:rPr>
          <w:rFonts w:ascii="Tahoma" w:hAnsi="Tahoma" w:cs="Tahoma"/>
          <w:b/>
          <w:color w:val="2E74B5"/>
          <w:sz w:val="24"/>
          <w:szCs w:val="24"/>
          <w:lang w:val="es-419"/>
        </w:rPr>
      </w:pPr>
    </w:p>
    <w:p w:rsidR="00B426CE" w:rsidRDefault="00B426CE" w:rsidP="004450FD">
      <w:pPr>
        <w:rPr>
          <w:rFonts w:ascii="Tahoma" w:hAnsi="Tahoma" w:cs="Tahoma"/>
          <w:b/>
          <w:color w:val="2E74B5"/>
          <w:sz w:val="24"/>
          <w:szCs w:val="24"/>
          <w:lang w:val="es-419"/>
        </w:rPr>
      </w:pPr>
    </w:p>
    <w:p w:rsidR="00B426CE" w:rsidRDefault="00B426CE" w:rsidP="004450FD">
      <w:pPr>
        <w:rPr>
          <w:rFonts w:ascii="Tahoma" w:hAnsi="Tahoma" w:cs="Tahoma"/>
          <w:b/>
          <w:color w:val="2E74B5"/>
          <w:sz w:val="24"/>
          <w:szCs w:val="24"/>
          <w:lang w:val="es-419"/>
        </w:rPr>
      </w:pPr>
    </w:p>
    <w:p w:rsidR="00B426CE" w:rsidRDefault="00B426CE" w:rsidP="004450FD">
      <w:pPr>
        <w:rPr>
          <w:rFonts w:ascii="Tahoma" w:hAnsi="Tahoma" w:cs="Tahoma"/>
          <w:b/>
          <w:color w:val="2E74B5"/>
          <w:sz w:val="24"/>
          <w:szCs w:val="24"/>
          <w:lang w:val="es-419"/>
        </w:rPr>
      </w:pPr>
    </w:p>
    <w:p w:rsidR="004450FD" w:rsidRDefault="004450FD" w:rsidP="004450FD">
      <w:pPr>
        <w:rPr>
          <w:rFonts w:ascii="Tahoma" w:hAnsi="Tahoma" w:cs="Tahoma"/>
          <w:b/>
          <w:color w:val="2E74B5"/>
          <w:sz w:val="24"/>
          <w:szCs w:val="24"/>
          <w:lang w:val="es-419"/>
        </w:rPr>
      </w:pPr>
    </w:p>
    <w:p w:rsidR="004450FD" w:rsidRDefault="00253682" w:rsidP="004450FD">
      <w:pPr>
        <w:rPr>
          <w:rFonts w:ascii="Tahoma" w:hAnsi="Tahoma" w:cs="Tahoma"/>
          <w:b/>
          <w:color w:val="2E74B5"/>
          <w:sz w:val="24"/>
          <w:szCs w:val="24"/>
          <w:lang w:val="es-419"/>
        </w:rPr>
      </w:pPr>
      <w:r>
        <w:rPr>
          <w:rFonts w:ascii="Tahoma" w:hAnsi="Tahoma" w:cs="Tahoma"/>
          <w:b/>
          <w:noProof/>
          <w:color w:val="2E74B5"/>
          <w:sz w:val="24"/>
          <w:szCs w:val="24"/>
          <w:lang w:val="es-MX" w:eastAsia="es-MX"/>
        </w:rPr>
        <mc:AlternateContent>
          <mc:Choice Requires="wps">
            <w:drawing>
              <wp:anchor distT="0" distB="0" distL="114300" distR="114300" simplePos="0" relativeHeight="251520512" behindDoc="0" locked="0" layoutInCell="1" allowOverlap="1" wp14:anchorId="2F2CC4AB" wp14:editId="6381A006">
                <wp:simplePos x="0" y="0"/>
                <wp:positionH relativeFrom="column">
                  <wp:posOffset>5297170</wp:posOffset>
                </wp:positionH>
                <wp:positionV relativeFrom="paragraph">
                  <wp:posOffset>97790</wp:posOffset>
                </wp:positionV>
                <wp:extent cx="1217295" cy="649605"/>
                <wp:effectExtent l="76200" t="0" r="40005" b="0"/>
                <wp:wrapNone/>
                <wp:docPr id="139" name="Forma libre 139"/>
                <wp:cNvGraphicFramePr/>
                <a:graphic xmlns:a="http://schemas.openxmlformats.org/drawingml/2006/main">
                  <a:graphicData uri="http://schemas.microsoft.com/office/word/2010/wordprocessingShape">
                    <wps:wsp>
                      <wps:cNvSpPr/>
                      <wps:spPr>
                        <a:xfrm>
                          <a:off x="0" y="0"/>
                          <a:ext cx="1217295" cy="649605"/>
                        </a:xfrm>
                        <a:custGeom>
                          <a:avLst/>
                          <a:gdLst>
                            <a:gd name="connsiteX0" fmla="*/ 471213 w 1217828"/>
                            <a:gd name="connsiteY0" fmla="*/ 611905 h 650079"/>
                            <a:gd name="connsiteX1" fmla="*/ 29778 w 1217828"/>
                            <a:gd name="connsiteY1" fmla="*/ 422719 h 650079"/>
                            <a:gd name="connsiteX2" fmla="*/ 108606 w 1217828"/>
                            <a:gd name="connsiteY2" fmla="*/ 60112 h 650079"/>
                            <a:gd name="connsiteX3" fmla="*/ 660399 w 1217828"/>
                            <a:gd name="connsiteY3" fmla="*/ 12815 h 650079"/>
                            <a:gd name="connsiteX4" fmla="*/ 1070302 w 1217828"/>
                            <a:gd name="connsiteY4" fmla="*/ 60112 h 650079"/>
                            <a:gd name="connsiteX5" fmla="*/ 1180661 w 1217828"/>
                            <a:gd name="connsiteY5" fmla="*/ 596139 h 650079"/>
                            <a:gd name="connsiteX6" fmla="*/ 471213 w 1217828"/>
                            <a:gd name="connsiteY6" fmla="*/ 611905 h 650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17828" h="650079">
                              <a:moveTo>
                                <a:pt x="471213" y="611905"/>
                              </a:moveTo>
                              <a:cubicBezTo>
                                <a:pt x="279399" y="583002"/>
                                <a:pt x="90212" y="514684"/>
                                <a:pt x="29778" y="422719"/>
                              </a:cubicBezTo>
                              <a:cubicBezTo>
                                <a:pt x="-30656" y="330754"/>
                                <a:pt x="3503" y="128429"/>
                                <a:pt x="108606" y="60112"/>
                              </a:cubicBezTo>
                              <a:cubicBezTo>
                                <a:pt x="213709" y="-8205"/>
                                <a:pt x="500116" y="12815"/>
                                <a:pt x="660399" y="12815"/>
                              </a:cubicBezTo>
                              <a:cubicBezTo>
                                <a:pt x="820682" y="12815"/>
                                <a:pt x="983592" y="-37109"/>
                                <a:pt x="1070302" y="60112"/>
                              </a:cubicBezTo>
                              <a:cubicBezTo>
                                <a:pt x="1157012" y="157333"/>
                                <a:pt x="1280509" y="504174"/>
                                <a:pt x="1180661" y="596139"/>
                              </a:cubicBezTo>
                              <a:cubicBezTo>
                                <a:pt x="1080813" y="688104"/>
                                <a:pt x="663027" y="640808"/>
                                <a:pt x="471213" y="611905"/>
                              </a:cubicBezTo>
                              <a:close/>
                            </a:path>
                          </a:pathLst>
                        </a:custGeom>
                        <a:solidFill>
                          <a:srgbClr val="CC9900"/>
                        </a:solidFill>
                        <a:scene3d>
                          <a:camera prst="isometricOffAxis1Top"/>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AE002" id="Forma libre 139" o:spid="_x0000_s1026" style="position:absolute;margin-left:417.1pt;margin-top:7.7pt;width:95.85pt;height:51.15pt;z-index:251520512;visibility:visible;mso-wrap-style:square;mso-wrap-distance-left:9pt;mso-wrap-distance-top:0;mso-wrap-distance-right:9pt;mso-wrap-distance-bottom:0;mso-position-horizontal:absolute;mso-position-horizontal-relative:text;mso-position-vertical:absolute;mso-position-vertical-relative:text;v-text-anchor:middle" coordsize="1217828,650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" path="m471213,611905c279399,583002,90212,514684,29778,422719,-30656,330754,3503,128429,108606,60112,213709,-8205,500116,12815,660399,12815v160283,,323193,-49924,409903,47297c1157012,157333,1280509,504174,1180661,596139v-99848,91965,-517634,44669,-709448,15766xe" fillcolor="#c90" strokecolor="#1a495c [1604]" strokeweight="1pt">
                <v:stroke joinstyle="miter"/>
                <v:path arrowok="t" o:connecttype="custom" o:connectlocs="471007,611459;29765,422411;108558,60068;660110,12806;1069834,60068;1180144,595704;471007,611459" o:connectangles="0,0,0,0,0,0,0"/>
              </v:shape>
            </w:pict>
          </mc:Fallback>
        </mc:AlternateContent>
      </w:r>
    </w:p>
    <w:p w:rsidR="00B426CE" w:rsidRDefault="00B426CE" w:rsidP="004450FD">
      <w:pPr>
        <w:rPr>
          <w:rFonts w:ascii="Tahoma" w:hAnsi="Tahoma" w:cs="Tahoma"/>
          <w:b/>
          <w:color w:val="2E74B5"/>
          <w:sz w:val="24"/>
          <w:szCs w:val="24"/>
          <w:lang w:val="es-419"/>
        </w:rPr>
      </w:pPr>
    </w:p>
    <w:p w:rsidR="00537461" w:rsidRPr="000846BF" w:rsidRDefault="00F966F3" w:rsidP="00B426CE">
      <w:pPr>
        <w:pStyle w:val="Prrafodelista"/>
        <w:numPr>
          <w:ilvl w:val="0"/>
          <w:numId w:val="1"/>
        </w:numPr>
        <w:spacing w:after="0" w:line="240" w:lineRule="auto"/>
        <w:ind w:left="284" w:hanging="426"/>
        <w:rPr>
          <w:rFonts w:ascii="Tahoma" w:hAnsi="Tahoma" w:cs="Tahoma"/>
          <w:b/>
          <w:color w:val="2E74B5"/>
          <w:sz w:val="24"/>
          <w:szCs w:val="24"/>
          <w:lang w:val="es-419"/>
        </w:rPr>
      </w:pPr>
      <w:r>
        <w:rPr>
          <w:rFonts w:ascii="Tahoma" w:hAnsi="Tahoma" w:cs="Tahoma"/>
          <w:b/>
          <w:color w:val="2E74B5"/>
          <w:sz w:val="24"/>
          <w:szCs w:val="24"/>
          <w:lang w:val="es-CR"/>
        </w:rPr>
        <w:t>Integrar u</w:t>
      </w:r>
      <w:r w:rsidR="00830BB7" w:rsidRPr="000846BF">
        <w:rPr>
          <w:rFonts w:ascii="Tahoma" w:hAnsi="Tahoma" w:cs="Tahoma"/>
          <w:b/>
          <w:color w:val="2E74B5"/>
          <w:sz w:val="24"/>
          <w:szCs w:val="24"/>
          <w:lang w:val="es-419"/>
        </w:rPr>
        <w:t>n equipo de trabajo</w:t>
      </w:r>
    </w:p>
    <w:p w:rsidR="00F94DD7" w:rsidRPr="000151ED" w:rsidRDefault="00F94DD7" w:rsidP="00F735FC">
      <w:pPr>
        <w:pStyle w:val="Prrafodelista"/>
        <w:spacing w:after="0" w:line="240" w:lineRule="auto"/>
        <w:ind w:left="284"/>
        <w:rPr>
          <w:rFonts w:ascii="Tahoma" w:hAnsi="Tahoma" w:cs="Tahoma"/>
          <w:sz w:val="24"/>
          <w:szCs w:val="24"/>
          <w:lang w:val="es-419"/>
        </w:rPr>
      </w:pPr>
      <w:r w:rsidRPr="000151ED">
        <w:rPr>
          <w:rFonts w:ascii="Tahoma" w:hAnsi="Tahoma" w:cs="Tahoma"/>
          <w:sz w:val="24"/>
          <w:szCs w:val="24"/>
          <w:lang w:val="es-419"/>
        </w:rPr>
        <w:t>Integrado por profesionales con capacidad para estudiar todos los temas importantes de la cuenca (agrónomos, forestales, economistas, y otros)</w:t>
      </w:r>
    </w:p>
    <w:p w:rsidR="00F94DD7" w:rsidRPr="000151ED" w:rsidRDefault="00F94DD7" w:rsidP="00F735FC">
      <w:pPr>
        <w:pStyle w:val="Prrafodelista"/>
        <w:spacing w:after="0" w:line="240" w:lineRule="auto"/>
        <w:ind w:left="284" w:hanging="426"/>
        <w:rPr>
          <w:rFonts w:ascii="Tahoma" w:hAnsi="Tahoma" w:cs="Tahoma"/>
          <w:sz w:val="24"/>
          <w:szCs w:val="24"/>
          <w:lang w:val="es-419"/>
        </w:rPr>
      </w:pPr>
    </w:p>
    <w:p w:rsidR="00830BB7" w:rsidRPr="000846BF" w:rsidRDefault="00830BB7" w:rsidP="00F735FC">
      <w:pPr>
        <w:pStyle w:val="Prrafodelista"/>
        <w:numPr>
          <w:ilvl w:val="0"/>
          <w:numId w:val="1"/>
        </w:numPr>
        <w:spacing w:after="0" w:line="240" w:lineRule="auto"/>
        <w:ind w:left="284" w:hanging="426"/>
        <w:rPr>
          <w:rFonts w:ascii="Tahoma" w:hAnsi="Tahoma" w:cs="Tahoma"/>
          <w:b/>
          <w:color w:val="2E74B5"/>
          <w:sz w:val="24"/>
          <w:szCs w:val="24"/>
          <w:lang w:val="es-419"/>
        </w:rPr>
      </w:pPr>
      <w:r w:rsidRPr="000846BF">
        <w:rPr>
          <w:rFonts w:ascii="Tahoma" w:hAnsi="Tahoma" w:cs="Tahoma"/>
          <w:b/>
          <w:color w:val="2E74B5"/>
          <w:sz w:val="24"/>
          <w:szCs w:val="24"/>
          <w:lang w:val="es-419"/>
        </w:rPr>
        <w:t>Realizar el reconocimiento de la cuenca en el campo</w:t>
      </w:r>
    </w:p>
    <w:p w:rsidR="00F94DD7" w:rsidRPr="000151ED" w:rsidRDefault="00F94DD7" w:rsidP="00F735FC">
      <w:pPr>
        <w:pStyle w:val="Prrafodelista"/>
        <w:spacing w:after="0" w:line="240" w:lineRule="auto"/>
        <w:ind w:left="284"/>
        <w:rPr>
          <w:rFonts w:ascii="Tahoma" w:hAnsi="Tahoma" w:cs="Tahoma"/>
          <w:sz w:val="24"/>
          <w:szCs w:val="24"/>
          <w:lang w:val="es-419"/>
        </w:rPr>
      </w:pPr>
      <w:r w:rsidRPr="000151ED">
        <w:rPr>
          <w:rFonts w:ascii="Tahoma" w:hAnsi="Tahoma" w:cs="Tahoma"/>
          <w:sz w:val="24"/>
          <w:szCs w:val="24"/>
          <w:lang w:val="es-419"/>
        </w:rPr>
        <w:t>El eq</w:t>
      </w:r>
      <w:r w:rsidR="00FB39A9" w:rsidRPr="000151ED">
        <w:rPr>
          <w:rFonts w:ascii="Tahoma" w:hAnsi="Tahoma" w:cs="Tahoma"/>
          <w:sz w:val="24"/>
          <w:szCs w:val="24"/>
          <w:lang w:val="es-419"/>
        </w:rPr>
        <w:t>uipo de trabajo debe conocer la</w:t>
      </w:r>
      <w:r w:rsidRPr="000151ED">
        <w:rPr>
          <w:rFonts w:ascii="Tahoma" w:hAnsi="Tahoma" w:cs="Tahoma"/>
          <w:sz w:val="24"/>
          <w:szCs w:val="24"/>
          <w:lang w:val="es-419"/>
        </w:rPr>
        <w:t xml:space="preserve"> cuenca, a sus actores,</w:t>
      </w:r>
      <w:r w:rsidR="00FB39A9" w:rsidRPr="000151ED">
        <w:rPr>
          <w:rFonts w:ascii="Tahoma" w:hAnsi="Tahoma" w:cs="Tahoma"/>
          <w:sz w:val="24"/>
          <w:szCs w:val="24"/>
          <w:lang w:val="es-419"/>
        </w:rPr>
        <w:t xml:space="preserve"> quienes están trabajando y</w:t>
      </w:r>
      <w:r w:rsidRPr="000151ED">
        <w:rPr>
          <w:rFonts w:ascii="Tahoma" w:hAnsi="Tahoma" w:cs="Tahoma"/>
          <w:sz w:val="24"/>
          <w:szCs w:val="24"/>
          <w:lang w:val="es-419"/>
        </w:rPr>
        <w:t xml:space="preserve"> observar en el terreno</w:t>
      </w:r>
      <w:r w:rsidR="00FB39A9" w:rsidRPr="000151ED">
        <w:rPr>
          <w:rFonts w:ascii="Tahoma" w:hAnsi="Tahoma" w:cs="Tahoma"/>
          <w:sz w:val="24"/>
          <w:szCs w:val="24"/>
          <w:lang w:val="es-419"/>
        </w:rPr>
        <w:t xml:space="preserve"> cómo funciona la cuenca</w:t>
      </w:r>
    </w:p>
    <w:p w:rsidR="00F94DD7" w:rsidRPr="000846BF" w:rsidRDefault="00F94DD7" w:rsidP="000151ED">
      <w:pPr>
        <w:pStyle w:val="Prrafodelista"/>
        <w:spacing w:after="0" w:line="240" w:lineRule="auto"/>
        <w:ind w:left="284"/>
        <w:rPr>
          <w:rFonts w:ascii="Tahoma" w:hAnsi="Tahoma" w:cs="Tahoma"/>
          <w:b/>
          <w:color w:val="2E74B5"/>
          <w:sz w:val="24"/>
          <w:szCs w:val="24"/>
          <w:lang w:val="es-419"/>
        </w:rPr>
      </w:pPr>
    </w:p>
    <w:p w:rsidR="00830BB7" w:rsidRPr="000846BF" w:rsidRDefault="00F94DD7" w:rsidP="00F735FC">
      <w:pPr>
        <w:pStyle w:val="Prrafodelista"/>
        <w:numPr>
          <w:ilvl w:val="0"/>
          <w:numId w:val="1"/>
        </w:numPr>
        <w:spacing w:after="0" w:line="240" w:lineRule="auto"/>
        <w:ind w:left="284" w:hanging="426"/>
        <w:rPr>
          <w:rFonts w:ascii="Tahoma" w:hAnsi="Tahoma" w:cs="Tahoma"/>
          <w:b/>
          <w:color w:val="2E74B5"/>
          <w:sz w:val="24"/>
          <w:szCs w:val="24"/>
          <w:lang w:val="es-419"/>
        </w:rPr>
      </w:pPr>
      <w:r w:rsidRPr="000846BF">
        <w:rPr>
          <w:rFonts w:ascii="Tahoma" w:hAnsi="Tahoma" w:cs="Tahoma"/>
          <w:b/>
          <w:color w:val="2E74B5"/>
          <w:sz w:val="24"/>
          <w:szCs w:val="24"/>
          <w:lang w:val="es-419"/>
        </w:rPr>
        <w:t>Recopilar la información</w:t>
      </w:r>
    </w:p>
    <w:p w:rsidR="00F94DD7" w:rsidRPr="000151ED" w:rsidRDefault="00FB39A9" w:rsidP="00F735FC">
      <w:pPr>
        <w:pStyle w:val="Prrafodelista"/>
        <w:spacing w:after="0" w:line="240" w:lineRule="auto"/>
        <w:ind w:left="284"/>
        <w:rPr>
          <w:rFonts w:ascii="Tahoma" w:hAnsi="Tahoma" w:cs="Tahoma"/>
          <w:sz w:val="24"/>
          <w:szCs w:val="24"/>
          <w:lang w:val="es-419"/>
        </w:rPr>
      </w:pPr>
      <w:r w:rsidRPr="000151ED">
        <w:rPr>
          <w:rFonts w:ascii="Tahoma" w:hAnsi="Tahoma" w:cs="Tahoma"/>
          <w:sz w:val="24"/>
          <w:szCs w:val="24"/>
          <w:lang w:val="es-419"/>
        </w:rPr>
        <w:t>Visitar a las organizaciones e instituciones para solicitar información sobre la cuenca, que sirva para la planificación.</w:t>
      </w:r>
    </w:p>
    <w:p w:rsidR="00F94DD7" w:rsidRPr="000846BF" w:rsidRDefault="00F94DD7" w:rsidP="00F735FC">
      <w:pPr>
        <w:pStyle w:val="Prrafodelista"/>
        <w:spacing w:after="0" w:line="240" w:lineRule="auto"/>
        <w:ind w:left="284" w:hanging="426"/>
        <w:rPr>
          <w:rFonts w:ascii="Tahoma" w:hAnsi="Tahoma" w:cs="Tahoma"/>
          <w:b/>
          <w:color w:val="2E74B5"/>
          <w:sz w:val="24"/>
          <w:szCs w:val="24"/>
          <w:lang w:val="es-419"/>
        </w:rPr>
      </w:pPr>
    </w:p>
    <w:p w:rsidR="00F94DD7" w:rsidRPr="000846BF" w:rsidRDefault="00F94DD7" w:rsidP="00F735FC">
      <w:pPr>
        <w:pStyle w:val="Prrafodelista"/>
        <w:numPr>
          <w:ilvl w:val="0"/>
          <w:numId w:val="1"/>
        </w:numPr>
        <w:spacing w:after="0" w:line="240" w:lineRule="auto"/>
        <w:ind w:left="284" w:hanging="426"/>
        <w:rPr>
          <w:rFonts w:ascii="Tahoma" w:hAnsi="Tahoma" w:cs="Tahoma"/>
          <w:b/>
          <w:color w:val="2E74B5"/>
          <w:sz w:val="24"/>
          <w:szCs w:val="24"/>
          <w:lang w:val="es-419"/>
        </w:rPr>
      </w:pPr>
      <w:r w:rsidRPr="000846BF">
        <w:rPr>
          <w:rFonts w:ascii="Tahoma" w:hAnsi="Tahoma" w:cs="Tahoma"/>
          <w:b/>
          <w:color w:val="2E74B5"/>
          <w:sz w:val="24"/>
          <w:szCs w:val="24"/>
          <w:lang w:val="es-419"/>
        </w:rPr>
        <w:t>Realizar el diagnóstico</w:t>
      </w:r>
    </w:p>
    <w:p w:rsidR="00F94DD7" w:rsidRPr="000151ED" w:rsidRDefault="00FB39A9" w:rsidP="00F966F3">
      <w:pPr>
        <w:pStyle w:val="Prrafodelista"/>
        <w:spacing w:after="0" w:line="240" w:lineRule="auto"/>
        <w:ind w:left="284"/>
        <w:jc w:val="both"/>
        <w:rPr>
          <w:rFonts w:ascii="Tahoma" w:hAnsi="Tahoma" w:cs="Tahoma"/>
          <w:sz w:val="24"/>
          <w:szCs w:val="24"/>
          <w:lang w:val="es-419"/>
        </w:rPr>
      </w:pPr>
      <w:r w:rsidRPr="000151ED">
        <w:rPr>
          <w:rFonts w:ascii="Tahoma" w:hAnsi="Tahoma" w:cs="Tahoma"/>
          <w:sz w:val="24"/>
          <w:szCs w:val="24"/>
          <w:lang w:val="es-419"/>
        </w:rPr>
        <w:t>Este es un trabajo importante, de un buen diagnóstico se puede elaborar un buen plan, por esa razón se deben realizar los siguientes trabajos:</w:t>
      </w:r>
    </w:p>
    <w:p w:rsidR="003664DD" w:rsidRPr="00F94DD7" w:rsidRDefault="003664DD" w:rsidP="00F735FC">
      <w:pPr>
        <w:pStyle w:val="Prrafodelista"/>
        <w:spacing w:after="0" w:line="240" w:lineRule="auto"/>
        <w:ind w:left="284"/>
        <w:rPr>
          <w:rFonts w:ascii="Eras Demi ITC" w:hAnsi="Eras Demi ITC"/>
          <w:sz w:val="24"/>
          <w:lang w:val="es-419"/>
        </w:rPr>
      </w:pPr>
    </w:p>
    <w:p w:rsidR="00F94DD7" w:rsidRPr="00F94DD7" w:rsidRDefault="00617FCC" w:rsidP="00F735FC">
      <w:pPr>
        <w:pStyle w:val="Prrafodelista"/>
        <w:spacing w:after="0" w:line="240" w:lineRule="auto"/>
        <w:ind w:left="284" w:hanging="426"/>
        <w:rPr>
          <w:rFonts w:ascii="Eras Demi ITC" w:hAnsi="Eras Demi ITC"/>
          <w:sz w:val="24"/>
          <w:lang w:val="es-419"/>
        </w:rPr>
      </w:pPr>
      <w:r>
        <w:rPr>
          <w:noProof/>
          <w:lang w:val="es-MX" w:eastAsia="es-MX"/>
        </w:rPr>
        <mc:AlternateContent>
          <mc:Choice Requires="wps">
            <w:drawing>
              <wp:anchor distT="0" distB="0" distL="114300" distR="114300" simplePos="0" relativeHeight="251526656" behindDoc="0" locked="0" layoutInCell="1" allowOverlap="1" wp14:anchorId="40B8485F" wp14:editId="78BD3236">
                <wp:simplePos x="0" y="0"/>
                <wp:positionH relativeFrom="column">
                  <wp:posOffset>4227195</wp:posOffset>
                </wp:positionH>
                <wp:positionV relativeFrom="paragraph">
                  <wp:posOffset>134620</wp:posOffset>
                </wp:positionV>
                <wp:extent cx="1758950" cy="2552065"/>
                <wp:effectExtent l="0" t="0" r="12700" b="635"/>
                <wp:wrapNone/>
                <wp:docPr id="279" name="Document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8950" cy="2552065"/>
                        </a:xfrm>
                        <a:prstGeom prst="flowChartDocument">
                          <a:avLst/>
                        </a:prstGeom>
                        <a:noFill/>
                        <a:ln w="12700" cap="flat" cmpd="sng" algn="ctr">
                          <a:solidFill>
                            <a:srgbClr val="5B9BD5">
                              <a:shade val="50000"/>
                            </a:srgbClr>
                          </a:solidFill>
                          <a:prstDash val="solid"/>
                          <a:miter lim="800000"/>
                        </a:ln>
                        <a:effectLst/>
                      </wps:spPr>
                      <wps:txbx>
                        <w:txbxContent>
                          <w:p w:rsidR="00AA5776" w:rsidRPr="000846BF" w:rsidRDefault="00AA5776" w:rsidP="001D60B3">
                            <w:pPr>
                              <w:spacing w:line="276" w:lineRule="auto"/>
                              <w:rPr>
                                <w:rFonts w:ascii="Tahoma" w:hAnsi="Tahoma" w:cs="Tahoma"/>
                                <w:color w:val="000000"/>
                                <w:sz w:val="24"/>
                                <w:szCs w:val="24"/>
                                <w:lang w:val="es-419"/>
                              </w:rPr>
                            </w:pPr>
                            <w:r w:rsidRPr="000846BF">
                              <w:rPr>
                                <w:rFonts w:ascii="Tahoma" w:hAnsi="Tahoma" w:cs="Tahoma"/>
                                <w:color w:val="000000"/>
                                <w:sz w:val="24"/>
                                <w:szCs w:val="24"/>
                                <w:lang w:val="es-419"/>
                              </w:rPr>
                              <w:t xml:space="preserve">Define el estado de la cuenca, con sus </w:t>
                            </w:r>
                            <w:r w:rsidRPr="00D2448C">
                              <w:rPr>
                                <w:rFonts w:ascii="Tahoma" w:hAnsi="Tahoma" w:cs="Tahoma"/>
                                <w:b/>
                                <w:color w:val="FFC000"/>
                                <w:sz w:val="24"/>
                                <w:szCs w:val="24"/>
                                <w:lang w:val="es-419"/>
                              </w:rPr>
                              <w:t>problemas y potencialidades</w:t>
                            </w:r>
                            <w:r w:rsidRPr="00D2448C">
                              <w:rPr>
                                <w:rFonts w:ascii="Tahoma" w:hAnsi="Tahoma" w:cs="Tahoma"/>
                                <w:color w:val="FFC000"/>
                                <w:sz w:val="24"/>
                                <w:szCs w:val="24"/>
                                <w:lang w:val="es-419"/>
                              </w:rPr>
                              <w:t xml:space="preserve">, </w:t>
                            </w:r>
                            <w:r w:rsidRPr="000846BF">
                              <w:rPr>
                                <w:rFonts w:ascii="Tahoma" w:hAnsi="Tahoma" w:cs="Tahoma"/>
                                <w:color w:val="000000"/>
                                <w:sz w:val="24"/>
                                <w:szCs w:val="24"/>
                                <w:lang w:val="es-419"/>
                              </w:rPr>
                              <w:t xml:space="preserve">determinando las </w:t>
                            </w:r>
                            <w:r w:rsidRPr="00D2448C">
                              <w:rPr>
                                <w:rFonts w:ascii="Tahoma" w:hAnsi="Tahoma" w:cs="Tahoma"/>
                                <w:b/>
                                <w:color w:val="FFC000"/>
                                <w:sz w:val="24"/>
                                <w:szCs w:val="24"/>
                                <w:lang w:val="es-419"/>
                              </w:rPr>
                              <w:t>causas y consecuencias,</w:t>
                            </w:r>
                            <w:r w:rsidRPr="00D2448C">
                              <w:rPr>
                                <w:rFonts w:ascii="Tahoma" w:hAnsi="Tahoma" w:cs="Tahoma"/>
                                <w:color w:val="FFC000"/>
                                <w:sz w:val="24"/>
                                <w:szCs w:val="24"/>
                                <w:lang w:val="es-419"/>
                              </w:rPr>
                              <w:t xml:space="preserve"> </w:t>
                            </w:r>
                            <w:r w:rsidRPr="000846BF">
                              <w:rPr>
                                <w:rFonts w:ascii="Tahoma" w:hAnsi="Tahoma" w:cs="Tahoma"/>
                                <w:color w:val="000000"/>
                                <w:sz w:val="24"/>
                                <w:szCs w:val="24"/>
                                <w:lang w:val="es-419"/>
                              </w:rPr>
                              <w:t>así como las soluciones posibles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B8485F"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ocumento 10" o:spid="_x0000_s1046" type="#_x0000_t114" style="position:absolute;left:0;text-align:left;margin-left:332.85pt;margin-top:10.6pt;width:138.5pt;height:200.9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" filled="f" strokecolor="#41719c" strokeweight="1pt">
                <v:path arrowok="t"/>
                <v:textbox>
                  <w:txbxContent>
                    <w:p w:rsidR="00AA5776" w:rsidRPr="000846BF" w:rsidRDefault="00AA5776" w:rsidP="001D60B3">
                      <w:pPr>
                        <w:spacing w:line="276" w:lineRule="auto"/>
                        <w:rPr>
                          <w:rFonts w:ascii="Tahoma" w:hAnsi="Tahoma" w:cs="Tahoma"/>
                          <w:color w:val="000000"/>
                          <w:sz w:val="24"/>
                          <w:szCs w:val="24"/>
                          <w:lang w:val="es-419"/>
                        </w:rPr>
                      </w:pPr>
                      <w:r w:rsidRPr="000846BF">
                        <w:rPr>
                          <w:rFonts w:ascii="Tahoma" w:hAnsi="Tahoma" w:cs="Tahoma"/>
                          <w:color w:val="000000"/>
                          <w:sz w:val="24"/>
                          <w:szCs w:val="24"/>
                          <w:lang w:val="es-419"/>
                        </w:rPr>
                        <w:t xml:space="preserve">Define el estado de la cuenca, con sus </w:t>
                      </w:r>
                      <w:r w:rsidRPr="00D2448C">
                        <w:rPr>
                          <w:rFonts w:ascii="Tahoma" w:hAnsi="Tahoma" w:cs="Tahoma"/>
                          <w:b/>
                          <w:color w:val="FFC000"/>
                          <w:sz w:val="24"/>
                          <w:szCs w:val="24"/>
                          <w:lang w:val="es-419"/>
                        </w:rPr>
                        <w:t>problemas y potencialidades</w:t>
                      </w:r>
                      <w:r w:rsidRPr="00D2448C">
                        <w:rPr>
                          <w:rFonts w:ascii="Tahoma" w:hAnsi="Tahoma" w:cs="Tahoma"/>
                          <w:color w:val="FFC000"/>
                          <w:sz w:val="24"/>
                          <w:szCs w:val="24"/>
                          <w:lang w:val="es-419"/>
                        </w:rPr>
                        <w:t xml:space="preserve">, </w:t>
                      </w:r>
                      <w:r w:rsidRPr="000846BF">
                        <w:rPr>
                          <w:rFonts w:ascii="Tahoma" w:hAnsi="Tahoma" w:cs="Tahoma"/>
                          <w:color w:val="000000"/>
                          <w:sz w:val="24"/>
                          <w:szCs w:val="24"/>
                          <w:lang w:val="es-419"/>
                        </w:rPr>
                        <w:t xml:space="preserve">determinando las </w:t>
                      </w:r>
                      <w:r w:rsidRPr="00D2448C">
                        <w:rPr>
                          <w:rFonts w:ascii="Tahoma" w:hAnsi="Tahoma" w:cs="Tahoma"/>
                          <w:b/>
                          <w:color w:val="FFC000"/>
                          <w:sz w:val="24"/>
                          <w:szCs w:val="24"/>
                          <w:lang w:val="es-419"/>
                        </w:rPr>
                        <w:t>causas y consecuencias,</w:t>
                      </w:r>
                      <w:r w:rsidRPr="00D2448C">
                        <w:rPr>
                          <w:rFonts w:ascii="Tahoma" w:hAnsi="Tahoma" w:cs="Tahoma"/>
                          <w:color w:val="FFC000"/>
                          <w:sz w:val="24"/>
                          <w:szCs w:val="24"/>
                          <w:lang w:val="es-419"/>
                        </w:rPr>
                        <w:t xml:space="preserve"> </w:t>
                      </w:r>
                      <w:r w:rsidRPr="000846BF">
                        <w:rPr>
                          <w:rFonts w:ascii="Tahoma" w:hAnsi="Tahoma" w:cs="Tahoma"/>
                          <w:color w:val="000000"/>
                          <w:sz w:val="24"/>
                          <w:szCs w:val="24"/>
                          <w:lang w:val="es-419"/>
                        </w:rPr>
                        <w:t>así como las soluciones posibles</w:t>
                      </w:r>
                    </w:p>
                  </w:txbxContent>
                </v:textbox>
              </v:shape>
            </w:pict>
          </mc:Fallback>
        </mc:AlternateContent>
      </w:r>
      <w:r>
        <w:rPr>
          <w:noProof/>
          <w:lang w:val="es-MX" w:eastAsia="es-MX"/>
        </w:rPr>
        <mc:AlternateContent>
          <mc:Choice Requires="wps">
            <w:drawing>
              <wp:anchor distT="0" distB="0" distL="114300" distR="114300" simplePos="0" relativeHeight="251525632" behindDoc="0" locked="0" layoutInCell="1" allowOverlap="1" wp14:anchorId="0D3C34C9" wp14:editId="59C1BD8A">
                <wp:simplePos x="0" y="0"/>
                <wp:positionH relativeFrom="column">
                  <wp:posOffset>-413385</wp:posOffset>
                </wp:positionH>
                <wp:positionV relativeFrom="paragraph">
                  <wp:posOffset>111125</wp:posOffset>
                </wp:positionV>
                <wp:extent cx="4601210" cy="2398395"/>
                <wp:effectExtent l="0" t="0" r="46990" b="20955"/>
                <wp:wrapNone/>
                <wp:docPr id="278" name="Llamada de flecha a la derecha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1210" cy="2398395"/>
                        </a:xfrm>
                        <a:prstGeom prst="rightArrowCallout">
                          <a:avLst>
                            <a:gd name="adj1" fmla="val 17505"/>
                            <a:gd name="adj2" fmla="val 15162"/>
                            <a:gd name="adj3" fmla="val 12366"/>
                            <a:gd name="adj4" fmla="val 82340"/>
                          </a:avLst>
                        </a:prstGeom>
                        <a:ln w="12700" cap="flat" cmpd="sng" algn="ctr">
                          <a:solidFill>
                            <a:srgbClr val="5B9BD5">
                              <a:shade val="50000"/>
                            </a:srgbClr>
                          </a:solidFill>
                          <a:prstDash val="solid"/>
                          <a:miter lim="800000"/>
                        </a:ln>
                        <a:effectLst/>
                      </wps:spPr>
                      <wps:style>
                        <a:lnRef idx="0">
                          <a:scrgbClr r="0" g="0" b="0"/>
                        </a:lnRef>
                        <a:fillRef idx="1003">
                          <a:schemeClr val="lt1"/>
                        </a:fillRef>
                        <a:effectRef idx="0">
                          <a:scrgbClr r="0" g="0" b="0"/>
                        </a:effectRef>
                        <a:fontRef idx="major"/>
                      </wps:style>
                      <wps:txbx>
                        <w:txbxContent>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385623"/>
                                <w:sz w:val="24"/>
                                <w:szCs w:val="24"/>
                                <w:lang w:val="es-419"/>
                              </w:rPr>
                              <w:t>Análisis de contexto</w:t>
                            </w:r>
                            <w:r w:rsidRPr="00F84BDB">
                              <w:rPr>
                                <w:rFonts w:ascii="Tahoma" w:hAnsi="Tahoma" w:cs="Tahoma"/>
                                <w:color w:val="385623"/>
                                <w:sz w:val="24"/>
                                <w:szCs w:val="24"/>
                                <w:lang w:val="es-419"/>
                              </w:rPr>
                              <w:t>,</w:t>
                            </w:r>
                            <w:r w:rsidRPr="000846BF">
                              <w:rPr>
                                <w:rFonts w:ascii="Tahoma" w:hAnsi="Tahoma" w:cs="Tahoma"/>
                                <w:color w:val="000000"/>
                                <w:sz w:val="24"/>
                                <w:szCs w:val="24"/>
                                <w:lang w:val="es-419"/>
                              </w:rPr>
                              <w:t xml:space="preserve"> es decir la situación de la cuenca y su entorno.</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BF8F00"/>
                                <w:sz w:val="24"/>
                                <w:szCs w:val="24"/>
                                <w:lang w:val="es-419"/>
                              </w:rPr>
                              <w:t>Análisis de los actores,</w:t>
                            </w:r>
                            <w:r w:rsidRPr="000846BF">
                              <w:rPr>
                                <w:rFonts w:ascii="Tahoma" w:hAnsi="Tahoma" w:cs="Tahoma"/>
                                <w:color w:val="000000"/>
                                <w:sz w:val="24"/>
                                <w:szCs w:val="24"/>
                                <w:lang w:val="es-419"/>
                              </w:rPr>
                              <w:t xml:space="preserve"> para conocer quienes están trabajando en la cuenca</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990FF8">
                              <w:rPr>
                                <w:rFonts w:ascii="Tahoma" w:hAnsi="Tahoma" w:cs="Tahoma"/>
                                <w:b/>
                                <w:color w:val="7030A0"/>
                                <w:sz w:val="24"/>
                                <w:szCs w:val="24"/>
                                <w:lang w:val="es-419"/>
                              </w:rPr>
                              <w:t>Caracterización biofísica</w:t>
                            </w:r>
                            <w:r w:rsidRPr="00990FF8">
                              <w:rPr>
                                <w:rFonts w:ascii="Tahoma" w:hAnsi="Tahoma" w:cs="Tahoma"/>
                                <w:color w:val="7030A0"/>
                                <w:sz w:val="24"/>
                                <w:szCs w:val="24"/>
                                <w:lang w:val="es-419"/>
                              </w:rPr>
                              <w:t>,</w:t>
                            </w:r>
                            <w:r w:rsidRPr="000846BF">
                              <w:rPr>
                                <w:rFonts w:ascii="Tahoma" w:hAnsi="Tahoma" w:cs="Tahoma"/>
                                <w:color w:val="000000"/>
                                <w:sz w:val="24"/>
                                <w:szCs w:val="24"/>
                                <w:lang w:val="es-419"/>
                              </w:rPr>
                              <w:t xml:space="preserve"> para determinar las condiciones del suelo, agua bosque y los aspectos sociales, como económicos.</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2E74B5"/>
                                <w:sz w:val="24"/>
                                <w:szCs w:val="24"/>
                                <w:lang w:val="es-419"/>
                              </w:rPr>
                              <w:t>Diagnóstico técnico,</w:t>
                            </w:r>
                            <w:r w:rsidRPr="000846BF">
                              <w:rPr>
                                <w:rFonts w:ascii="Tahoma" w:hAnsi="Tahoma" w:cs="Tahoma"/>
                                <w:color w:val="000000"/>
                                <w:sz w:val="24"/>
                                <w:szCs w:val="24"/>
                                <w:lang w:val="es-419"/>
                              </w:rPr>
                              <w:t xml:space="preserve"> es el análisis que realizan los profesionales del equipo.</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C45911"/>
                                <w:sz w:val="24"/>
                                <w:szCs w:val="24"/>
                                <w:lang w:val="es-419"/>
                              </w:rPr>
                              <w:t>Diagnóstico participativo</w:t>
                            </w:r>
                            <w:r w:rsidRPr="00990FF8">
                              <w:rPr>
                                <w:rFonts w:ascii="Tahoma" w:hAnsi="Tahoma" w:cs="Tahoma"/>
                                <w:b/>
                                <w:color w:val="000000"/>
                                <w:sz w:val="24"/>
                                <w:szCs w:val="24"/>
                                <w:lang w:val="es-419"/>
                              </w:rPr>
                              <w:t>,</w:t>
                            </w:r>
                            <w:r w:rsidRPr="000846BF">
                              <w:rPr>
                                <w:rFonts w:ascii="Tahoma" w:hAnsi="Tahoma" w:cs="Tahoma"/>
                                <w:color w:val="000000"/>
                                <w:sz w:val="24"/>
                                <w:szCs w:val="24"/>
                                <w:lang w:val="es-419"/>
                              </w:rPr>
                              <w:t xml:space="preserve"> es el análisis que se realiza con la comunidad.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C34C9" id="Llamada de flecha a la derecha 9" o:spid="_x0000_s1047" type="#_x0000_t78" style="position:absolute;left:0;text-align:left;margin-left:-32.55pt;margin-top:8.75pt;width:362.3pt;height:188.8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" adj="17785,7525,20208,8909" fillcolor="white [2993]" strokecolor="#41719c" strokeweight="1pt">
                <v:fill color2="#a0a0a0 [2017]" rotate="t" colors="0 white;.5 #fbfbfb;1 #d0d0d0" focus="100%" type="gradient">
                  <o:fill v:ext="view" type="gradientUnscaled"/>
                </v:fill>
                <v:path arrowok="t"/>
                <v:textbox>
                  <w:txbxContent>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385623"/>
                          <w:sz w:val="24"/>
                          <w:szCs w:val="24"/>
                          <w:lang w:val="es-419"/>
                        </w:rPr>
                        <w:t>Análisis de contexto</w:t>
                      </w:r>
                      <w:r w:rsidRPr="00F84BDB">
                        <w:rPr>
                          <w:rFonts w:ascii="Tahoma" w:hAnsi="Tahoma" w:cs="Tahoma"/>
                          <w:color w:val="385623"/>
                          <w:sz w:val="24"/>
                          <w:szCs w:val="24"/>
                          <w:lang w:val="es-419"/>
                        </w:rPr>
                        <w:t>,</w:t>
                      </w:r>
                      <w:r w:rsidRPr="000846BF">
                        <w:rPr>
                          <w:rFonts w:ascii="Tahoma" w:hAnsi="Tahoma" w:cs="Tahoma"/>
                          <w:color w:val="000000"/>
                          <w:sz w:val="24"/>
                          <w:szCs w:val="24"/>
                          <w:lang w:val="es-419"/>
                        </w:rPr>
                        <w:t xml:space="preserve"> es decir la situación de la cuenca y su entorno.</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BF8F00"/>
                          <w:sz w:val="24"/>
                          <w:szCs w:val="24"/>
                          <w:lang w:val="es-419"/>
                        </w:rPr>
                        <w:t>Análisis de los actores,</w:t>
                      </w:r>
                      <w:r w:rsidRPr="000846BF">
                        <w:rPr>
                          <w:rFonts w:ascii="Tahoma" w:hAnsi="Tahoma" w:cs="Tahoma"/>
                          <w:color w:val="000000"/>
                          <w:sz w:val="24"/>
                          <w:szCs w:val="24"/>
                          <w:lang w:val="es-419"/>
                        </w:rPr>
                        <w:t xml:space="preserve"> para conocer quienes están trabajando en la cuenca</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990FF8">
                        <w:rPr>
                          <w:rFonts w:ascii="Tahoma" w:hAnsi="Tahoma" w:cs="Tahoma"/>
                          <w:b/>
                          <w:color w:val="7030A0"/>
                          <w:sz w:val="24"/>
                          <w:szCs w:val="24"/>
                          <w:lang w:val="es-419"/>
                        </w:rPr>
                        <w:t>Caracterización biofísica</w:t>
                      </w:r>
                      <w:r w:rsidRPr="00990FF8">
                        <w:rPr>
                          <w:rFonts w:ascii="Tahoma" w:hAnsi="Tahoma" w:cs="Tahoma"/>
                          <w:color w:val="7030A0"/>
                          <w:sz w:val="24"/>
                          <w:szCs w:val="24"/>
                          <w:lang w:val="es-419"/>
                        </w:rPr>
                        <w:t>,</w:t>
                      </w:r>
                      <w:r w:rsidRPr="000846BF">
                        <w:rPr>
                          <w:rFonts w:ascii="Tahoma" w:hAnsi="Tahoma" w:cs="Tahoma"/>
                          <w:color w:val="000000"/>
                          <w:sz w:val="24"/>
                          <w:szCs w:val="24"/>
                          <w:lang w:val="es-419"/>
                        </w:rPr>
                        <w:t xml:space="preserve"> para determinar las condiciones del suelo, agua bosque y los aspectos sociales, como económicos.</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2E74B5"/>
                          <w:sz w:val="24"/>
                          <w:szCs w:val="24"/>
                          <w:lang w:val="es-419"/>
                        </w:rPr>
                        <w:t>Diagnóstico técnico,</w:t>
                      </w:r>
                      <w:r w:rsidRPr="000846BF">
                        <w:rPr>
                          <w:rFonts w:ascii="Tahoma" w:hAnsi="Tahoma" w:cs="Tahoma"/>
                          <w:color w:val="000000"/>
                          <w:sz w:val="24"/>
                          <w:szCs w:val="24"/>
                          <w:lang w:val="es-419"/>
                        </w:rPr>
                        <w:t xml:space="preserve"> es el análisis que realizan los profesionales del equipo.</w:t>
                      </w:r>
                    </w:p>
                    <w:p w:rsidR="00AA5776" w:rsidRPr="000846BF" w:rsidRDefault="00AA5776" w:rsidP="000151ED">
                      <w:pPr>
                        <w:pStyle w:val="Prrafodelista"/>
                        <w:numPr>
                          <w:ilvl w:val="0"/>
                          <w:numId w:val="2"/>
                        </w:numPr>
                        <w:spacing w:after="0" w:line="276" w:lineRule="auto"/>
                        <w:ind w:left="567" w:hanging="284"/>
                        <w:rPr>
                          <w:rFonts w:ascii="Tahoma" w:hAnsi="Tahoma" w:cs="Tahoma"/>
                          <w:color w:val="000000"/>
                          <w:sz w:val="24"/>
                          <w:szCs w:val="24"/>
                          <w:lang w:val="es-419"/>
                        </w:rPr>
                      </w:pPr>
                      <w:r w:rsidRPr="00F84BDB">
                        <w:rPr>
                          <w:rFonts w:ascii="Tahoma" w:hAnsi="Tahoma" w:cs="Tahoma"/>
                          <w:b/>
                          <w:color w:val="C45911"/>
                          <w:sz w:val="24"/>
                          <w:szCs w:val="24"/>
                          <w:lang w:val="es-419"/>
                        </w:rPr>
                        <w:t>Diagnóstico participativo</w:t>
                      </w:r>
                      <w:r w:rsidRPr="00990FF8">
                        <w:rPr>
                          <w:rFonts w:ascii="Tahoma" w:hAnsi="Tahoma" w:cs="Tahoma"/>
                          <w:b/>
                          <w:color w:val="000000"/>
                          <w:sz w:val="24"/>
                          <w:szCs w:val="24"/>
                          <w:lang w:val="es-419"/>
                        </w:rPr>
                        <w:t>,</w:t>
                      </w:r>
                      <w:r w:rsidRPr="000846BF">
                        <w:rPr>
                          <w:rFonts w:ascii="Tahoma" w:hAnsi="Tahoma" w:cs="Tahoma"/>
                          <w:color w:val="000000"/>
                          <w:sz w:val="24"/>
                          <w:szCs w:val="24"/>
                          <w:lang w:val="es-419"/>
                        </w:rPr>
                        <w:t xml:space="preserve"> es el análisis que se realiza con la comunidad.</w:t>
                      </w:r>
                    </w:p>
                  </w:txbxContent>
                </v:textbox>
              </v:shape>
            </w:pict>
          </mc:Fallback>
        </mc:AlternateContent>
      </w:r>
    </w:p>
    <w:p w:rsidR="00F94DD7" w:rsidRPr="00F94DD7" w:rsidRDefault="00F94DD7" w:rsidP="00F735FC">
      <w:pPr>
        <w:pStyle w:val="Prrafodelista"/>
        <w:spacing w:after="0" w:line="240" w:lineRule="auto"/>
        <w:ind w:left="284" w:hanging="426"/>
        <w:rPr>
          <w:rFonts w:ascii="Eras Demi ITC" w:hAnsi="Eras Demi ITC"/>
          <w:sz w:val="24"/>
          <w:lang w:val="es-419"/>
        </w:rPr>
      </w:pPr>
    </w:p>
    <w:p w:rsidR="00F94DD7" w:rsidRPr="00F94DD7" w:rsidRDefault="00F94DD7" w:rsidP="00F735FC">
      <w:pPr>
        <w:pStyle w:val="Prrafodelista"/>
        <w:spacing w:after="0" w:line="240" w:lineRule="auto"/>
        <w:ind w:left="284" w:hanging="426"/>
        <w:rPr>
          <w:rFonts w:ascii="Eras Demi ITC" w:hAnsi="Eras Demi ITC"/>
          <w:sz w:val="24"/>
          <w:lang w:val="es-419"/>
        </w:rPr>
      </w:pPr>
    </w:p>
    <w:p w:rsidR="00F94DD7" w:rsidRPr="00F94DD7" w:rsidRDefault="00F94DD7" w:rsidP="00F735FC">
      <w:pPr>
        <w:pStyle w:val="Prrafodelista"/>
        <w:spacing w:after="0" w:line="240" w:lineRule="auto"/>
        <w:ind w:left="284" w:hanging="426"/>
        <w:rPr>
          <w:rFonts w:ascii="Eras Demi ITC" w:hAnsi="Eras Demi ITC"/>
          <w:sz w:val="24"/>
          <w:lang w:val="es-419"/>
        </w:rPr>
      </w:pPr>
    </w:p>
    <w:p w:rsidR="00F94DD7" w:rsidRPr="00F94DD7" w:rsidRDefault="00F94DD7" w:rsidP="00F735FC">
      <w:pPr>
        <w:pStyle w:val="Prrafodelista"/>
        <w:spacing w:after="0" w:line="240" w:lineRule="auto"/>
        <w:ind w:left="284" w:hanging="426"/>
        <w:rPr>
          <w:rFonts w:ascii="Eras Demi ITC" w:hAnsi="Eras Demi ITC"/>
          <w:sz w:val="24"/>
          <w:lang w:val="es-419"/>
        </w:rPr>
      </w:pPr>
    </w:p>
    <w:p w:rsidR="00F94DD7" w:rsidRPr="00F94DD7" w:rsidRDefault="00F94DD7" w:rsidP="00F735FC">
      <w:pPr>
        <w:pStyle w:val="Prrafodelista"/>
        <w:spacing w:after="0" w:line="240" w:lineRule="auto"/>
        <w:ind w:left="284" w:hanging="426"/>
        <w:rPr>
          <w:rFonts w:ascii="Eras Demi ITC" w:hAnsi="Eras Demi ITC"/>
          <w:sz w:val="24"/>
          <w:lang w:val="es-419"/>
        </w:rPr>
      </w:pPr>
    </w:p>
    <w:p w:rsidR="00F94DD7" w:rsidRPr="00F94DD7" w:rsidRDefault="00F94DD7" w:rsidP="00F735FC">
      <w:pPr>
        <w:pStyle w:val="Prrafodelista"/>
        <w:spacing w:after="0" w:line="240" w:lineRule="auto"/>
        <w:ind w:left="284" w:hanging="426"/>
        <w:rPr>
          <w:rFonts w:ascii="Eras Demi ITC" w:hAnsi="Eras Demi ITC"/>
          <w:sz w:val="24"/>
          <w:lang w:val="es-419"/>
        </w:rPr>
      </w:pPr>
    </w:p>
    <w:p w:rsidR="00F94DD7" w:rsidRPr="00F94DD7" w:rsidRDefault="00F94DD7" w:rsidP="00F735FC">
      <w:pPr>
        <w:pStyle w:val="Prrafodelista"/>
        <w:spacing w:after="0" w:line="240" w:lineRule="auto"/>
        <w:ind w:left="284" w:hanging="426"/>
        <w:rPr>
          <w:rFonts w:ascii="Eras Demi ITC" w:hAnsi="Eras Demi ITC"/>
          <w:sz w:val="24"/>
          <w:lang w:val="es-419"/>
        </w:rPr>
      </w:pPr>
    </w:p>
    <w:p w:rsidR="00F94DD7" w:rsidRDefault="00F94DD7" w:rsidP="00F735FC">
      <w:pPr>
        <w:pStyle w:val="Prrafodelista"/>
        <w:spacing w:after="0" w:line="240" w:lineRule="auto"/>
        <w:ind w:left="284" w:hanging="426"/>
        <w:rPr>
          <w:rFonts w:ascii="Eras Demi ITC" w:hAnsi="Eras Demi ITC"/>
          <w:sz w:val="24"/>
          <w:lang w:val="es-419"/>
        </w:rPr>
      </w:pPr>
    </w:p>
    <w:p w:rsidR="00FB39A9" w:rsidRDefault="00FB39A9" w:rsidP="00F735FC">
      <w:pPr>
        <w:pStyle w:val="Prrafodelista"/>
        <w:spacing w:after="0" w:line="240" w:lineRule="auto"/>
        <w:ind w:left="284" w:hanging="426"/>
        <w:rPr>
          <w:rFonts w:ascii="Eras Demi ITC" w:hAnsi="Eras Demi ITC"/>
          <w:sz w:val="24"/>
          <w:lang w:val="es-419"/>
        </w:rPr>
      </w:pPr>
    </w:p>
    <w:p w:rsidR="00FB39A9" w:rsidRDefault="00FB39A9" w:rsidP="00F735FC">
      <w:pPr>
        <w:pStyle w:val="Prrafodelista"/>
        <w:spacing w:after="0" w:line="240" w:lineRule="auto"/>
        <w:ind w:left="284" w:hanging="426"/>
        <w:rPr>
          <w:rFonts w:ascii="Eras Demi ITC" w:hAnsi="Eras Demi ITC"/>
          <w:sz w:val="24"/>
          <w:lang w:val="es-419"/>
        </w:rPr>
      </w:pPr>
    </w:p>
    <w:p w:rsidR="00F735FC" w:rsidRDefault="00F735FC" w:rsidP="00F735FC">
      <w:pPr>
        <w:pStyle w:val="Prrafodelista"/>
        <w:spacing w:after="0" w:line="240" w:lineRule="auto"/>
        <w:ind w:left="284" w:hanging="426"/>
        <w:rPr>
          <w:rFonts w:ascii="Eras Demi ITC" w:hAnsi="Eras Demi ITC"/>
          <w:sz w:val="24"/>
          <w:lang w:val="es-419"/>
        </w:rPr>
      </w:pPr>
    </w:p>
    <w:p w:rsidR="00F735FC" w:rsidRDefault="00F735FC" w:rsidP="00F735FC">
      <w:pPr>
        <w:pStyle w:val="Prrafodelista"/>
        <w:spacing w:after="0" w:line="240" w:lineRule="auto"/>
        <w:ind w:left="284" w:hanging="426"/>
        <w:rPr>
          <w:rFonts w:ascii="Eras Demi ITC" w:hAnsi="Eras Demi ITC"/>
          <w:sz w:val="24"/>
          <w:lang w:val="es-419"/>
        </w:rPr>
      </w:pPr>
    </w:p>
    <w:p w:rsidR="003664DD" w:rsidRDefault="003664DD" w:rsidP="00F735FC">
      <w:pPr>
        <w:pStyle w:val="Prrafodelista"/>
        <w:spacing w:after="0" w:line="240" w:lineRule="auto"/>
        <w:ind w:left="284" w:hanging="426"/>
        <w:rPr>
          <w:rFonts w:ascii="Eras Demi ITC" w:hAnsi="Eras Demi ITC"/>
          <w:sz w:val="24"/>
          <w:lang w:val="es-419"/>
        </w:rPr>
      </w:pPr>
    </w:p>
    <w:p w:rsidR="00F7337F" w:rsidRDefault="00D2448C" w:rsidP="00F735FC">
      <w:pPr>
        <w:pStyle w:val="Prrafodelista"/>
        <w:spacing w:after="0" w:line="240" w:lineRule="auto"/>
        <w:ind w:left="284" w:hanging="426"/>
        <w:rPr>
          <w:rFonts w:ascii="Eras Demi ITC" w:hAnsi="Eras Demi ITC"/>
          <w:sz w:val="24"/>
          <w:lang w:val="es-419"/>
        </w:rPr>
      </w:pPr>
      <w:r>
        <w:rPr>
          <w:noProof/>
          <w:lang w:val="es-MX" w:eastAsia="es-MX"/>
        </w:rPr>
        <w:lastRenderedPageBreak/>
        <mc:AlternateContent>
          <mc:Choice Requires="wps">
            <w:drawing>
              <wp:anchor distT="0" distB="0" distL="114300" distR="114300" simplePos="0" relativeHeight="251580928" behindDoc="0" locked="0" layoutInCell="1" allowOverlap="1" wp14:anchorId="25A8B018" wp14:editId="53784AE1">
                <wp:simplePos x="0" y="0"/>
                <wp:positionH relativeFrom="margin">
                  <wp:posOffset>2900861</wp:posOffset>
                </wp:positionH>
                <wp:positionV relativeFrom="paragraph">
                  <wp:posOffset>1242515</wp:posOffset>
                </wp:positionV>
                <wp:extent cx="3084195" cy="914400"/>
                <wp:effectExtent l="1371600" t="419100" r="40005" b="57150"/>
                <wp:wrapNone/>
                <wp:docPr id="277" name="Llamada ovalada 4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4195" cy="914400"/>
                        </a:xfrm>
                        <a:prstGeom prst="wedgeEllipseCallout">
                          <a:avLst>
                            <a:gd name="adj1" fmla="val -92800"/>
                            <a:gd name="adj2" fmla="val -93783"/>
                          </a:avLst>
                        </a:prstGeom>
                        <a:solidFill>
                          <a:srgbClr val="D1D44C"/>
                        </a:solidFill>
                        <a:ln w="12700" algn="ctr">
                          <a:solidFill>
                            <a:srgbClr val="8EAADB"/>
                          </a:solidFill>
                          <a:miter lim="800000"/>
                          <a:headEnd/>
                          <a:tailEnd/>
                        </a:ln>
                        <a:effectLst>
                          <a:outerShdw dist="28398" dir="3806097" algn="ctr" rotWithShape="0">
                            <a:srgbClr val="1F3763">
                              <a:alpha val="50000"/>
                            </a:srgbClr>
                          </a:outerShdw>
                        </a:effectLst>
                      </wps:spPr>
                      <wps:txbx>
                        <w:txbxContent>
                          <w:p w:rsidR="00AA5776" w:rsidRPr="004E1A8C" w:rsidRDefault="00AA5776" w:rsidP="001D60B3">
                            <w:pPr>
                              <w:jc w:val="center"/>
                              <w:rPr>
                                <w:rFonts w:ascii="Tahoma" w:hAnsi="Tahoma" w:cs="Tahoma"/>
                                <w:b/>
                                <w:i/>
                                <w:color w:val="385623"/>
                                <w:sz w:val="26"/>
                                <w:szCs w:val="26"/>
                                <w:lang w:val="es-419"/>
                              </w:rPr>
                            </w:pPr>
                            <w:r w:rsidRPr="004E1A8C">
                              <w:rPr>
                                <w:rFonts w:ascii="Tahoma" w:hAnsi="Tahoma" w:cs="Tahoma"/>
                                <w:b/>
                                <w:i/>
                                <w:color w:val="385623"/>
                                <w:sz w:val="26"/>
                                <w:szCs w:val="26"/>
                                <w:lang w:val="es-419"/>
                              </w:rPr>
                              <w:t>Continuamos con los otros cinco pasos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8B018" id="Llamada ovalada 4215" o:spid="_x0000_s1048" type="#_x0000_t63" style="position:absolute;left:0;text-align:left;margin-left:228.4pt;margin-top:97.85pt;width:242.85pt;height:1in;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" adj="-9245,-9457" fillcolor="#d1d44c" strokecolor="#8eaadb" strokeweight="1pt">
                <v:shadow on="t" color="#1f3763" opacity=".5" offset="1pt"/>
                <v:textbox>
                  <w:txbxContent>
                    <w:p w:rsidR="00AA5776" w:rsidRPr="004E1A8C" w:rsidRDefault="00AA5776" w:rsidP="001D60B3">
                      <w:pPr>
                        <w:jc w:val="center"/>
                        <w:rPr>
                          <w:rFonts w:ascii="Tahoma" w:hAnsi="Tahoma" w:cs="Tahoma"/>
                          <w:b/>
                          <w:i/>
                          <w:color w:val="385623"/>
                          <w:sz w:val="26"/>
                          <w:szCs w:val="26"/>
                          <w:lang w:val="es-419"/>
                        </w:rPr>
                      </w:pPr>
                      <w:r w:rsidRPr="004E1A8C">
                        <w:rPr>
                          <w:rFonts w:ascii="Tahoma" w:hAnsi="Tahoma" w:cs="Tahoma"/>
                          <w:b/>
                          <w:i/>
                          <w:color w:val="385623"/>
                          <w:sz w:val="26"/>
                          <w:szCs w:val="26"/>
                          <w:lang w:val="es-419"/>
                        </w:rPr>
                        <w:t>Continuamos con los otros cinco pasos</w:t>
                      </w:r>
                    </w:p>
                  </w:txbxContent>
                </v:textbox>
                <w10:wrap anchorx="margin"/>
              </v:shape>
            </w:pict>
          </mc:Fallback>
        </mc:AlternateContent>
      </w:r>
    </w:p>
    <w:p w:rsidR="00253682" w:rsidRDefault="00253682" w:rsidP="00253682">
      <w:pPr>
        <w:pStyle w:val="Prrafodelista"/>
        <w:spacing w:after="0" w:line="240" w:lineRule="auto"/>
        <w:ind w:left="284"/>
        <w:rPr>
          <w:rFonts w:ascii="Tahoma" w:hAnsi="Tahoma" w:cs="Tahoma"/>
          <w:b/>
          <w:color w:val="2E74B5"/>
          <w:sz w:val="24"/>
          <w:szCs w:val="24"/>
          <w:lang w:val="es-419"/>
        </w:rPr>
      </w:pPr>
      <w:r>
        <w:rPr>
          <w:rFonts w:ascii="Tahoma" w:hAnsi="Tahoma" w:cs="Tahoma"/>
          <w:b/>
          <w:noProof/>
          <w:color w:val="2E74B5"/>
          <w:sz w:val="24"/>
          <w:szCs w:val="24"/>
          <w:lang w:val="es-MX" w:eastAsia="es-MX"/>
        </w:rPr>
        <mc:AlternateContent>
          <mc:Choice Requires="wps">
            <w:drawing>
              <wp:anchor distT="0" distB="0" distL="114300" distR="114300" simplePos="0" relativeHeight="251703808" behindDoc="1" locked="0" layoutInCell="1" allowOverlap="1" wp14:anchorId="121C2D27" wp14:editId="5DFCDAC0">
                <wp:simplePos x="0" y="0"/>
                <wp:positionH relativeFrom="margin">
                  <wp:align>left</wp:align>
                </wp:positionH>
                <wp:positionV relativeFrom="paragraph">
                  <wp:posOffset>2586771</wp:posOffset>
                </wp:positionV>
                <wp:extent cx="1387366" cy="649605"/>
                <wp:effectExtent l="76200" t="0" r="41910" b="0"/>
                <wp:wrapNone/>
                <wp:docPr id="141" name="Forma libre 141"/>
                <wp:cNvGraphicFramePr/>
                <a:graphic xmlns:a="http://schemas.openxmlformats.org/drawingml/2006/main">
                  <a:graphicData uri="http://schemas.microsoft.com/office/word/2010/wordprocessingShape">
                    <wps:wsp>
                      <wps:cNvSpPr/>
                      <wps:spPr>
                        <a:xfrm>
                          <a:off x="0" y="0"/>
                          <a:ext cx="1387366" cy="649605"/>
                        </a:xfrm>
                        <a:custGeom>
                          <a:avLst/>
                          <a:gdLst>
                            <a:gd name="connsiteX0" fmla="*/ 471213 w 1217828"/>
                            <a:gd name="connsiteY0" fmla="*/ 611905 h 650079"/>
                            <a:gd name="connsiteX1" fmla="*/ 29778 w 1217828"/>
                            <a:gd name="connsiteY1" fmla="*/ 422719 h 650079"/>
                            <a:gd name="connsiteX2" fmla="*/ 108606 w 1217828"/>
                            <a:gd name="connsiteY2" fmla="*/ 60112 h 650079"/>
                            <a:gd name="connsiteX3" fmla="*/ 660399 w 1217828"/>
                            <a:gd name="connsiteY3" fmla="*/ 12815 h 650079"/>
                            <a:gd name="connsiteX4" fmla="*/ 1070302 w 1217828"/>
                            <a:gd name="connsiteY4" fmla="*/ 60112 h 650079"/>
                            <a:gd name="connsiteX5" fmla="*/ 1180661 w 1217828"/>
                            <a:gd name="connsiteY5" fmla="*/ 596139 h 650079"/>
                            <a:gd name="connsiteX6" fmla="*/ 471213 w 1217828"/>
                            <a:gd name="connsiteY6" fmla="*/ 611905 h 650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17828" h="650079">
                              <a:moveTo>
                                <a:pt x="471213" y="611905"/>
                              </a:moveTo>
                              <a:cubicBezTo>
                                <a:pt x="279399" y="583002"/>
                                <a:pt x="90212" y="514684"/>
                                <a:pt x="29778" y="422719"/>
                              </a:cubicBezTo>
                              <a:cubicBezTo>
                                <a:pt x="-30656" y="330754"/>
                                <a:pt x="3503" y="128429"/>
                                <a:pt x="108606" y="60112"/>
                              </a:cubicBezTo>
                              <a:cubicBezTo>
                                <a:pt x="213709" y="-8205"/>
                                <a:pt x="500116" y="12815"/>
                                <a:pt x="660399" y="12815"/>
                              </a:cubicBezTo>
                              <a:cubicBezTo>
                                <a:pt x="820682" y="12815"/>
                                <a:pt x="983592" y="-37109"/>
                                <a:pt x="1070302" y="60112"/>
                              </a:cubicBezTo>
                              <a:cubicBezTo>
                                <a:pt x="1157012" y="157333"/>
                                <a:pt x="1280509" y="504174"/>
                                <a:pt x="1180661" y="596139"/>
                              </a:cubicBezTo>
                              <a:cubicBezTo>
                                <a:pt x="1080813" y="688104"/>
                                <a:pt x="663027" y="640808"/>
                                <a:pt x="471213" y="611905"/>
                              </a:cubicBezTo>
                              <a:close/>
                            </a:path>
                          </a:pathLst>
                        </a:custGeom>
                        <a:solidFill>
                          <a:srgbClr val="96AC14"/>
                        </a:solidFill>
                        <a:ln w="12700" cap="flat" cmpd="sng" algn="ctr">
                          <a:solidFill>
                            <a:srgbClr val="3494BA">
                              <a:shade val="50000"/>
                            </a:srgbClr>
                          </a:solidFill>
                          <a:prstDash val="solid"/>
                          <a:miter lim="800000"/>
                        </a:ln>
                        <a:effectLst/>
                        <a:scene3d>
                          <a:camera prst="isometricOffAxis1Top"/>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061CA1" id="Forma libre 141" o:spid="_x0000_s1026" style="position:absolute;margin-left:0;margin-top:203.7pt;width:109.25pt;height:51.15pt;z-index:-2516126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coordsize="1217828,650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" path="m471213,611905c279399,583002,90212,514684,29778,422719,-30656,330754,3503,128429,108606,60112,213709,-8205,500116,12815,660399,12815v160283,,323193,-49924,409903,47297c1157012,157333,1280509,504174,1180661,596139v-99848,91965,-517634,44669,-709448,15766xe" fillcolor="#96ac14" strokecolor="#236b88" strokeweight="1pt">
                <v:stroke joinstyle="miter"/>
                <v:path arrowok="t" o:connecttype="custom" o:connectlocs="536812,611459;33923,422411;123725,60068;752335,12806;1219302,60068;1345025,595704;536812,611459" o:connectangles="0,0,0,0,0,0,0"/>
                <w10:wrap anchorx="margin"/>
              </v:shape>
            </w:pict>
          </mc:Fallback>
        </mc:AlternateContent>
      </w:r>
      <w:r>
        <w:rPr>
          <w:noProof/>
          <w:lang w:val="es-MX" w:eastAsia="es-MX"/>
        </w:rPr>
        <w:drawing>
          <wp:anchor distT="0" distB="0" distL="114300" distR="114300" simplePos="0" relativeHeight="251698688" behindDoc="0" locked="0" layoutInCell="1" allowOverlap="1" wp14:anchorId="48929D1A" wp14:editId="3BA1BF5F">
            <wp:simplePos x="0" y="0"/>
            <wp:positionH relativeFrom="margin">
              <wp:posOffset>15766</wp:posOffset>
            </wp:positionH>
            <wp:positionV relativeFrom="paragraph">
              <wp:posOffset>175</wp:posOffset>
            </wp:positionV>
            <wp:extent cx="1911350" cy="2971800"/>
            <wp:effectExtent l="0" t="0" r="0" b="0"/>
            <wp:wrapTopAndBottom/>
            <wp:docPr id="47" name="Imagen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1135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337F" w:rsidRPr="000846BF" w:rsidRDefault="00F94DD7" w:rsidP="00F7337F">
      <w:pPr>
        <w:pStyle w:val="Prrafodelista"/>
        <w:numPr>
          <w:ilvl w:val="0"/>
          <w:numId w:val="1"/>
        </w:numPr>
        <w:spacing w:after="0" w:line="240" w:lineRule="auto"/>
        <w:ind w:left="284" w:hanging="426"/>
        <w:rPr>
          <w:rFonts w:ascii="Tahoma" w:hAnsi="Tahoma" w:cs="Tahoma"/>
          <w:b/>
          <w:color w:val="2E74B5"/>
          <w:sz w:val="24"/>
          <w:szCs w:val="24"/>
          <w:lang w:val="es-419"/>
        </w:rPr>
      </w:pPr>
      <w:r w:rsidRPr="000846BF">
        <w:rPr>
          <w:rFonts w:ascii="Tahoma" w:hAnsi="Tahoma" w:cs="Tahoma"/>
          <w:b/>
          <w:color w:val="2E74B5"/>
          <w:sz w:val="24"/>
          <w:szCs w:val="24"/>
          <w:lang w:val="es-419"/>
        </w:rPr>
        <w:t>Determinar la línea base</w:t>
      </w:r>
    </w:p>
    <w:p w:rsidR="001D60B3" w:rsidRPr="00F7337F" w:rsidRDefault="00F735FC" w:rsidP="00F7337F">
      <w:pPr>
        <w:pStyle w:val="Prrafodelista"/>
        <w:spacing w:after="0" w:line="240" w:lineRule="auto"/>
        <w:ind w:left="284"/>
        <w:rPr>
          <w:rFonts w:ascii="Tahoma" w:hAnsi="Tahoma" w:cs="Tahoma"/>
          <w:lang w:val="es-419"/>
        </w:rPr>
      </w:pPr>
      <w:r w:rsidRPr="000151ED">
        <w:rPr>
          <w:rFonts w:ascii="Tahoma" w:hAnsi="Tahoma" w:cs="Tahoma"/>
          <w:lang w:val="es-419"/>
        </w:rPr>
        <w:t>Con indicadores se explica la situación o estado de la cuenca.</w:t>
      </w:r>
    </w:p>
    <w:p w:rsidR="001D60B3" w:rsidRPr="00F7337F" w:rsidRDefault="001D60B3" w:rsidP="00F7337F">
      <w:pPr>
        <w:spacing w:after="0" w:line="240" w:lineRule="auto"/>
        <w:rPr>
          <w:rFonts w:ascii="Eras Demi ITC" w:hAnsi="Eras Demi ITC"/>
          <w:sz w:val="24"/>
          <w:lang w:val="es-419"/>
        </w:rPr>
      </w:pPr>
    </w:p>
    <w:p w:rsidR="00F94DD7" w:rsidRPr="00F7337F" w:rsidRDefault="00F94DD7" w:rsidP="00F735FC">
      <w:pPr>
        <w:pStyle w:val="Prrafodelista"/>
        <w:numPr>
          <w:ilvl w:val="0"/>
          <w:numId w:val="1"/>
        </w:numPr>
        <w:spacing w:after="0" w:line="240" w:lineRule="auto"/>
        <w:ind w:left="284" w:hanging="426"/>
        <w:rPr>
          <w:rFonts w:ascii="Tahoma" w:hAnsi="Tahoma" w:cs="Tahoma"/>
          <w:sz w:val="24"/>
          <w:szCs w:val="24"/>
          <w:lang w:val="es-419"/>
        </w:rPr>
      </w:pPr>
      <w:r w:rsidRPr="000846BF">
        <w:rPr>
          <w:rFonts w:ascii="Tahoma" w:hAnsi="Tahoma" w:cs="Tahoma"/>
          <w:b/>
          <w:color w:val="2E74B5"/>
          <w:sz w:val="24"/>
          <w:szCs w:val="24"/>
          <w:lang w:val="es-419"/>
        </w:rPr>
        <w:t>Proponer una zonificación agroecológica</w:t>
      </w:r>
    </w:p>
    <w:p w:rsidR="00F94DD7" w:rsidRPr="00F7337F" w:rsidRDefault="00F735FC" w:rsidP="00F735FC">
      <w:pPr>
        <w:pStyle w:val="Prrafodelista"/>
        <w:spacing w:after="0" w:line="240" w:lineRule="auto"/>
        <w:ind w:left="284"/>
        <w:rPr>
          <w:rFonts w:ascii="Tahoma" w:hAnsi="Tahoma" w:cs="Tahoma"/>
          <w:sz w:val="24"/>
          <w:szCs w:val="24"/>
          <w:lang w:val="es-419"/>
        </w:rPr>
      </w:pPr>
      <w:r w:rsidRPr="00F7337F">
        <w:rPr>
          <w:rFonts w:ascii="Tahoma" w:hAnsi="Tahoma" w:cs="Tahoma"/>
          <w:sz w:val="24"/>
          <w:szCs w:val="24"/>
          <w:lang w:val="es-419"/>
        </w:rPr>
        <w:t>Para recomendar donde se deberían llevar a cabo los diferentes usos del suelo y</w:t>
      </w:r>
      <w:r w:rsidR="00F966F3">
        <w:rPr>
          <w:rFonts w:ascii="Tahoma" w:hAnsi="Tahoma" w:cs="Tahoma"/>
          <w:sz w:val="24"/>
          <w:szCs w:val="24"/>
          <w:lang w:val="es-419"/>
        </w:rPr>
        <w:t xml:space="preserve"> las actividades para la producción</w:t>
      </w:r>
      <w:r w:rsidRPr="00F7337F">
        <w:rPr>
          <w:rFonts w:ascii="Tahoma" w:hAnsi="Tahoma" w:cs="Tahoma"/>
          <w:sz w:val="24"/>
          <w:szCs w:val="24"/>
          <w:lang w:val="es-419"/>
        </w:rPr>
        <w:t>.</w:t>
      </w:r>
    </w:p>
    <w:p w:rsidR="00F94DD7" w:rsidRPr="00F7337F" w:rsidRDefault="00F94DD7" w:rsidP="00F735FC">
      <w:pPr>
        <w:pStyle w:val="Prrafodelista"/>
        <w:spacing w:after="0" w:line="240" w:lineRule="auto"/>
        <w:ind w:left="284" w:hanging="426"/>
        <w:rPr>
          <w:rFonts w:ascii="Tahoma" w:hAnsi="Tahoma" w:cs="Tahoma"/>
          <w:sz w:val="24"/>
          <w:szCs w:val="24"/>
          <w:lang w:val="es-419"/>
        </w:rPr>
      </w:pPr>
    </w:p>
    <w:p w:rsidR="00F94DD7" w:rsidRPr="000846BF" w:rsidRDefault="00F94DD7" w:rsidP="00F735FC">
      <w:pPr>
        <w:pStyle w:val="Prrafodelista"/>
        <w:numPr>
          <w:ilvl w:val="0"/>
          <w:numId w:val="1"/>
        </w:numPr>
        <w:spacing w:after="0" w:line="240" w:lineRule="auto"/>
        <w:ind w:left="284" w:hanging="426"/>
        <w:rPr>
          <w:rFonts w:ascii="Tahoma" w:hAnsi="Tahoma" w:cs="Tahoma"/>
          <w:b/>
          <w:color w:val="2E74B5"/>
          <w:sz w:val="24"/>
          <w:szCs w:val="24"/>
          <w:lang w:val="es-419"/>
        </w:rPr>
      </w:pPr>
      <w:r w:rsidRPr="000846BF">
        <w:rPr>
          <w:rFonts w:ascii="Tahoma" w:hAnsi="Tahoma" w:cs="Tahoma"/>
          <w:b/>
          <w:color w:val="2E74B5"/>
          <w:sz w:val="24"/>
          <w:szCs w:val="24"/>
          <w:lang w:val="es-419"/>
        </w:rPr>
        <w:t>Definir el objetivo del plan de manejo</w:t>
      </w:r>
    </w:p>
    <w:p w:rsidR="00F94DD7" w:rsidRPr="00F7337F" w:rsidRDefault="00F966F3" w:rsidP="00F735FC">
      <w:pPr>
        <w:pStyle w:val="Prrafodelista"/>
        <w:spacing w:after="0" w:line="240" w:lineRule="auto"/>
        <w:ind w:left="284"/>
        <w:rPr>
          <w:rFonts w:ascii="Tahoma" w:hAnsi="Tahoma" w:cs="Tahoma"/>
          <w:sz w:val="24"/>
          <w:szCs w:val="24"/>
          <w:lang w:val="es-419"/>
        </w:rPr>
      </w:pPr>
      <w:r>
        <w:rPr>
          <w:rFonts w:ascii="Tahoma" w:hAnsi="Tahoma" w:cs="Tahoma"/>
          <w:sz w:val="24"/>
          <w:szCs w:val="24"/>
          <w:lang w:val="es-419"/>
        </w:rPr>
        <w:t>Se propone lo qué</w:t>
      </w:r>
      <w:r w:rsidR="00F735FC" w:rsidRPr="00F7337F">
        <w:rPr>
          <w:rFonts w:ascii="Tahoma" w:hAnsi="Tahoma" w:cs="Tahoma"/>
          <w:sz w:val="24"/>
          <w:szCs w:val="24"/>
          <w:lang w:val="es-419"/>
        </w:rPr>
        <w:t xml:space="preserve"> se desea lograr en la cuenca en un tiempo determinado.</w:t>
      </w:r>
    </w:p>
    <w:p w:rsidR="00F94DD7" w:rsidRPr="00F7337F" w:rsidRDefault="00F94DD7" w:rsidP="00F735FC">
      <w:pPr>
        <w:pStyle w:val="Prrafodelista"/>
        <w:spacing w:after="0" w:line="240" w:lineRule="auto"/>
        <w:ind w:left="284" w:hanging="426"/>
        <w:rPr>
          <w:rFonts w:ascii="Tahoma" w:hAnsi="Tahoma" w:cs="Tahoma"/>
          <w:sz w:val="24"/>
          <w:szCs w:val="24"/>
          <w:lang w:val="es-419"/>
        </w:rPr>
      </w:pPr>
    </w:p>
    <w:p w:rsidR="00F94DD7" w:rsidRPr="000846BF" w:rsidRDefault="00F94DD7" w:rsidP="00F735FC">
      <w:pPr>
        <w:pStyle w:val="Prrafodelista"/>
        <w:numPr>
          <w:ilvl w:val="0"/>
          <w:numId w:val="1"/>
        </w:numPr>
        <w:spacing w:after="0" w:line="240" w:lineRule="auto"/>
        <w:ind w:left="284" w:hanging="426"/>
        <w:rPr>
          <w:rFonts w:ascii="Tahoma" w:hAnsi="Tahoma" w:cs="Tahoma"/>
          <w:b/>
          <w:color w:val="2E74B5"/>
          <w:sz w:val="24"/>
          <w:szCs w:val="24"/>
          <w:lang w:val="es-419"/>
        </w:rPr>
      </w:pPr>
      <w:r w:rsidRPr="000846BF">
        <w:rPr>
          <w:rFonts w:ascii="Tahoma" w:hAnsi="Tahoma" w:cs="Tahoma"/>
          <w:b/>
          <w:color w:val="2E74B5"/>
          <w:sz w:val="24"/>
          <w:szCs w:val="24"/>
          <w:lang w:val="es-419"/>
        </w:rPr>
        <w:t>Proponer los programas y sus proyectos</w:t>
      </w:r>
    </w:p>
    <w:p w:rsidR="00F94DD7" w:rsidRPr="00F7337F" w:rsidRDefault="00F735FC" w:rsidP="00F966F3">
      <w:pPr>
        <w:pStyle w:val="Prrafodelista"/>
        <w:spacing w:after="0" w:line="240" w:lineRule="auto"/>
        <w:ind w:left="284"/>
        <w:jc w:val="both"/>
        <w:rPr>
          <w:rFonts w:ascii="Tahoma" w:hAnsi="Tahoma" w:cs="Tahoma"/>
          <w:sz w:val="24"/>
          <w:szCs w:val="24"/>
          <w:lang w:val="es-419"/>
        </w:rPr>
      </w:pPr>
      <w:r w:rsidRPr="00F7337F">
        <w:rPr>
          <w:rFonts w:ascii="Tahoma" w:hAnsi="Tahoma" w:cs="Tahoma"/>
          <w:sz w:val="24"/>
          <w:szCs w:val="24"/>
          <w:lang w:val="es-419"/>
        </w:rPr>
        <w:t>Con base en el diagnóstico se definen las diferentes actividades productivas, de conservaci</w:t>
      </w:r>
      <w:r w:rsidR="00F966F3">
        <w:rPr>
          <w:rFonts w:ascii="Tahoma" w:hAnsi="Tahoma" w:cs="Tahoma"/>
          <w:sz w:val="24"/>
          <w:szCs w:val="24"/>
          <w:lang w:val="es-419"/>
        </w:rPr>
        <w:t>ón, de capacitación y otras, qué</w:t>
      </w:r>
      <w:r w:rsidRPr="00F7337F">
        <w:rPr>
          <w:rFonts w:ascii="Tahoma" w:hAnsi="Tahoma" w:cs="Tahoma"/>
          <w:sz w:val="24"/>
          <w:szCs w:val="24"/>
          <w:lang w:val="es-419"/>
        </w:rPr>
        <w:t xml:space="preserve"> se presentan como proyectos agrupado por programas.</w:t>
      </w:r>
    </w:p>
    <w:p w:rsidR="00F94DD7" w:rsidRPr="00F7337F" w:rsidRDefault="00F94DD7" w:rsidP="00F735FC">
      <w:pPr>
        <w:pStyle w:val="Prrafodelista"/>
        <w:spacing w:after="0" w:line="240" w:lineRule="auto"/>
        <w:ind w:left="284" w:hanging="426"/>
        <w:rPr>
          <w:rFonts w:ascii="Tahoma" w:hAnsi="Tahoma" w:cs="Tahoma"/>
          <w:sz w:val="24"/>
          <w:szCs w:val="24"/>
          <w:lang w:val="es-419"/>
        </w:rPr>
      </w:pPr>
    </w:p>
    <w:p w:rsidR="00F735FC" w:rsidRPr="000846BF" w:rsidRDefault="00F94DD7" w:rsidP="00F735FC">
      <w:pPr>
        <w:pStyle w:val="Prrafodelista"/>
        <w:numPr>
          <w:ilvl w:val="0"/>
          <w:numId w:val="1"/>
        </w:numPr>
        <w:spacing w:after="0" w:line="240" w:lineRule="auto"/>
        <w:ind w:left="284" w:hanging="426"/>
        <w:rPr>
          <w:rFonts w:ascii="Tahoma" w:hAnsi="Tahoma" w:cs="Tahoma"/>
          <w:b/>
          <w:color w:val="2E74B5"/>
          <w:sz w:val="24"/>
          <w:szCs w:val="24"/>
          <w:lang w:val="es-419"/>
        </w:rPr>
      </w:pPr>
      <w:r w:rsidRPr="000846BF">
        <w:rPr>
          <w:rFonts w:ascii="Tahoma" w:hAnsi="Tahoma" w:cs="Tahoma"/>
          <w:b/>
          <w:color w:val="2E74B5"/>
          <w:sz w:val="24"/>
          <w:szCs w:val="24"/>
          <w:lang w:val="es-419"/>
        </w:rPr>
        <w:t>Estimar los costos y beneficios</w:t>
      </w:r>
    </w:p>
    <w:p w:rsidR="00F735FC" w:rsidRPr="00F7337F" w:rsidRDefault="00F735FC" w:rsidP="00F966F3">
      <w:pPr>
        <w:pStyle w:val="Prrafodelista"/>
        <w:spacing w:after="0" w:line="240" w:lineRule="auto"/>
        <w:ind w:left="284"/>
        <w:jc w:val="both"/>
        <w:rPr>
          <w:rFonts w:ascii="Tahoma" w:hAnsi="Tahoma" w:cs="Tahoma"/>
          <w:sz w:val="24"/>
          <w:szCs w:val="24"/>
          <w:lang w:val="es-419"/>
        </w:rPr>
      </w:pPr>
      <w:r w:rsidRPr="00F7337F">
        <w:rPr>
          <w:rFonts w:ascii="Tahoma" w:hAnsi="Tahoma" w:cs="Tahoma"/>
          <w:sz w:val="24"/>
          <w:szCs w:val="24"/>
          <w:lang w:val="es-419"/>
        </w:rPr>
        <w:t>Se debe</w:t>
      </w:r>
      <w:r w:rsidR="00F966F3">
        <w:rPr>
          <w:rFonts w:ascii="Tahoma" w:hAnsi="Tahoma" w:cs="Tahoma"/>
          <w:sz w:val="24"/>
          <w:szCs w:val="24"/>
          <w:lang w:val="es-419"/>
        </w:rPr>
        <w:t>n</w:t>
      </w:r>
      <w:r w:rsidRPr="00F7337F">
        <w:rPr>
          <w:rFonts w:ascii="Tahoma" w:hAnsi="Tahoma" w:cs="Tahoma"/>
          <w:sz w:val="24"/>
          <w:szCs w:val="24"/>
          <w:lang w:val="es-419"/>
        </w:rPr>
        <w:t xml:space="preserve"> presentar datos sobre los costos del plan, así como sus beneficios.</w:t>
      </w:r>
    </w:p>
    <w:p w:rsidR="00F735FC" w:rsidRPr="00F7337F" w:rsidRDefault="00F735FC" w:rsidP="00F735FC">
      <w:pPr>
        <w:pStyle w:val="Prrafodelista"/>
        <w:spacing w:after="0" w:line="240" w:lineRule="auto"/>
        <w:ind w:left="284"/>
        <w:rPr>
          <w:rFonts w:ascii="Tahoma" w:hAnsi="Tahoma" w:cs="Tahoma"/>
          <w:sz w:val="24"/>
          <w:szCs w:val="24"/>
          <w:lang w:val="es-419"/>
        </w:rPr>
      </w:pPr>
    </w:p>
    <w:p w:rsidR="00F94DD7" w:rsidRPr="000846BF" w:rsidRDefault="00F94DD7" w:rsidP="006078C1">
      <w:pPr>
        <w:pStyle w:val="Prrafodelista"/>
        <w:numPr>
          <w:ilvl w:val="0"/>
          <w:numId w:val="1"/>
        </w:numPr>
        <w:tabs>
          <w:tab w:val="left" w:pos="142"/>
        </w:tabs>
        <w:spacing w:after="0" w:line="240" w:lineRule="auto"/>
        <w:ind w:left="142" w:hanging="284"/>
        <w:rPr>
          <w:rFonts w:ascii="Tahoma" w:hAnsi="Tahoma" w:cs="Tahoma"/>
          <w:b/>
          <w:color w:val="2E74B5"/>
          <w:sz w:val="24"/>
          <w:szCs w:val="24"/>
          <w:lang w:val="es-419"/>
        </w:rPr>
      </w:pPr>
      <w:r w:rsidRPr="000846BF">
        <w:rPr>
          <w:rFonts w:ascii="Tahoma" w:hAnsi="Tahoma" w:cs="Tahoma"/>
          <w:b/>
          <w:color w:val="2E74B5"/>
          <w:sz w:val="24"/>
          <w:szCs w:val="24"/>
          <w:lang w:val="es-419"/>
        </w:rPr>
        <w:t>Proponer como se va a ejecutar el plan</w:t>
      </w:r>
    </w:p>
    <w:p w:rsidR="00537461" w:rsidRPr="00F7337F" w:rsidRDefault="00F735FC" w:rsidP="00F966F3">
      <w:pPr>
        <w:ind w:left="284"/>
        <w:jc w:val="both"/>
        <w:rPr>
          <w:rFonts w:ascii="Tahoma" w:hAnsi="Tahoma" w:cs="Tahoma"/>
          <w:sz w:val="24"/>
          <w:szCs w:val="24"/>
          <w:lang w:val="es-419"/>
        </w:rPr>
      </w:pPr>
      <w:r w:rsidRPr="00F7337F">
        <w:rPr>
          <w:rFonts w:ascii="Tahoma" w:hAnsi="Tahoma" w:cs="Tahoma"/>
          <w:sz w:val="24"/>
          <w:szCs w:val="24"/>
          <w:lang w:val="es-419"/>
        </w:rPr>
        <w:t>El plan debe explicar cómo se van a gestionar los recursos, quien lo dirigirá</w:t>
      </w:r>
      <w:r w:rsidR="000061A2" w:rsidRPr="00F7337F">
        <w:rPr>
          <w:rFonts w:ascii="Tahoma" w:hAnsi="Tahoma" w:cs="Tahoma"/>
          <w:sz w:val="24"/>
          <w:szCs w:val="24"/>
          <w:lang w:val="es-419"/>
        </w:rPr>
        <w:t>, es decir cómo será la organización para la ejecución.</w:t>
      </w:r>
    </w:p>
    <w:bookmarkStart w:id="5" w:name="_Toc431995891"/>
    <w:p w:rsidR="00463710" w:rsidRPr="002530BD" w:rsidRDefault="00617FCC" w:rsidP="00982069">
      <w:pPr>
        <w:pStyle w:val="Ttulo1"/>
        <w:rPr>
          <w:rFonts w:ascii="Tahoma" w:hAnsi="Tahoma" w:cs="Tahoma"/>
          <w:b w:val="0"/>
          <w:color w:val="002060"/>
          <w:sz w:val="24"/>
          <w:lang w:val="es-419"/>
        </w:rPr>
      </w:pPr>
      <w:r>
        <w:rPr>
          <w:noProof/>
          <w:lang w:val="es-MX" w:eastAsia="es-MX"/>
        </w:rPr>
        <mc:AlternateContent>
          <mc:Choice Requires="wps">
            <w:drawing>
              <wp:anchor distT="0" distB="0" distL="114300" distR="114300" simplePos="0" relativeHeight="251596288" behindDoc="0" locked="0" layoutInCell="1" allowOverlap="1">
                <wp:simplePos x="0" y="0"/>
                <wp:positionH relativeFrom="margin">
                  <wp:posOffset>-55880</wp:posOffset>
                </wp:positionH>
                <wp:positionV relativeFrom="paragraph">
                  <wp:posOffset>524510</wp:posOffset>
                </wp:positionV>
                <wp:extent cx="5774690" cy="519671"/>
                <wp:effectExtent l="38100" t="38100" r="92710" b="90170"/>
                <wp:wrapNone/>
                <wp:docPr id="276" name="Llamada de flecha a la derecha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4690" cy="519671"/>
                        </a:xfrm>
                        <a:prstGeom prst="rightArrowCallout">
                          <a:avLst>
                            <a:gd name="adj1" fmla="val 25000"/>
                            <a:gd name="adj2" fmla="val 25000"/>
                            <a:gd name="adj3" fmla="val 24996"/>
                            <a:gd name="adj4" fmla="val 77171"/>
                          </a:avLst>
                        </a:prstGeom>
                        <a:solidFill>
                          <a:srgbClr val="9AE119"/>
                        </a:solidFill>
                        <a:ln w="12700" algn="ctr">
                          <a:solidFill>
                            <a:srgbClr val="70AD47"/>
                          </a:solidFill>
                          <a:miter lim="800000"/>
                          <a:headEnd/>
                          <a:tailEnd/>
                        </a:ln>
                        <a:effectLst>
                          <a:outerShdw blurRad="50800" dist="28398" dir="3806097" algn="ctr" rotWithShape="0">
                            <a:srgbClr val="375623"/>
                          </a:outerShdw>
                        </a:effectLst>
                      </wps:spPr>
                      <wps:txbx>
                        <w:txbxContent>
                          <w:p w:rsidR="00AA5776" w:rsidRPr="00F966F3" w:rsidRDefault="00AA5776" w:rsidP="00F7337F">
                            <w:pPr>
                              <w:jc w:val="center"/>
                              <w:rPr>
                                <w:rFonts w:ascii="Eras Demi ITC" w:hAnsi="Eras Demi ITC"/>
                                <w:color w:val="FFFFFF"/>
                                <w:sz w:val="32"/>
                                <w:lang w:val="es-419"/>
                              </w:rPr>
                            </w:pPr>
                            <w:r>
                              <w:rPr>
                                <w:rFonts w:ascii="Eras Demi ITC" w:hAnsi="Eras Demi ITC"/>
                                <w:color w:val="FFFFFF"/>
                                <w:sz w:val="32"/>
                                <w:lang w:val="es-CR"/>
                              </w:rPr>
                              <w:t>Y… ¿Cuáles fueron los resultados del Plan</w:t>
                            </w:r>
                            <w:r>
                              <w:rPr>
                                <w:rFonts w:ascii="Eras Demi ITC" w:hAnsi="Eras Demi ITC"/>
                                <w:color w:val="FFFFFF"/>
                                <w:sz w:val="32"/>
                                <w:lang w:val="es-419"/>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Llamada de flecha a la derecha 12" o:spid="_x0000_s1049" type="#_x0000_t78" style="position:absolute;margin-left:-4.4pt;margin-top:41.3pt;width:454.7pt;height:40.9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" adj="16669,,21114" fillcolor="#9ae119" strokecolor="#70ad47" strokeweight="1pt">
                <v:shadow on="t" color="#375623" offset="1pt"/>
                <v:textbox>
                  <w:txbxContent>
                    <w:p w:rsidR="00AA5776" w:rsidRPr="00F966F3" w:rsidRDefault="00AA5776" w:rsidP="00F7337F">
                      <w:pPr>
                        <w:jc w:val="center"/>
                        <w:rPr>
                          <w:rFonts w:ascii="Eras Demi ITC" w:hAnsi="Eras Demi ITC"/>
                          <w:color w:val="FFFFFF"/>
                          <w:sz w:val="32"/>
                          <w:lang w:val="es-419"/>
                        </w:rPr>
                      </w:pPr>
                      <w:r>
                        <w:rPr>
                          <w:rFonts w:ascii="Eras Demi ITC" w:hAnsi="Eras Demi ITC"/>
                          <w:color w:val="FFFFFF"/>
                          <w:sz w:val="32"/>
                          <w:lang w:val="es-CR"/>
                        </w:rPr>
                        <w:t>Y… ¿Cuáles fueron los resultados del Plan</w:t>
                      </w:r>
                      <w:r>
                        <w:rPr>
                          <w:rFonts w:ascii="Eras Demi ITC" w:hAnsi="Eras Demi ITC"/>
                          <w:color w:val="FFFFFF"/>
                          <w:sz w:val="32"/>
                          <w:lang w:val="es-419"/>
                        </w:rPr>
                        <w:t>?</w:t>
                      </w:r>
                    </w:p>
                  </w:txbxContent>
                </v:textbox>
                <w10:wrap anchorx="margin"/>
              </v:shape>
            </w:pict>
          </mc:Fallback>
        </mc:AlternateContent>
      </w:r>
      <w:r w:rsidR="00463710">
        <w:rPr>
          <w:rFonts w:ascii="Eras Demi ITC" w:hAnsi="Eras Demi ITC"/>
          <w:b w:val="0"/>
          <w:sz w:val="24"/>
          <w:lang w:val="es-419"/>
        </w:rPr>
        <w:br w:type="column"/>
      </w:r>
      <w:r w:rsidR="00463710" w:rsidRPr="00982069">
        <w:rPr>
          <w:rFonts w:ascii="Tahoma" w:hAnsi="Tahoma" w:cs="Tahoma"/>
          <w:b w:val="0"/>
          <w:color w:val="002060"/>
          <w:sz w:val="36"/>
          <w:lang w:val="es-419"/>
        </w:rPr>
        <w:lastRenderedPageBreak/>
        <w:t>La</w:t>
      </w:r>
      <w:r w:rsidR="00463710" w:rsidRPr="00982069">
        <w:rPr>
          <w:rFonts w:ascii="Tahoma" w:hAnsi="Tahoma" w:cs="Tahoma"/>
          <w:b w:val="0"/>
          <w:color w:val="002060"/>
          <w:sz w:val="48"/>
          <w:lang w:val="es-419"/>
        </w:rPr>
        <w:t xml:space="preserve"> </w:t>
      </w:r>
      <w:r w:rsidR="00463710" w:rsidRPr="00D2448C">
        <w:rPr>
          <w:rFonts w:ascii="Tahoma" w:hAnsi="Tahoma" w:cs="Tahoma"/>
          <w:color w:val="19291B"/>
          <w:sz w:val="48"/>
          <w:lang w:val="es-419"/>
        </w:rPr>
        <w:t>delimitación</w:t>
      </w:r>
      <w:r w:rsidR="00463710" w:rsidRPr="00D2448C">
        <w:rPr>
          <w:rFonts w:ascii="Tahoma" w:hAnsi="Tahoma" w:cs="Tahoma"/>
          <w:b w:val="0"/>
          <w:color w:val="19291B"/>
          <w:sz w:val="48"/>
          <w:lang w:val="es-419"/>
        </w:rPr>
        <w:t xml:space="preserve"> </w:t>
      </w:r>
      <w:r w:rsidR="00D2448C">
        <w:rPr>
          <w:rFonts w:ascii="Tahoma" w:hAnsi="Tahoma" w:cs="Tahoma"/>
          <w:b w:val="0"/>
          <w:color w:val="002060"/>
          <w:sz w:val="36"/>
          <w:lang w:val="es-419"/>
        </w:rPr>
        <w:t>de la cuenca del r</w:t>
      </w:r>
      <w:r w:rsidR="00463710" w:rsidRPr="00982069">
        <w:rPr>
          <w:rFonts w:ascii="Tahoma" w:hAnsi="Tahoma" w:cs="Tahoma"/>
          <w:b w:val="0"/>
          <w:color w:val="002060"/>
          <w:sz w:val="36"/>
          <w:lang w:val="es-419"/>
        </w:rPr>
        <w:t>ío Barranca</w:t>
      </w:r>
      <w:bookmarkEnd w:id="5"/>
    </w:p>
    <w:p w:rsidR="00544FAC" w:rsidRPr="002530BD" w:rsidRDefault="00A411CF" w:rsidP="00F7337F">
      <w:pPr>
        <w:spacing w:after="0"/>
        <w:jc w:val="center"/>
        <w:rPr>
          <w:rFonts w:ascii="Tahoma" w:hAnsi="Tahoma" w:cs="Tahoma"/>
          <w:b/>
          <w:i/>
          <w:color w:val="002060"/>
          <w:sz w:val="32"/>
          <w:lang w:val="es-419"/>
        </w:rPr>
      </w:pPr>
      <w:r w:rsidRPr="002530BD">
        <w:rPr>
          <w:rFonts w:ascii="Tahoma" w:hAnsi="Tahoma" w:cs="Tahoma"/>
          <w:b/>
          <w:i/>
          <w:color w:val="002060"/>
          <w:sz w:val="32"/>
          <w:lang w:val="es-419"/>
        </w:rPr>
        <w:t xml:space="preserve">“La cuenca limita </w:t>
      </w:r>
      <w:r w:rsidR="006078C1" w:rsidRPr="002530BD">
        <w:rPr>
          <w:rFonts w:ascii="Tahoma" w:hAnsi="Tahoma" w:cs="Tahoma"/>
          <w:b/>
          <w:i/>
          <w:color w:val="002060"/>
          <w:sz w:val="32"/>
          <w:lang w:val="es-CR"/>
        </w:rPr>
        <w:t xml:space="preserve">con </w:t>
      </w:r>
      <w:r w:rsidRPr="002530BD">
        <w:rPr>
          <w:rFonts w:ascii="Tahoma" w:hAnsi="Tahoma" w:cs="Tahoma"/>
          <w:b/>
          <w:i/>
          <w:color w:val="002060"/>
          <w:sz w:val="32"/>
          <w:lang w:val="es-419"/>
        </w:rPr>
        <w:t>otras cuencas”</w:t>
      </w:r>
    </w:p>
    <w:p w:rsidR="00A411CF" w:rsidRDefault="002530BD">
      <w:pPr>
        <w:rPr>
          <w:noProof/>
          <w:lang w:val="es-419" w:eastAsia="es-ES"/>
        </w:rPr>
      </w:pPr>
      <w:r>
        <w:rPr>
          <w:noProof/>
          <w:lang w:val="es-MX" w:eastAsia="es-MX"/>
        </w:rPr>
        <w:drawing>
          <wp:inline distT="0" distB="0" distL="0" distR="0">
            <wp:extent cx="5330143" cy="3081429"/>
            <wp:effectExtent l="323850" t="323850" r="328295" b="32893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 name="Imagen 41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29555" cy="30810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6078C1" w:rsidRPr="00C04792" w:rsidRDefault="006078C1" w:rsidP="006078C1">
      <w:pPr>
        <w:spacing w:after="0"/>
        <w:ind w:left="-284"/>
        <w:rPr>
          <w:rFonts w:ascii="Tahoma" w:hAnsi="Tahoma" w:cs="Tahoma"/>
          <w:b/>
          <w:i/>
          <w:noProof/>
          <w:color w:val="C45911"/>
          <w:sz w:val="28"/>
          <w:lang w:val="es-CR" w:eastAsia="es-ES"/>
        </w:rPr>
      </w:pPr>
      <w:r w:rsidRPr="00C04792">
        <w:rPr>
          <w:rFonts w:ascii="Tahoma" w:hAnsi="Tahoma" w:cs="Tahoma"/>
          <w:b/>
          <w:i/>
          <w:noProof/>
          <w:color w:val="C45911"/>
          <w:sz w:val="28"/>
          <w:lang w:val="es-CR" w:eastAsia="es-ES"/>
        </w:rPr>
        <w:t>ADEMAS …</w:t>
      </w:r>
    </w:p>
    <w:p w:rsidR="00F7337F" w:rsidRPr="001D04F2" w:rsidRDefault="00A411CF" w:rsidP="006078C1">
      <w:pPr>
        <w:spacing w:after="0"/>
        <w:ind w:left="-284"/>
        <w:jc w:val="center"/>
        <w:rPr>
          <w:rFonts w:ascii="Tahoma" w:hAnsi="Tahoma" w:cs="Tahoma"/>
          <w:b/>
          <w:i/>
          <w:noProof/>
          <w:color w:val="002060"/>
          <w:sz w:val="28"/>
          <w:lang w:val="es-419" w:eastAsia="es-ES"/>
        </w:rPr>
      </w:pPr>
      <w:r w:rsidRPr="001D04F2">
        <w:rPr>
          <w:rFonts w:ascii="Tahoma" w:hAnsi="Tahoma" w:cs="Tahoma"/>
          <w:b/>
          <w:i/>
          <w:noProof/>
          <w:color w:val="002060"/>
          <w:sz w:val="28"/>
          <w:lang w:val="es-419" w:eastAsia="es-ES"/>
        </w:rPr>
        <w:t>“La cuenca del río Barranca está integrada por los cantones de</w:t>
      </w:r>
    </w:p>
    <w:p w:rsidR="00A411CF" w:rsidRPr="001D04F2" w:rsidRDefault="00A411CF" w:rsidP="00F7337F">
      <w:pPr>
        <w:spacing w:after="0"/>
        <w:jc w:val="center"/>
        <w:rPr>
          <w:rFonts w:ascii="Tahoma" w:hAnsi="Tahoma" w:cs="Tahoma"/>
          <w:b/>
          <w:i/>
          <w:noProof/>
          <w:color w:val="002060"/>
          <w:sz w:val="28"/>
          <w:lang w:val="es-419" w:eastAsia="es-ES"/>
        </w:rPr>
      </w:pPr>
      <w:r w:rsidRPr="001D04F2">
        <w:rPr>
          <w:rFonts w:ascii="Tahoma" w:hAnsi="Tahoma" w:cs="Tahoma"/>
          <w:b/>
          <w:i/>
          <w:noProof/>
          <w:color w:val="002060"/>
          <w:sz w:val="32"/>
          <w:lang w:val="es-419" w:eastAsia="es-ES"/>
        </w:rPr>
        <w:t>San Ramón, Esparza, Montes Oro, Puntarenas y Naranjo</w:t>
      </w:r>
      <w:r w:rsidRPr="001D04F2">
        <w:rPr>
          <w:rFonts w:ascii="Tahoma" w:hAnsi="Tahoma" w:cs="Tahoma"/>
          <w:b/>
          <w:i/>
          <w:noProof/>
          <w:color w:val="002060"/>
          <w:sz w:val="28"/>
          <w:lang w:val="es-419" w:eastAsia="es-ES"/>
        </w:rPr>
        <w:t>”</w:t>
      </w:r>
    </w:p>
    <w:p w:rsidR="00544FAC" w:rsidRDefault="00D2448C" w:rsidP="00A411CF">
      <w:pPr>
        <w:ind w:left="709" w:firstLine="426"/>
        <w:rPr>
          <w:noProof/>
          <w:lang w:val="es-419" w:eastAsia="es-ES"/>
        </w:rPr>
      </w:pPr>
      <w:r>
        <w:rPr>
          <w:noProof/>
          <w:lang w:val="es-MX" w:eastAsia="es-MX"/>
        </w:rPr>
        <w:drawing>
          <wp:anchor distT="99482" distB="101189" distL="219632" distR="232067" simplePos="0" relativeHeight="251704832" behindDoc="0" locked="0" layoutInCell="1" allowOverlap="1" wp14:anchorId="6D6E921C" wp14:editId="45E81B8E">
            <wp:simplePos x="0" y="0"/>
            <wp:positionH relativeFrom="margin">
              <wp:posOffset>-565331</wp:posOffset>
            </wp:positionH>
            <wp:positionV relativeFrom="paragraph">
              <wp:posOffset>403951</wp:posOffset>
            </wp:positionV>
            <wp:extent cx="1308100" cy="3155315"/>
            <wp:effectExtent l="0" t="0" r="6350" b="0"/>
            <wp:wrapThrough wrapText="bothSides">
              <wp:wrapPolygon edited="0">
                <wp:start x="11010" y="913"/>
                <wp:lineTo x="5977" y="1174"/>
                <wp:lineTo x="5977" y="7433"/>
                <wp:lineTo x="8179" y="7433"/>
                <wp:lineTo x="7864" y="10302"/>
                <wp:lineTo x="9437" y="11606"/>
                <wp:lineTo x="10381" y="13693"/>
                <wp:lineTo x="9122" y="13693"/>
                <wp:lineTo x="8179" y="17866"/>
                <wp:lineTo x="6606" y="17866"/>
                <wp:lineTo x="6606" y="20213"/>
                <wp:lineTo x="8493" y="21257"/>
                <wp:lineTo x="11010" y="21257"/>
                <wp:lineTo x="11324" y="20996"/>
                <wp:lineTo x="19503" y="19953"/>
                <wp:lineTo x="16986" y="17996"/>
                <wp:lineTo x="16672" y="17866"/>
                <wp:lineTo x="20132" y="13693"/>
                <wp:lineTo x="21390" y="9520"/>
                <wp:lineTo x="21076" y="7564"/>
                <wp:lineTo x="21390" y="7042"/>
                <wp:lineTo x="19503" y="5347"/>
                <wp:lineTo x="20132" y="2608"/>
                <wp:lineTo x="16357" y="1174"/>
                <wp:lineTo x="14470" y="913"/>
                <wp:lineTo x="11010" y="913"/>
              </wp:wrapPolygon>
            </wp:wrapThrough>
            <wp:docPr id="143"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63764"/>
                    <a:stretch/>
                  </pic:blipFill>
                  <pic:spPr bwMode="auto">
                    <a:xfrm>
                      <a:off x="0" y="0"/>
                      <a:ext cx="1308100" cy="315531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79D0">
        <w:rPr>
          <w:noProof/>
          <w:lang w:val="es-MX" w:eastAsia="es-MX"/>
        </w:rPr>
        <w:drawing>
          <wp:anchor distT="0" distB="0" distL="114300" distR="114300" simplePos="0" relativeHeight="251732480" behindDoc="0" locked="0" layoutInCell="1" allowOverlap="1" wp14:anchorId="4F2613A5" wp14:editId="02CC7A7C">
            <wp:simplePos x="0" y="0"/>
            <wp:positionH relativeFrom="margin">
              <wp:align>right</wp:align>
            </wp:positionH>
            <wp:positionV relativeFrom="paragraph">
              <wp:posOffset>101055</wp:posOffset>
            </wp:positionV>
            <wp:extent cx="5479754" cy="3220720"/>
            <wp:effectExtent l="0" t="0" r="0" b="0"/>
            <wp:wrapNone/>
            <wp:docPr id="2" name="Imagen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 name="Imagen 4177"/>
                    <pic:cNvPicPr>
                      <a:picLocks noChangeAspect="1"/>
                    </pic:cNvPicPr>
                  </pic:nvPicPr>
                  <pic:blipFill rotWithShape="1">
                    <a:blip r:embed="rId42">
                      <a:extLst>
                        <a:ext uri="{28A0092B-C50C-407E-A947-70E740481C1C}">
                          <a14:useLocalDpi xmlns:a14="http://schemas.microsoft.com/office/drawing/2010/main" val="0"/>
                        </a:ext>
                      </a:extLst>
                    </a:blip>
                    <a:srcRect t="19799" r="31842" b="20332"/>
                    <a:stretch/>
                  </pic:blipFill>
                  <pic:spPr bwMode="auto">
                    <a:xfrm>
                      <a:off x="0" y="0"/>
                      <a:ext cx="5479754" cy="3220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4FAC" w:rsidRDefault="00544FAC">
      <w:pPr>
        <w:rPr>
          <w:noProof/>
          <w:lang w:val="es-419" w:eastAsia="es-ES"/>
        </w:rPr>
      </w:pPr>
    </w:p>
    <w:p w:rsidR="00544FAC" w:rsidRDefault="00544FAC">
      <w:pPr>
        <w:rPr>
          <w:noProof/>
          <w:lang w:val="es-419" w:eastAsia="es-ES"/>
        </w:rPr>
      </w:pPr>
    </w:p>
    <w:p w:rsidR="00544FAC" w:rsidRDefault="00544FAC">
      <w:pPr>
        <w:rPr>
          <w:noProof/>
          <w:lang w:val="es-419" w:eastAsia="es-ES"/>
        </w:rPr>
      </w:pPr>
    </w:p>
    <w:p w:rsidR="00544FAC" w:rsidRDefault="00544FAC">
      <w:pPr>
        <w:rPr>
          <w:noProof/>
          <w:lang w:val="es-419" w:eastAsia="es-ES"/>
        </w:rPr>
      </w:pPr>
    </w:p>
    <w:p w:rsidR="00544FAC" w:rsidRDefault="00544FAC">
      <w:pPr>
        <w:rPr>
          <w:noProof/>
          <w:lang w:val="es-419" w:eastAsia="es-ES"/>
        </w:rPr>
      </w:pPr>
    </w:p>
    <w:p w:rsidR="00544FAC" w:rsidRDefault="002E1141">
      <w:pPr>
        <w:rPr>
          <w:noProof/>
          <w:lang w:val="es-419" w:eastAsia="es-ES"/>
        </w:rPr>
      </w:pPr>
      <w:r>
        <w:rPr>
          <w:noProof/>
          <w:lang w:val="es-MX" w:eastAsia="es-MX"/>
        </w:rPr>
        <w:drawing>
          <wp:anchor distT="0" distB="0" distL="114300" distR="114300" simplePos="0" relativeHeight="251733504" behindDoc="0" locked="0" layoutInCell="1" allowOverlap="1" wp14:anchorId="515068F7" wp14:editId="14D7B4B5">
            <wp:simplePos x="0" y="0"/>
            <wp:positionH relativeFrom="margin">
              <wp:posOffset>4287520</wp:posOffset>
            </wp:positionH>
            <wp:positionV relativeFrom="paragraph">
              <wp:posOffset>161925</wp:posOffset>
            </wp:positionV>
            <wp:extent cx="2012315" cy="1513205"/>
            <wp:effectExtent l="0" t="0" r="6985" b="0"/>
            <wp:wrapThrough wrapText="bothSides">
              <wp:wrapPolygon edited="0">
                <wp:start x="0" y="0"/>
                <wp:lineTo x="0" y="21210"/>
                <wp:lineTo x="21470" y="21210"/>
                <wp:lineTo x="21470" y="0"/>
                <wp:lineTo x="0" y="0"/>
              </wp:wrapPolygon>
            </wp:wrapThrough>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012315" cy="1513205"/>
                    </a:xfrm>
                    <a:prstGeom prst="rect">
                      <a:avLst/>
                    </a:prstGeom>
                  </pic:spPr>
                </pic:pic>
              </a:graphicData>
            </a:graphic>
            <wp14:sizeRelH relativeFrom="page">
              <wp14:pctWidth>0</wp14:pctWidth>
            </wp14:sizeRelH>
            <wp14:sizeRelV relativeFrom="page">
              <wp14:pctHeight>0</wp14:pctHeight>
            </wp14:sizeRelV>
          </wp:anchor>
        </w:drawing>
      </w:r>
    </w:p>
    <w:p w:rsidR="00544FAC" w:rsidRDefault="00544FAC">
      <w:pPr>
        <w:rPr>
          <w:noProof/>
          <w:lang w:val="es-419" w:eastAsia="es-ES"/>
        </w:rPr>
      </w:pPr>
    </w:p>
    <w:p w:rsidR="00544FAC" w:rsidRPr="00544FAC" w:rsidRDefault="00544FAC">
      <w:pPr>
        <w:rPr>
          <w:rFonts w:ascii="Eras Demi ITC" w:hAnsi="Eras Demi ITC"/>
          <w:b/>
          <w:sz w:val="24"/>
          <w:lang w:val="es-419"/>
        </w:rPr>
      </w:pPr>
    </w:p>
    <w:p w:rsidR="00463710" w:rsidRDefault="00F966F3">
      <w:pPr>
        <w:rPr>
          <w:rFonts w:ascii="Eras Demi ITC" w:hAnsi="Eras Demi ITC"/>
          <w:b/>
          <w:sz w:val="24"/>
          <w:lang w:val="es-419"/>
        </w:rPr>
      </w:pPr>
      <w:r>
        <w:rPr>
          <w:rFonts w:ascii="Eras Demi ITC" w:hAnsi="Eras Demi ITC"/>
          <w:b/>
          <w:noProof/>
          <w:sz w:val="24"/>
          <w:lang w:val="es-MX" w:eastAsia="es-MX"/>
        </w:rPr>
        <mc:AlternateContent>
          <mc:Choice Requires="wps">
            <w:drawing>
              <wp:anchor distT="0" distB="0" distL="114300" distR="114300" simplePos="0" relativeHeight="251734528" behindDoc="0" locked="0" layoutInCell="1" allowOverlap="1" wp14:anchorId="5FB6A8FC" wp14:editId="7D7DB0FF">
                <wp:simplePos x="0" y="0"/>
                <wp:positionH relativeFrom="margin">
                  <wp:posOffset>1883410</wp:posOffset>
                </wp:positionH>
                <wp:positionV relativeFrom="paragraph">
                  <wp:posOffset>117475</wp:posOffset>
                </wp:positionV>
                <wp:extent cx="914400" cy="377825"/>
                <wp:effectExtent l="0" t="0" r="0" b="3175"/>
                <wp:wrapNone/>
                <wp:docPr id="172" name="Cuadro de texto 172"/>
                <wp:cNvGraphicFramePr/>
                <a:graphic xmlns:a="http://schemas.openxmlformats.org/drawingml/2006/main">
                  <a:graphicData uri="http://schemas.microsoft.com/office/word/2010/wordprocessingShape">
                    <wps:wsp>
                      <wps:cNvSpPr txBox="1"/>
                      <wps:spPr>
                        <a:xfrm>
                          <a:off x="0" y="0"/>
                          <a:ext cx="914400" cy="377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5776" w:rsidRPr="002E1141" w:rsidRDefault="00AA5776">
                            <w:pPr>
                              <w:rPr>
                                <w:b/>
                                <w:sz w:val="32"/>
                              </w:rPr>
                            </w:pPr>
                            <w:r>
                              <w:rPr>
                                <w:b/>
                                <w:sz w:val="32"/>
                              </w:rPr>
                              <w:t xml:space="preserve">El </w:t>
                            </w:r>
                            <w:r>
                              <w:rPr>
                                <w:b/>
                                <w:sz w:val="32"/>
                                <w:lang w:val="es-419"/>
                              </w:rPr>
                              <w:t>área es de</w:t>
                            </w:r>
                            <w:r>
                              <w:rPr>
                                <w:b/>
                                <w:sz w:val="32"/>
                              </w:rPr>
                              <w:t xml:space="preserve"> 479,6 Km</w:t>
                            </w:r>
                            <w:r w:rsidRPr="002E1141">
                              <w:rPr>
                                <w:b/>
                                <w:sz w:val="32"/>
                                <w:vertAlign w:val="superscript"/>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B6A8FC" id="Cuadro de texto 172" o:spid="_x0000_s1050" type="#_x0000_t202" style="position:absolute;margin-left:148.3pt;margin-top:9.25pt;width:1in;height:29.75pt;z-index:25173452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" filled="f" stroked="f" strokeweight=".5pt">
                <v:textbox>
                  <w:txbxContent>
                    <w:p w:rsidR="00AA5776" w:rsidRPr="002E1141" w:rsidRDefault="00AA5776">
                      <w:pPr>
                        <w:rPr>
                          <w:b/>
                          <w:sz w:val="32"/>
                        </w:rPr>
                      </w:pPr>
                      <w:r>
                        <w:rPr>
                          <w:b/>
                          <w:sz w:val="32"/>
                        </w:rPr>
                        <w:t xml:space="preserve">El </w:t>
                      </w:r>
                      <w:r>
                        <w:rPr>
                          <w:b/>
                          <w:sz w:val="32"/>
                          <w:lang w:val="es-419"/>
                        </w:rPr>
                        <w:t>área es de</w:t>
                      </w:r>
                      <w:r>
                        <w:rPr>
                          <w:b/>
                          <w:sz w:val="32"/>
                        </w:rPr>
                        <w:t xml:space="preserve"> 479,6 Km</w:t>
                      </w:r>
                      <w:r w:rsidRPr="002E1141">
                        <w:rPr>
                          <w:b/>
                          <w:sz w:val="32"/>
                          <w:vertAlign w:val="superscript"/>
                        </w:rPr>
                        <w:t>2</w:t>
                      </w:r>
                    </w:p>
                  </w:txbxContent>
                </v:textbox>
                <w10:wrap anchorx="margin"/>
              </v:shape>
            </w:pict>
          </mc:Fallback>
        </mc:AlternateContent>
      </w:r>
      <w:r w:rsidR="00D2448C">
        <w:rPr>
          <w:rFonts w:ascii="Tahoma" w:hAnsi="Tahoma" w:cs="Tahoma"/>
          <w:b/>
          <w:noProof/>
          <w:color w:val="2E74B5"/>
          <w:sz w:val="24"/>
          <w:szCs w:val="24"/>
          <w:lang w:val="es-MX" w:eastAsia="es-MX"/>
        </w:rPr>
        <mc:AlternateContent>
          <mc:Choice Requires="wps">
            <w:drawing>
              <wp:anchor distT="0" distB="0" distL="114300" distR="114300" simplePos="0" relativeHeight="251782656" behindDoc="1" locked="0" layoutInCell="1" allowOverlap="1" wp14:anchorId="39444F79" wp14:editId="0CA9958C">
                <wp:simplePos x="0" y="0"/>
                <wp:positionH relativeFrom="margin">
                  <wp:posOffset>-445226</wp:posOffset>
                </wp:positionH>
                <wp:positionV relativeFrom="paragraph">
                  <wp:posOffset>371385</wp:posOffset>
                </wp:positionV>
                <wp:extent cx="1387366" cy="649605"/>
                <wp:effectExtent l="76200" t="0" r="41910" b="0"/>
                <wp:wrapNone/>
                <wp:docPr id="186" name="Forma libre 186"/>
                <wp:cNvGraphicFramePr/>
                <a:graphic xmlns:a="http://schemas.openxmlformats.org/drawingml/2006/main">
                  <a:graphicData uri="http://schemas.microsoft.com/office/word/2010/wordprocessingShape">
                    <wps:wsp>
                      <wps:cNvSpPr/>
                      <wps:spPr>
                        <a:xfrm>
                          <a:off x="0" y="0"/>
                          <a:ext cx="1387366" cy="649605"/>
                        </a:xfrm>
                        <a:custGeom>
                          <a:avLst/>
                          <a:gdLst>
                            <a:gd name="connsiteX0" fmla="*/ 471213 w 1217828"/>
                            <a:gd name="connsiteY0" fmla="*/ 611905 h 650079"/>
                            <a:gd name="connsiteX1" fmla="*/ 29778 w 1217828"/>
                            <a:gd name="connsiteY1" fmla="*/ 422719 h 650079"/>
                            <a:gd name="connsiteX2" fmla="*/ 108606 w 1217828"/>
                            <a:gd name="connsiteY2" fmla="*/ 60112 h 650079"/>
                            <a:gd name="connsiteX3" fmla="*/ 660399 w 1217828"/>
                            <a:gd name="connsiteY3" fmla="*/ 12815 h 650079"/>
                            <a:gd name="connsiteX4" fmla="*/ 1070302 w 1217828"/>
                            <a:gd name="connsiteY4" fmla="*/ 60112 h 650079"/>
                            <a:gd name="connsiteX5" fmla="*/ 1180661 w 1217828"/>
                            <a:gd name="connsiteY5" fmla="*/ 596139 h 650079"/>
                            <a:gd name="connsiteX6" fmla="*/ 471213 w 1217828"/>
                            <a:gd name="connsiteY6" fmla="*/ 611905 h 6500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17828" h="650079">
                              <a:moveTo>
                                <a:pt x="471213" y="611905"/>
                              </a:moveTo>
                              <a:cubicBezTo>
                                <a:pt x="279399" y="583002"/>
                                <a:pt x="90212" y="514684"/>
                                <a:pt x="29778" y="422719"/>
                              </a:cubicBezTo>
                              <a:cubicBezTo>
                                <a:pt x="-30656" y="330754"/>
                                <a:pt x="3503" y="128429"/>
                                <a:pt x="108606" y="60112"/>
                              </a:cubicBezTo>
                              <a:cubicBezTo>
                                <a:pt x="213709" y="-8205"/>
                                <a:pt x="500116" y="12815"/>
                                <a:pt x="660399" y="12815"/>
                              </a:cubicBezTo>
                              <a:cubicBezTo>
                                <a:pt x="820682" y="12815"/>
                                <a:pt x="983592" y="-37109"/>
                                <a:pt x="1070302" y="60112"/>
                              </a:cubicBezTo>
                              <a:cubicBezTo>
                                <a:pt x="1157012" y="157333"/>
                                <a:pt x="1280509" y="504174"/>
                                <a:pt x="1180661" y="596139"/>
                              </a:cubicBezTo>
                              <a:cubicBezTo>
                                <a:pt x="1080813" y="688104"/>
                                <a:pt x="663027" y="640808"/>
                                <a:pt x="471213" y="611905"/>
                              </a:cubicBezTo>
                              <a:close/>
                            </a:path>
                          </a:pathLst>
                        </a:custGeom>
                        <a:solidFill>
                          <a:srgbClr val="002060"/>
                        </a:solidFill>
                        <a:ln w="12700" cap="flat" cmpd="sng" algn="ctr">
                          <a:solidFill>
                            <a:srgbClr val="3494BA">
                              <a:shade val="50000"/>
                            </a:srgbClr>
                          </a:solidFill>
                          <a:prstDash val="solid"/>
                          <a:miter lim="800000"/>
                        </a:ln>
                        <a:effectLst/>
                        <a:scene3d>
                          <a:camera prst="isometricOffAxis1Top"/>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052630" id="Forma libre 186" o:spid="_x0000_s1026" style="position:absolute;margin-left:-35.05pt;margin-top:29.25pt;width:109.25pt;height:51.15pt;z-index:-251533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1217828,650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" path="m471213,611905c279399,583002,90212,514684,29778,422719,-30656,330754,3503,128429,108606,60112,213709,-8205,500116,12815,660399,12815v160283,,323193,-49924,409903,47297c1157012,157333,1280509,504174,1180661,596139v-99848,91965,-517634,44669,-709448,15766xe" fillcolor="#002060" strokecolor="#236b88" strokeweight="1pt">
                <v:stroke joinstyle="miter"/>
                <v:path arrowok="t" o:connecttype="custom" o:connectlocs="536812,611459;33923,422411;123725,60068;752335,12806;1219302,60068;1345025,595704;536812,611459" o:connectangles="0,0,0,0,0,0,0"/>
                <w10:wrap anchorx="margin"/>
              </v:shape>
            </w:pict>
          </mc:Fallback>
        </mc:AlternateContent>
      </w:r>
    </w:p>
    <w:p w:rsidR="00463710" w:rsidRDefault="00463710">
      <w:pPr>
        <w:rPr>
          <w:rFonts w:ascii="Eras Demi ITC" w:hAnsi="Eras Demi ITC"/>
          <w:b/>
          <w:sz w:val="24"/>
          <w:lang w:val="es-419"/>
        </w:rPr>
      </w:pPr>
    </w:p>
    <w:p w:rsidR="00164170" w:rsidRPr="00982069" w:rsidRDefault="00463710" w:rsidP="00982069">
      <w:pPr>
        <w:pStyle w:val="Ttulo1"/>
        <w:jc w:val="center"/>
        <w:rPr>
          <w:rFonts w:ascii="Tahoma" w:hAnsi="Tahoma" w:cs="Tahoma"/>
          <w:sz w:val="24"/>
          <w:lang w:val="es-CR"/>
        </w:rPr>
      </w:pPr>
      <w:r>
        <w:rPr>
          <w:rFonts w:ascii="Eras Demi ITC" w:hAnsi="Eras Demi ITC"/>
          <w:b w:val="0"/>
          <w:sz w:val="24"/>
          <w:lang w:val="es-419"/>
        </w:rPr>
        <w:br w:type="column"/>
      </w:r>
      <w:bookmarkStart w:id="6" w:name="_Toc431995892"/>
      <w:r w:rsidR="002E1141" w:rsidRPr="00982069">
        <w:rPr>
          <w:rFonts w:ascii="Tahoma" w:hAnsi="Tahoma" w:cs="Tahoma"/>
          <w:color w:val="002060"/>
          <w:lang w:val="es-CR"/>
        </w:rPr>
        <w:lastRenderedPageBreak/>
        <w:t xml:space="preserve">¿QUÉ ACTIVIDADES EXISTEN </w:t>
      </w:r>
      <w:r w:rsidR="00164170" w:rsidRPr="00982069">
        <w:rPr>
          <w:rFonts w:ascii="Tahoma" w:hAnsi="Tahoma" w:cs="Tahoma"/>
          <w:color w:val="002060"/>
          <w:lang w:val="es-CR"/>
        </w:rPr>
        <w:t>EN LA CUENCA?</w:t>
      </w:r>
      <w:bookmarkEnd w:id="6"/>
    </w:p>
    <w:p w:rsidR="00164170" w:rsidRPr="00164170" w:rsidRDefault="00F966F3" w:rsidP="00164170">
      <w:r>
        <w:rPr>
          <w:noProof/>
          <w:lang w:val="es-MX" w:eastAsia="es-MX"/>
        </w:rPr>
        <mc:AlternateContent>
          <mc:Choice Requires="wps">
            <w:drawing>
              <wp:anchor distT="0" distB="0" distL="114300" distR="114300" simplePos="0" relativeHeight="251622912" behindDoc="0" locked="0" layoutInCell="1" allowOverlap="1" wp14:anchorId="6AAF4394" wp14:editId="60C07A8D">
                <wp:simplePos x="0" y="0"/>
                <wp:positionH relativeFrom="column">
                  <wp:posOffset>-430530</wp:posOffset>
                </wp:positionH>
                <wp:positionV relativeFrom="paragraph">
                  <wp:posOffset>130810</wp:posOffset>
                </wp:positionV>
                <wp:extent cx="2857500" cy="2095500"/>
                <wp:effectExtent l="19050" t="19050" r="19050" b="1847850"/>
                <wp:wrapNone/>
                <wp:docPr id="4253" name="Llamada con línea 1 4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0" cy="2095500"/>
                        </a:xfrm>
                        <a:prstGeom prst="borderCallout1">
                          <a:avLst>
                            <a:gd name="adj1" fmla="val 100097"/>
                            <a:gd name="adj2" fmla="val 51197"/>
                            <a:gd name="adj3" fmla="val 185513"/>
                            <a:gd name="adj4" fmla="val 95688"/>
                          </a:avLst>
                        </a:prstGeom>
                        <a:noFill/>
                        <a:ln w="28575" cap="flat" cmpd="sng" algn="ctr">
                          <a:solidFill>
                            <a:srgbClr val="00B050"/>
                          </a:solidFill>
                          <a:prstDash val="solid"/>
                          <a:miter lim="800000"/>
                          <a:headEnd type="none" w="med" len="med"/>
                          <a:tailEnd type="triangle" w="med" len="med"/>
                        </a:ln>
                        <a:effectLst/>
                      </wps:spPr>
                      <wps:txbx>
                        <w:txbxContent>
                          <w:p w:rsidR="00AA5776" w:rsidRPr="00AE292F" w:rsidRDefault="00AA5776" w:rsidP="00164170">
                            <w:pPr>
                              <w:jc w:val="center"/>
                              <w:rPr>
                                <w:rFonts w:ascii="Arial Narrow" w:hAnsi="Arial Narrow"/>
                              </w:rPr>
                            </w:pPr>
                            <w:r w:rsidRPr="00164170">
                              <w:rPr>
                                <w:noProof/>
                                <w:lang w:val="es-MX" w:eastAsia="es-MX"/>
                              </w:rPr>
                              <w:drawing>
                                <wp:inline distT="0" distB="0" distL="0" distR="0" wp14:anchorId="243FECBF" wp14:editId="436A0EF1">
                                  <wp:extent cx="2628900" cy="1028700"/>
                                  <wp:effectExtent l="0" t="0" r="0" b="0"/>
                                  <wp:docPr id="16" name="Imagen 6" descr="D:\DSCN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DSCN2970.JPG"/>
                                          <pic:cNvPicPr>
                                            <a:picLocks noChangeAspect="1" noChangeArrowheads="1"/>
                                          </pic:cNvPicPr>
                                        </pic:nvPicPr>
                                        <pic:blipFill>
                                          <a:blip r:embed="rId44">
                                            <a:extLst>
                                              <a:ext uri="{28A0092B-C50C-407E-A947-70E740481C1C}">
                                                <a14:useLocalDpi xmlns:a14="http://schemas.microsoft.com/office/drawing/2010/main" val="0"/>
                                              </a:ext>
                                            </a:extLst>
                                          </a:blip>
                                          <a:srcRect t="18806"/>
                                          <a:stretch>
                                            <a:fillRect/>
                                          </a:stretch>
                                        </pic:blipFill>
                                        <pic:spPr bwMode="auto">
                                          <a:xfrm>
                                            <a:off x="0" y="0"/>
                                            <a:ext cx="2628900" cy="1028700"/>
                                          </a:xfrm>
                                          <a:prstGeom prst="rect">
                                            <a:avLst/>
                                          </a:prstGeom>
                                          <a:noFill/>
                                          <a:ln>
                                            <a:noFill/>
                                          </a:ln>
                                        </pic:spPr>
                                      </pic:pic>
                                    </a:graphicData>
                                  </a:graphic>
                                </wp:inline>
                              </w:drawing>
                            </w:r>
                          </w:p>
                          <w:p w:rsidR="00AA5776" w:rsidRPr="00F84BDB" w:rsidRDefault="00AA5776" w:rsidP="00164170">
                            <w:pPr>
                              <w:jc w:val="both"/>
                              <w:rPr>
                                <w:rFonts w:ascii="Arial Narrow" w:hAnsi="Arial Narrow"/>
                                <w:color w:val="323E4F"/>
                                <w:lang w:val="es-419"/>
                              </w:rPr>
                            </w:pPr>
                            <w:r w:rsidRPr="00C7725F">
                              <w:rPr>
                                <w:rFonts w:ascii="Arial Narrow" w:hAnsi="Arial Narrow"/>
                                <w:color w:val="323E4F"/>
                                <w:lang w:val="es-419"/>
                              </w:rPr>
                              <w:t xml:space="preserve">La actividad </w:t>
                            </w:r>
                            <w:r w:rsidRPr="00C7725F">
                              <w:rPr>
                                <w:rFonts w:ascii="Arial Narrow" w:hAnsi="Arial Narrow"/>
                                <w:color w:val="323E4F"/>
                                <w:lang w:val="es-CR"/>
                              </w:rPr>
                              <w:t>agro</w:t>
                            </w:r>
                            <w:r w:rsidRPr="00C7725F">
                              <w:rPr>
                                <w:rFonts w:ascii="Arial Narrow" w:hAnsi="Arial Narrow"/>
                                <w:color w:val="323E4F"/>
                                <w:lang w:val="es-419"/>
                              </w:rPr>
                              <w:t xml:space="preserve">pecuaria </w:t>
                            </w:r>
                            <w:r w:rsidRPr="00C7725F">
                              <w:rPr>
                                <w:rFonts w:ascii="Arial Narrow" w:hAnsi="Arial Narrow"/>
                                <w:color w:val="323E4F"/>
                                <w:lang w:val="es-CR"/>
                              </w:rPr>
                              <w:t xml:space="preserve">se extiende a la parte media quien </w:t>
                            </w:r>
                            <w:r w:rsidRPr="00C7725F">
                              <w:rPr>
                                <w:rFonts w:ascii="Arial Narrow" w:hAnsi="Arial Narrow"/>
                                <w:color w:val="323E4F"/>
                                <w:lang w:val="es-419"/>
                              </w:rPr>
                              <w:t xml:space="preserve">recibe el resultado de lo que se hace en la parte alta, </w:t>
                            </w:r>
                            <w:r w:rsidRPr="00C7725F">
                              <w:rPr>
                                <w:rFonts w:ascii="Arial Narrow" w:hAnsi="Arial Narrow"/>
                                <w:color w:val="323E4F"/>
                                <w:lang w:val="es-CR"/>
                              </w:rPr>
                              <w:t xml:space="preserve">a su vez </w:t>
                            </w:r>
                            <w:r w:rsidRPr="00C7725F">
                              <w:rPr>
                                <w:rFonts w:ascii="Arial Narrow" w:hAnsi="Arial Narrow"/>
                                <w:color w:val="323E4F"/>
                                <w:lang w:val="es-419"/>
                              </w:rPr>
                              <w:t>lo que se hace en esta parte, afecta la parte baja de la cuenca.</w:t>
                            </w:r>
                            <w:r>
                              <w:rPr>
                                <w:rFonts w:ascii="Arial Narrow" w:hAnsi="Arial Narrow"/>
                                <w:color w:val="323E4F"/>
                                <w:lang w:val="es-419"/>
                              </w:rPr>
                              <w:t xml:space="preserve"> </w:t>
                            </w:r>
                            <w:r w:rsidRPr="00C7725F">
                              <w:rPr>
                                <w:rFonts w:ascii="Arial Narrow" w:hAnsi="Arial Narrow"/>
                                <w:color w:val="323E4F"/>
                                <w:lang w:val="es-CR"/>
                              </w:rPr>
                              <w:t xml:space="preserve">Hay </w:t>
                            </w:r>
                            <w:r w:rsidRPr="00C7725F">
                              <w:rPr>
                                <w:rFonts w:ascii="Arial Narrow" w:hAnsi="Arial Narrow"/>
                                <w:color w:val="323E4F"/>
                                <w:lang w:val="es-419"/>
                              </w:rPr>
                              <w:t>dominio territorial de San Ramón.</w:t>
                            </w:r>
                            <w:r w:rsidRPr="00F84BDB">
                              <w:rPr>
                                <w:rFonts w:ascii="Arial Narrow" w:hAnsi="Arial Narrow"/>
                                <w:color w:val="323E4F"/>
                                <w:lang w:val="es-419"/>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F4394" id="Llamada con línea 1 4253" o:spid="_x0000_s1051" type="#_x0000_t47" style="position:absolute;margin-left:-33.9pt;margin-top:10.3pt;width:225pt;height:16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" adj="20669,40071,11059,21621" filled="f" strokecolor="#00b050" strokeweight="2.25pt">
                <v:stroke startarrow="block"/>
                <v:textbox>
                  <w:txbxContent>
                    <w:p w:rsidR="00AA5776" w:rsidRPr="00AE292F" w:rsidRDefault="00AA5776" w:rsidP="00164170">
                      <w:pPr>
                        <w:jc w:val="center"/>
                        <w:rPr>
                          <w:rFonts w:ascii="Arial Narrow" w:hAnsi="Arial Narrow"/>
                        </w:rPr>
                      </w:pPr>
                      <w:r w:rsidRPr="00164170">
                        <w:rPr>
                          <w:noProof/>
                          <w:lang w:eastAsia="es-ES"/>
                        </w:rPr>
                        <w:drawing>
                          <wp:inline distT="0" distB="0" distL="0" distR="0" wp14:anchorId="243FECBF" wp14:editId="436A0EF1">
                            <wp:extent cx="2628900" cy="1028700"/>
                            <wp:effectExtent l="0" t="0" r="0" b="0"/>
                            <wp:docPr id="16" name="Imagen 6" descr="D:\DSCN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DSCN2970.JPG"/>
                                    <pic:cNvPicPr>
                                      <a:picLocks noChangeAspect="1" noChangeArrowheads="1"/>
                                    </pic:cNvPicPr>
                                  </pic:nvPicPr>
                                  <pic:blipFill>
                                    <a:blip r:embed="rId45">
                                      <a:extLst>
                                        <a:ext uri="{28A0092B-C50C-407E-A947-70E740481C1C}">
                                          <a14:useLocalDpi xmlns:a14="http://schemas.microsoft.com/office/drawing/2010/main" val="0"/>
                                        </a:ext>
                                      </a:extLst>
                                    </a:blip>
                                    <a:srcRect t="18806"/>
                                    <a:stretch>
                                      <a:fillRect/>
                                    </a:stretch>
                                  </pic:blipFill>
                                  <pic:spPr bwMode="auto">
                                    <a:xfrm>
                                      <a:off x="0" y="0"/>
                                      <a:ext cx="2628900" cy="1028700"/>
                                    </a:xfrm>
                                    <a:prstGeom prst="rect">
                                      <a:avLst/>
                                    </a:prstGeom>
                                    <a:noFill/>
                                    <a:ln>
                                      <a:noFill/>
                                    </a:ln>
                                  </pic:spPr>
                                </pic:pic>
                              </a:graphicData>
                            </a:graphic>
                          </wp:inline>
                        </w:drawing>
                      </w:r>
                    </w:p>
                    <w:p w:rsidR="00AA5776" w:rsidRPr="00F84BDB" w:rsidRDefault="00AA5776" w:rsidP="00164170">
                      <w:pPr>
                        <w:jc w:val="both"/>
                        <w:rPr>
                          <w:rFonts w:ascii="Arial Narrow" w:hAnsi="Arial Narrow"/>
                          <w:color w:val="323E4F"/>
                          <w:lang w:val="es-419"/>
                        </w:rPr>
                      </w:pPr>
                      <w:r w:rsidRPr="00C7725F">
                        <w:rPr>
                          <w:rFonts w:ascii="Arial Narrow" w:hAnsi="Arial Narrow"/>
                          <w:color w:val="323E4F"/>
                          <w:lang w:val="es-419"/>
                        </w:rPr>
                        <w:t xml:space="preserve">La actividad </w:t>
                      </w:r>
                      <w:r w:rsidRPr="00C7725F">
                        <w:rPr>
                          <w:rFonts w:ascii="Arial Narrow" w:hAnsi="Arial Narrow"/>
                          <w:color w:val="323E4F"/>
                          <w:lang w:val="es-CR"/>
                        </w:rPr>
                        <w:t>agro</w:t>
                      </w:r>
                      <w:r w:rsidRPr="00C7725F">
                        <w:rPr>
                          <w:rFonts w:ascii="Arial Narrow" w:hAnsi="Arial Narrow"/>
                          <w:color w:val="323E4F"/>
                          <w:lang w:val="es-419"/>
                        </w:rPr>
                        <w:t xml:space="preserve">pecuaria </w:t>
                      </w:r>
                      <w:r w:rsidRPr="00C7725F">
                        <w:rPr>
                          <w:rFonts w:ascii="Arial Narrow" w:hAnsi="Arial Narrow"/>
                          <w:color w:val="323E4F"/>
                          <w:lang w:val="es-CR"/>
                        </w:rPr>
                        <w:t xml:space="preserve">se extiende a la parte media quien </w:t>
                      </w:r>
                      <w:r w:rsidRPr="00C7725F">
                        <w:rPr>
                          <w:rFonts w:ascii="Arial Narrow" w:hAnsi="Arial Narrow"/>
                          <w:color w:val="323E4F"/>
                          <w:lang w:val="es-419"/>
                        </w:rPr>
                        <w:t xml:space="preserve">recibe el resultado de lo que se hace en la parte alta, </w:t>
                      </w:r>
                      <w:r w:rsidRPr="00C7725F">
                        <w:rPr>
                          <w:rFonts w:ascii="Arial Narrow" w:hAnsi="Arial Narrow"/>
                          <w:color w:val="323E4F"/>
                          <w:lang w:val="es-CR"/>
                        </w:rPr>
                        <w:t xml:space="preserve">a su vez </w:t>
                      </w:r>
                      <w:r w:rsidRPr="00C7725F">
                        <w:rPr>
                          <w:rFonts w:ascii="Arial Narrow" w:hAnsi="Arial Narrow"/>
                          <w:color w:val="323E4F"/>
                          <w:lang w:val="es-419"/>
                        </w:rPr>
                        <w:t>lo que se hace en esta parte, afecta la parte baja de la cuenca.</w:t>
                      </w:r>
                      <w:r>
                        <w:rPr>
                          <w:rFonts w:ascii="Arial Narrow" w:hAnsi="Arial Narrow"/>
                          <w:color w:val="323E4F"/>
                          <w:lang w:val="es-419"/>
                        </w:rPr>
                        <w:t xml:space="preserve"> </w:t>
                      </w:r>
                      <w:r w:rsidRPr="00C7725F">
                        <w:rPr>
                          <w:rFonts w:ascii="Arial Narrow" w:hAnsi="Arial Narrow"/>
                          <w:color w:val="323E4F"/>
                          <w:lang w:val="es-CR"/>
                        </w:rPr>
                        <w:t xml:space="preserve">Hay </w:t>
                      </w:r>
                      <w:r w:rsidRPr="00C7725F">
                        <w:rPr>
                          <w:rFonts w:ascii="Arial Narrow" w:hAnsi="Arial Narrow"/>
                          <w:color w:val="323E4F"/>
                          <w:lang w:val="es-419"/>
                        </w:rPr>
                        <w:t>dominio territorial de San Ramón.</w:t>
                      </w:r>
                      <w:r w:rsidRPr="00F84BDB">
                        <w:rPr>
                          <w:rFonts w:ascii="Arial Narrow" w:hAnsi="Arial Narrow"/>
                          <w:color w:val="323E4F"/>
                          <w:lang w:val="es-419"/>
                        </w:rPr>
                        <w:t xml:space="preserve"> </w:t>
                      </w:r>
                    </w:p>
                  </w:txbxContent>
                </v:textbox>
                <o:callout v:ext="edit" minusx="t" minusy="t"/>
              </v:shape>
            </w:pict>
          </mc:Fallback>
        </mc:AlternateContent>
      </w:r>
      <w:r w:rsidR="00D2448C">
        <w:rPr>
          <w:noProof/>
          <w:lang w:val="es-MX" w:eastAsia="es-MX"/>
        </w:rPr>
        <mc:AlternateContent>
          <mc:Choice Requires="wps">
            <w:drawing>
              <wp:anchor distT="0" distB="0" distL="114300" distR="114300" simplePos="0" relativeHeight="251619840" behindDoc="0" locked="0" layoutInCell="1" allowOverlap="1" wp14:anchorId="10E4B818" wp14:editId="31772FA9">
                <wp:simplePos x="0" y="0"/>
                <wp:positionH relativeFrom="column">
                  <wp:posOffset>2954020</wp:posOffset>
                </wp:positionH>
                <wp:positionV relativeFrom="paragraph">
                  <wp:posOffset>105410</wp:posOffset>
                </wp:positionV>
                <wp:extent cx="2987675" cy="2095500"/>
                <wp:effectExtent l="19050" t="19050" r="22225" b="1009650"/>
                <wp:wrapNone/>
                <wp:docPr id="4252" name="Llamada con línea 1 4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7675" cy="2095500"/>
                        </a:xfrm>
                        <a:prstGeom prst="borderCallout1">
                          <a:avLst>
                            <a:gd name="adj1" fmla="val 98849"/>
                            <a:gd name="adj2" fmla="val 32396"/>
                            <a:gd name="adj3" fmla="val 145816"/>
                            <a:gd name="adj4" fmla="val 4394"/>
                          </a:avLst>
                        </a:prstGeom>
                        <a:noFill/>
                        <a:ln w="28575" cap="flat" cmpd="sng" algn="ctr">
                          <a:solidFill>
                            <a:srgbClr val="FF0000"/>
                          </a:solidFill>
                          <a:prstDash val="solid"/>
                          <a:miter lim="800000"/>
                          <a:headEnd type="none" w="med" len="med"/>
                          <a:tailEnd type="triangle" w="med" len="med"/>
                        </a:ln>
                        <a:effectLst/>
                      </wps:spPr>
                      <wps:txbx>
                        <w:txbxContent>
                          <w:p w:rsidR="00AA5776" w:rsidRPr="00164170" w:rsidRDefault="00AA5776" w:rsidP="00164170">
                            <w:pPr>
                              <w:rPr>
                                <w:color w:val="000000"/>
                                <w:lang w:val="es-419"/>
                              </w:rPr>
                            </w:pPr>
                            <w:r w:rsidRPr="00164170">
                              <w:rPr>
                                <w:noProof/>
                                <w:lang w:val="es-MX" w:eastAsia="es-MX"/>
                              </w:rPr>
                              <w:drawing>
                                <wp:inline distT="0" distB="0" distL="0" distR="0" wp14:anchorId="6564E331" wp14:editId="6A6CAC4F">
                                  <wp:extent cx="2771775" cy="1028700"/>
                                  <wp:effectExtent l="0" t="0" r="9525" b="0"/>
                                  <wp:docPr id="17" name="Imagen 5" descr="D:\DSCN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DSCN2934.JPG"/>
                                          <pic:cNvPicPr>
                                            <a:picLocks noChangeAspect="1" noChangeArrowheads="1"/>
                                          </pic:cNvPicPr>
                                        </pic:nvPicPr>
                                        <pic:blipFill>
                                          <a:blip r:embed="rId46">
                                            <a:extLst>
                                              <a:ext uri="{28A0092B-C50C-407E-A947-70E740481C1C}">
                                                <a14:useLocalDpi xmlns:a14="http://schemas.microsoft.com/office/drawing/2010/main" val="0"/>
                                              </a:ext>
                                            </a:extLst>
                                          </a:blip>
                                          <a:srcRect t="24184"/>
                                          <a:stretch>
                                            <a:fillRect/>
                                          </a:stretch>
                                        </pic:blipFill>
                                        <pic:spPr bwMode="auto">
                                          <a:xfrm>
                                            <a:off x="0" y="0"/>
                                            <a:ext cx="2771775" cy="1028700"/>
                                          </a:xfrm>
                                          <a:prstGeom prst="rect">
                                            <a:avLst/>
                                          </a:prstGeom>
                                          <a:noFill/>
                                          <a:ln>
                                            <a:noFill/>
                                          </a:ln>
                                        </pic:spPr>
                                      </pic:pic>
                                    </a:graphicData>
                                  </a:graphic>
                                </wp:inline>
                              </w:drawing>
                            </w:r>
                          </w:p>
                          <w:p w:rsidR="00AA5776" w:rsidRPr="00F84BDB" w:rsidRDefault="00AA5776" w:rsidP="00164170">
                            <w:pPr>
                              <w:jc w:val="both"/>
                              <w:rPr>
                                <w:rFonts w:ascii="Arial Narrow" w:hAnsi="Arial Narrow"/>
                                <w:color w:val="806000"/>
                                <w:lang w:val="es-419"/>
                              </w:rPr>
                            </w:pPr>
                            <w:r w:rsidRPr="00C7725F">
                              <w:rPr>
                                <w:rFonts w:ascii="Arial Narrow" w:hAnsi="Arial Narrow"/>
                                <w:color w:val="806000"/>
                                <w:lang w:val="es-CR"/>
                              </w:rPr>
                              <w:t xml:space="preserve">El </w:t>
                            </w:r>
                            <w:r w:rsidRPr="00C7725F">
                              <w:rPr>
                                <w:rFonts w:ascii="Arial Narrow" w:hAnsi="Arial Narrow"/>
                                <w:color w:val="806000"/>
                                <w:lang w:val="es-419"/>
                              </w:rPr>
                              <w:t xml:space="preserve">río barranca nace en la Zona Protectora El Chayote. </w:t>
                            </w:r>
                            <w:r w:rsidRPr="00C7725F">
                              <w:rPr>
                                <w:rFonts w:ascii="Arial Narrow" w:hAnsi="Arial Narrow"/>
                                <w:color w:val="806000"/>
                                <w:lang w:val="es-CR"/>
                              </w:rPr>
                              <w:t>Actualmente se han desarrollado actividades agrícolas Hay que considerar que t</w:t>
                            </w:r>
                            <w:r w:rsidRPr="00C7725F">
                              <w:rPr>
                                <w:rFonts w:ascii="Arial Narrow" w:hAnsi="Arial Narrow"/>
                                <w:color w:val="806000"/>
                                <w:lang w:val="es-419"/>
                              </w:rPr>
                              <w:t xml:space="preserve">odo lo que </w:t>
                            </w:r>
                            <w:r>
                              <w:rPr>
                                <w:rFonts w:ascii="Arial Narrow" w:hAnsi="Arial Narrow"/>
                                <w:color w:val="806000"/>
                                <w:lang w:val="es-419"/>
                              </w:rPr>
                              <w:t xml:space="preserve">se </w:t>
                            </w:r>
                            <w:r w:rsidRPr="00C7725F">
                              <w:rPr>
                                <w:rFonts w:ascii="Arial Narrow" w:hAnsi="Arial Narrow"/>
                                <w:color w:val="806000"/>
                                <w:lang w:val="es-419"/>
                              </w:rPr>
                              <w:t>hace en la parte alta afecta a las partes medias y bajas de la cuenca</w:t>
                            </w:r>
                            <w:r w:rsidRPr="00F84BDB">
                              <w:rPr>
                                <w:color w:val="806000"/>
                                <w:lang w:val="es-419"/>
                              </w:rPr>
                              <w:t>.</w:t>
                            </w:r>
                            <w:r w:rsidRPr="00F84BDB">
                              <w:rPr>
                                <w:color w:val="806000"/>
                                <w:u w:val="single"/>
                                <w:lang w:val="es-419"/>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4B818" id="Llamada con línea 1 4252" o:spid="_x0000_s1052" type="#_x0000_t47" style="position:absolute;margin-left:232.6pt;margin-top:8.3pt;width:235.25pt;height:16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" adj="949,31496,6998,21351" filled="f" strokecolor="red" strokeweight="2.25pt">
                <v:stroke startarrow="block"/>
                <v:textbox>
                  <w:txbxContent>
                    <w:p w:rsidR="00AA5776" w:rsidRPr="00164170" w:rsidRDefault="00AA5776" w:rsidP="00164170">
                      <w:pPr>
                        <w:rPr>
                          <w:color w:val="000000"/>
                          <w:lang w:val="es-419"/>
                        </w:rPr>
                      </w:pPr>
                      <w:r w:rsidRPr="00164170">
                        <w:rPr>
                          <w:noProof/>
                          <w:lang w:eastAsia="es-ES"/>
                        </w:rPr>
                        <w:drawing>
                          <wp:inline distT="0" distB="0" distL="0" distR="0" wp14:anchorId="6564E331" wp14:editId="6A6CAC4F">
                            <wp:extent cx="2771775" cy="1028700"/>
                            <wp:effectExtent l="0" t="0" r="9525" b="0"/>
                            <wp:docPr id="17" name="Imagen 5" descr="D:\DSCN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DSCN2934.JPG"/>
                                    <pic:cNvPicPr>
                                      <a:picLocks noChangeAspect="1" noChangeArrowheads="1"/>
                                    </pic:cNvPicPr>
                                  </pic:nvPicPr>
                                  <pic:blipFill>
                                    <a:blip r:embed="rId47">
                                      <a:extLst>
                                        <a:ext uri="{28A0092B-C50C-407E-A947-70E740481C1C}">
                                          <a14:useLocalDpi xmlns:a14="http://schemas.microsoft.com/office/drawing/2010/main" val="0"/>
                                        </a:ext>
                                      </a:extLst>
                                    </a:blip>
                                    <a:srcRect t="24184"/>
                                    <a:stretch>
                                      <a:fillRect/>
                                    </a:stretch>
                                  </pic:blipFill>
                                  <pic:spPr bwMode="auto">
                                    <a:xfrm>
                                      <a:off x="0" y="0"/>
                                      <a:ext cx="2771775" cy="1028700"/>
                                    </a:xfrm>
                                    <a:prstGeom prst="rect">
                                      <a:avLst/>
                                    </a:prstGeom>
                                    <a:noFill/>
                                    <a:ln>
                                      <a:noFill/>
                                    </a:ln>
                                  </pic:spPr>
                                </pic:pic>
                              </a:graphicData>
                            </a:graphic>
                          </wp:inline>
                        </w:drawing>
                      </w:r>
                    </w:p>
                    <w:p w:rsidR="00AA5776" w:rsidRPr="00F84BDB" w:rsidRDefault="00AA5776" w:rsidP="00164170">
                      <w:pPr>
                        <w:jc w:val="both"/>
                        <w:rPr>
                          <w:rFonts w:ascii="Arial Narrow" w:hAnsi="Arial Narrow"/>
                          <w:color w:val="806000"/>
                          <w:lang w:val="es-419"/>
                        </w:rPr>
                      </w:pPr>
                      <w:r w:rsidRPr="00C7725F">
                        <w:rPr>
                          <w:rFonts w:ascii="Arial Narrow" w:hAnsi="Arial Narrow"/>
                          <w:color w:val="806000"/>
                          <w:lang w:val="es-CR"/>
                        </w:rPr>
                        <w:t xml:space="preserve">El </w:t>
                      </w:r>
                      <w:r w:rsidRPr="00C7725F">
                        <w:rPr>
                          <w:rFonts w:ascii="Arial Narrow" w:hAnsi="Arial Narrow"/>
                          <w:color w:val="806000"/>
                          <w:lang w:val="es-419"/>
                        </w:rPr>
                        <w:t xml:space="preserve">río barranca nace en la Zona Protectora El Chayote. </w:t>
                      </w:r>
                      <w:r w:rsidRPr="00C7725F">
                        <w:rPr>
                          <w:rFonts w:ascii="Arial Narrow" w:hAnsi="Arial Narrow"/>
                          <w:color w:val="806000"/>
                          <w:lang w:val="es-CR"/>
                        </w:rPr>
                        <w:t>Actualmente se han desarrollado actividades agrícolas Hay que considerar que t</w:t>
                      </w:r>
                      <w:r w:rsidRPr="00C7725F">
                        <w:rPr>
                          <w:rFonts w:ascii="Arial Narrow" w:hAnsi="Arial Narrow"/>
                          <w:color w:val="806000"/>
                          <w:lang w:val="es-419"/>
                        </w:rPr>
                        <w:t xml:space="preserve">odo lo que </w:t>
                      </w:r>
                      <w:r>
                        <w:rPr>
                          <w:rFonts w:ascii="Arial Narrow" w:hAnsi="Arial Narrow"/>
                          <w:color w:val="806000"/>
                          <w:lang w:val="es-419"/>
                        </w:rPr>
                        <w:t xml:space="preserve">se </w:t>
                      </w:r>
                      <w:r w:rsidRPr="00C7725F">
                        <w:rPr>
                          <w:rFonts w:ascii="Arial Narrow" w:hAnsi="Arial Narrow"/>
                          <w:color w:val="806000"/>
                          <w:lang w:val="es-419"/>
                        </w:rPr>
                        <w:t>hace en la parte alta afecta a las partes medias y bajas de la cuenca</w:t>
                      </w:r>
                      <w:r w:rsidRPr="00F84BDB">
                        <w:rPr>
                          <w:color w:val="806000"/>
                          <w:lang w:val="es-419"/>
                        </w:rPr>
                        <w:t>.</w:t>
                      </w:r>
                      <w:r w:rsidRPr="00F84BDB">
                        <w:rPr>
                          <w:color w:val="806000"/>
                          <w:u w:val="single"/>
                          <w:lang w:val="es-419"/>
                        </w:rPr>
                        <w:t xml:space="preserve">      </w:t>
                      </w:r>
                    </w:p>
                  </w:txbxContent>
                </v:textbox>
                <o:callout v:ext="edit" minusy="t"/>
              </v:shape>
            </w:pict>
          </mc:Fallback>
        </mc:AlternateContent>
      </w:r>
    </w:p>
    <w:p w:rsidR="00164170" w:rsidRPr="00164170" w:rsidRDefault="00164170" w:rsidP="00164170"/>
    <w:p w:rsidR="00164170" w:rsidRPr="00164170" w:rsidRDefault="00164170" w:rsidP="00164170"/>
    <w:p w:rsidR="00164170" w:rsidRPr="00164170" w:rsidRDefault="00164170" w:rsidP="00164170"/>
    <w:p w:rsidR="00164170" w:rsidRPr="00164170" w:rsidRDefault="00164170" w:rsidP="00164170"/>
    <w:p w:rsidR="00164170" w:rsidRPr="00164170" w:rsidRDefault="00164170" w:rsidP="00164170"/>
    <w:p w:rsidR="00164170" w:rsidRPr="00164170" w:rsidRDefault="002E1141" w:rsidP="00164170">
      <w:pPr>
        <w:rPr>
          <w:lang w:val="es-419"/>
        </w:rPr>
      </w:pPr>
      <w:r>
        <w:rPr>
          <w:noProof/>
          <w:lang w:val="es-MX" w:eastAsia="es-MX"/>
        </w:rPr>
        <w:drawing>
          <wp:anchor distT="0" distB="0" distL="114300" distR="114300" simplePos="0" relativeHeight="251513343" behindDoc="1" locked="0" layoutInCell="1" allowOverlap="1" wp14:anchorId="2E1230F4" wp14:editId="0AECBE9C">
            <wp:simplePos x="0" y="0"/>
            <wp:positionH relativeFrom="page">
              <wp:posOffset>923290</wp:posOffset>
            </wp:positionH>
            <wp:positionV relativeFrom="paragraph">
              <wp:posOffset>270510</wp:posOffset>
            </wp:positionV>
            <wp:extent cx="5618480" cy="4205605"/>
            <wp:effectExtent l="0" t="0" r="0" b="0"/>
            <wp:wrapThrough wrapText="bothSides">
              <wp:wrapPolygon edited="0">
                <wp:start x="13915" y="685"/>
                <wp:lineTo x="13329" y="2446"/>
                <wp:lineTo x="12231" y="3229"/>
                <wp:lineTo x="11938" y="3522"/>
                <wp:lineTo x="11938" y="4011"/>
                <wp:lineTo x="7324" y="5479"/>
                <wp:lineTo x="5127" y="7142"/>
                <wp:lineTo x="3735" y="7436"/>
                <wp:lineTo x="3003" y="7925"/>
                <wp:lineTo x="3003" y="9295"/>
                <wp:lineTo x="3808" y="10273"/>
                <wp:lineTo x="4321" y="10371"/>
                <wp:lineTo x="5712" y="11839"/>
                <wp:lineTo x="5786" y="12524"/>
                <wp:lineTo x="7104" y="13404"/>
                <wp:lineTo x="7910" y="13600"/>
                <wp:lineTo x="7983" y="13991"/>
                <wp:lineTo x="8349" y="14970"/>
                <wp:lineTo x="8129" y="15655"/>
                <wp:lineTo x="8203" y="16242"/>
                <wp:lineTo x="8495" y="16535"/>
                <wp:lineTo x="8203" y="17220"/>
                <wp:lineTo x="7910" y="18101"/>
                <wp:lineTo x="7690" y="18492"/>
                <wp:lineTo x="7690" y="19079"/>
                <wp:lineTo x="7763" y="19666"/>
                <wp:lineTo x="7763" y="19764"/>
                <wp:lineTo x="9301" y="20742"/>
                <wp:lineTo x="9448" y="20938"/>
                <wp:lineTo x="9814" y="20938"/>
                <wp:lineTo x="10839" y="20742"/>
                <wp:lineTo x="11425" y="20351"/>
                <wp:lineTo x="11571" y="19666"/>
                <wp:lineTo x="12450" y="18394"/>
                <wp:lineTo x="12597" y="14970"/>
                <wp:lineTo x="12084" y="13404"/>
                <wp:lineTo x="12304" y="12328"/>
                <wp:lineTo x="12304" y="11839"/>
                <wp:lineTo x="13329" y="10273"/>
                <wp:lineTo x="13842" y="10273"/>
                <wp:lineTo x="16112" y="9001"/>
                <wp:lineTo x="16112" y="8708"/>
                <wp:lineTo x="16991" y="8219"/>
                <wp:lineTo x="16771" y="7240"/>
                <wp:lineTo x="14061" y="7142"/>
                <wp:lineTo x="13769" y="6262"/>
                <wp:lineTo x="13476" y="5577"/>
                <wp:lineTo x="13842" y="4011"/>
                <wp:lineTo x="14501" y="2446"/>
                <wp:lineTo x="14794" y="1957"/>
                <wp:lineTo x="14794" y="1370"/>
                <wp:lineTo x="14501" y="685"/>
                <wp:lineTo x="13915" y="685"/>
              </wp:wrapPolygon>
            </wp:wrapThrough>
            <wp:docPr id="1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BEBA8EAE-BF5A-486C-A8C5-ECC9F3942E4B}">
                          <a14:imgProps xmlns:a14="http://schemas.microsoft.com/office/drawing/2010/main">
                            <a14:imgLayer r:embed="rId49">
                              <a14:imgEffect>
                                <a14:backgroundRemoval t="8463" b="96437" l="9896" r="89931">
                                  <a14:foregroundMark x1="47743" y1="75947" x2="47743" y2="75947"/>
                                  <a14:foregroundMark x1="45486" y1="89310" x2="45486" y2="89310"/>
                                  <a14:foregroundMark x1="39063" y1="86637" x2="39063" y2="86637"/>
                                  <a14:foregroundMark x1="52083" y1="75278" x2="52083" y2="75278"/>
                                  <a14:foregroundMark x1="51215" y1="67483" x2="51215" y2="67483"/>
                                  <a14:foregroundMark x1="46528" y1="69933" x2="46528" y2="69933"/>
                                  <a14:foregroundMark x1="48438" y1="90646" x2="48438" y2="90646"/>
                                  <a14:foregroundMark x1="66319" y1="8463" x2="66319" y2="846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618480" cy="420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170" w:rsidRPr="00164170">
        <w:tab/>
      </w:r>
      <w:r w:rsidR="00164170" w:rsidRPr="00164170">
        <w:tab/>
      </w:r>
      <w:r w:rsidR="00164170" w:rsidRPr="00164170">
        <w:tab/>
      </w:r>
      <w:r w:rsidR="00164170" w:rsidRPr="00164170">
        <w:tab/>
      </w:r>
      <w:r w:rsidR="00164170" w:rsidRPr="00164170">
        <w:tab/>
      </w:r>
      <w:r w:rsidR="00164170" w:rsidRPr="00164170">
        <w:tab/>
      </w:r>
      <w:r w:rsidR="00164170" w:rsidRPr="00164170">
        <w:tab/>
      </w:r>
    </w:p>
    <w:p w:rsidR="00164170" w:rsidRPr="00164170" w:rsidRDefault="00164170" w:rsidP="00164170">
      <w:pPr>
        <w:rPr>
          <w:lang w:val="es-419"/>
        </w:rPr>
      </w:pPr>
    </w:p>
    <w:p w:rsidR="00164170" w:rsidRPr="00164170" w:rsidRDefault="00164170" w:rsidP="00164170"/>
    <w:p w:rsidR="00164170" w:rsidRPr="00164170" w:rsidRDefault="00164170" w:rsidP="00164170"/>
    <w:p w:rsidR="00164170" w:rsidRPr="00164170" w:rsidRDefault="00164170" w:rsidP="00164170"/>
    <w:p w:rsidR="00164170" w:rsidRPr="00164170" w:rsidRDefault="00164170" w:rsidP="00164170"/>
    <w:bookmarkStart w:id="7" w:name="_Toc431995893"/>
    <w:p w:rsidR="00164170" w:rsidRPr="00982069" w:rsidRDefault="00D2448C" w:rsidP="00982069">
      <w:pPr>
        <w:pStyle w:val="Ttulo1"/>
        <w:jc w:val="center"/>
        <w:rPr>
          <w:rFonts w:ascii="Tahoma" w:hAnsi="Tahoma" w:cs="Tahoma"/>
          <w:color w:val="31EFEA"/>
          <w:sz w:val="24"/>
          <w:lang w:val="es-CR"/>
        </w:rPr>
      </w:pPr>
      <w:r>
        <w:rPr>
          <w:noProof/>
          <w:lang w:val="es-MX" w:eastAsia="es-MX"/>
        </w:rPr>
        <mc:AlternateContent>
          <mc:Choice Requires="wps">
            <w:drawing>
              <wp:anchor distT="0" distB="0" distL="114300" distR="114300" simplePos="0" relativeHeight="251621888" behindDoc="0" locked="0" layoutInCell="1" allowOverlap="1" wp14:anchorId="48524FFE" wp14:editId="18D39001">
                <wp:simplePos x="0" y="0"/>
                <wp:positionH relativeFrom="margin">
                  <wp:posOffset>3235635</wp:posOffset>
                </wp:positionH>
                <wp:positionV relativeFrom="paragraph">
                  <wp:posOffset>2450864</wp:posOffset>
                </wp:positionV>
                <wp:extent cx="2768600" cy="2141855"/>
                <wp:effectExtent l="571500" t="247650" r="12700" b="10795"/>
                <wp:wrapNone/>
                <wp:docPr id="274" name="Llamada con línea 1 4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0" cy="2141855"/>
                        </a:xfrm>
                        <a:prstGeom prst="borderCallout1">
                          <a:avLst>
                            <a:gd name="adj1" fmla="val 42909"/>
                            <a:gd name="adj2" fmla="val -818"/>
                            <a:gd name="adj3" fmla="val -9258"/>
                            <a:gd name="adj4" fmla="val -19207"/>
                          </a:avLst>
                        </a:prstGeom>
                        <a:noFill/>
                        <a:ln w="28575" algn="ctr">
                          <a:solidFill>
                            <a:srgbClr val="660066"/>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AA5776" w:rsidRDefault="00AA5776" w:rsidP="00164170">
                            <w:pPr>
                              <w:jc w:val="center"/>
                            </w:pPr>
                            <w:r w:rsidRPr="00164170">
                              <w:rPr>
                                <w:noProof/>
                                <w:lang w:val="es-MX" w:eastAsia="es-MX"/>
                              </w:rPr>
                              <w:drawing>
                                <wp:inline distT="0" distB="0" distL="0" distR="0" wp14:anchorId="27D0AA47" wp14:editId="0B21233D">
                                  <wp:extent cx="2724150" cy="1266825"/>
                                  <wp:effectExtent l="0" t="0" r="0" b="9525"/>
                                  <wp:docPr id="19" name="Imagen 6" descr="D:\DSCN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DSCN3052.JPG"/>
                                          <pic:cNvPicPr>
                                            <a:picLocks noChangeAspect="1" noChangeArrowheads="1"/>
                                          </pic:cNvPicPr>
                                        </pic:nvPicPr>
                                        <pic:blipFill>
                                          <a:blip r:embed="rId50">
                                            <a:extLst>
                                              <a:ext uri="{28A0092B-C50C-407E-A947-70E740481C1C}">
                                                <a14:useLocalDpi xmlns:a14="http://schemas.microsoft.com/office/drawing/2010/main" val="0"/>
                                              </a:ext>
                                            </a:extLst>
                                          </a:blip>
                                          <a:srcRect b="13417"/>
                                          <a:stretch>
                                            <a:fillRect/>
                                          </a:stretch>
                                        </pic:blipFill>
                                        <pic:spPr bwMode="auto">
                                          <a:xfrm>
                                            <a:off x="0" y="0"/>
                                            <a:ext cx="2724150" cy="1266825"/>
                                          </a:xfrm>
                                          <a:prstGeom prst="rect">
                                            <a:avLst/>
                                          </a:prstGeom>
                                          <a:noFill/>
                                          <a:ln>
                                            <a:noFill/>
                                          </a:ln>
                                        </pic:spPr>
                                      </pic:pic>
                                    </a:graphicData>
                                  </a:graphic>
                                </wp:inline>
                              </w:drawing>
                            </w:r>
                          </w:p>
                          <w:p w:rsidR="00AA5776" w:rsidRPr="00F84BDB" w:rsidRDefault="00AA5776" w:rsidP="00164170">
                            <w:pPr>
                              <w:rPr>
                                <w:rFonts w:ascii="Arial Narrow" w:hAnsi="Arial Narrow"/>
                                <w:color w:val="1F4E79"/>
                                <w:lang w:val="es-CR"/>
                              </w:rPr>
                            </w:pPr>
                            <w:r w:rsidRPr="00F84BDB">
                              <w:rPr>
                                <w:rFonts w:ascii="Arial Narrow" w:hAnsi="Arial Narrow"/>
                                <w:color w:val="1F4E79"/>
                                <w:lang w:val="es-CR"/>
                              </w:rPr>
                              <w:t xml:space="preserve">La cuenca del río Barranca drena sus aguas al mar, por lo que los efectos también podrán presentarse en la Zona Marino Costera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8524FFE" id="Llamada con línea 1 4255" o:spid="_x0000_s1053" type="#_x0000_t47" style="position:absolute;left:0;text-align:left;margin-left:254.75pt;margin-top:193pt;width:218pt;height:168.65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" adj="-4149,-2000,-177,9268" filled="f" strokecolor="#606" strokeweight="2.25pt">
                <v:stroke startarrow="block"/>
                <v:textbox>
                  <w:txbxContent>
                    <w:p w:rsidR="00AA5776" w:rsidRDefault="00AA5776" w:rsidP="00164170">
                      <w:pPr>
                        <w:jc w:val="center"/>
                      </w:pPr>
                      <w:r w:rsidRPr="00164170">
                        <w:rPr>
                          <w:noProof/>
                          <w:lang w:eastAsia="es-ES"/>
                        </w:rPr>
                        <w:drawing>
                          <wp:inline distT="0" distB="0" distL="0" distR="0" wp14:anchorId="27D0AA47" wp14:editId="0B21233D">
                            <wp:extent cx="2724150" cy="1266825"/>
                            <wp:effectExtent l="0" t="0" r="0" b="9525"/>
                            <wp:docPr id="19" name="Imagen 6" descr="D:\DSCN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DSCN3052.JPG"/>
                                    <pic:cNvPicPr>
                                      <a:picLocks noChangeAspect="1" noChangeArrowheads="1"/>
                                    </pic:cNvPicPr>
                                  </pic:nvPicPr>
                                  <pic:blipFill>
                                    <a:blip r:embed="rId51">
                                      <a:extLst>
                                        <a:ext uri="{28A0092B-C50C-407E-A947-70E740481C1C}">
                                          <a14:useLocalDpi xmlns:a14="http://schemas.microsoft.com/office/drawing/2010/main" val="0"/>
                                        </a:ext>
                                      </a:extLst>
                                    </a:blip>
                                    <a:srcRect b="13417"/>
                                    <a:stretch>
                                      <a:fillRect/>
                                    </a:stretch>
                                  </pic:blipFill>
                                  <pic:spPr bwMode="auto">
                                    <a:xfrm>
                                      <a:off x="0" y="0"/>
                                      <a:ext cx="2724150" cy="1266825"/>
                                    </a:xfrm>
                                    <a:prstGeom prst="rect">
                                      <a:avLst/>
                                    </a:prstGeom>
                                    <a:noFill/>
                                    <a:ln>
                                      <a:noFill/>
                                    </a:ln>
                                  </pic:spPr>
                                </pic:pic>
                              </a:graphicData>
                            </a:graphic>
                          </wp:inline>
                        </w:drawing>
                      </w:r>
                    </w:p>
                    <w:p w:rsidR="00AA5776" w:rsidRPr="00F84BDB" w:rsidRDefault="00AA5776" w:rsidP="00164170">
                      <w:pPr>
                        <w:rPr>
                          <w:rFonts w:ascii="Arial Narrow" w:hAnsi="Arial Narrow"/>
                          <w:color w:val="1F4E79"/>
                          <w:lang w:val="es-CR"/>
                        </w:rPr>
                      </w:pPr>
                      <w:r w:rsidRPr="00F84BDB">
                        <w:rPr>
                          <w:rFonts w:ascii="Arial Narrow" w:hAnsi="Arial Narrow"/>
                          <w:color w:val="1F4E79"/>
                          <w:lang w:val="es-CR"/>
                        </w:rPr>
                        <w:t xml:space="preserve">La cuenca del río Barranca drena sus aguas al mar, por lo que los efectos también podrán presentarse en la Zona Marino Costera </w:t>
                      </w:r>
                    </w:p>
                  </w:txbxContent>
                </v:textbox>
                <w10:wrap anchorx="margin"/>
              </v:shape>
            </w:pict>
          </mc:Fallback>
        </mc:AlternateContent>
      </w:r>
      <w:r>
        <w:rPr>
          <w:noProof/>
          <w:lang w:val="es-MX" w:eastAsia="es-MX"/>
        </w:rPr>
        <mc:AlternateContent>
          <mc:Choice Requires="wps">
            <w:drawing>
              <wp:anchor distT="0" distB="0" distL="114300" distR="114300" simplePos="0" relativeHeight="251620864" behindDoc="0" locked="0" layoutInCell="1" allowOverlap="1" wp14:anchorId="074829D8" wp14:editId="7679EEC6">
                <wp:simplePos x="0" y="0"/>
                <wp:positionH relativeFrom="page">
                  <wp:posOffset>235131</wp:posOffset>
                </wp:positionH>
                <wp:positionV relativeFrom="paragraph">
                  <wp:posOffset>2501900</wp:posOffset>
                </wp:positionV>
                <wp:extent cx="2965450" cy="2664823"/>
                <wp:effectExtent l="19050" t="762000" r="158750" b="21590"/>
                <wp:wrapNone/>
                <wp:docPr id="275" name="Llamada con línea 1 4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5450" cy="2664823"/>
                        </a:xfrm>
                        <a:prstGeom prst="borderCallout1">
                          <a:avLst>
                            <a:gd name="adj1" fmla="val -2122"/>
                            <a:gd name="adj2" fmla="val 52721"/>
                            <a:gd name="adj3" fmla="val -26897"/>
                            <a:gd name="adj4" fmla="val 103224"/>
                          </a:avLst>
                        </a:prstGeom>
                        <a:noFill/>
                        <a:ln w="28575" algn="ctr">
                          <a:solidFill>
                            <a:srgbClr val="FF9966"/>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AA5776" w:rsidRDefault="00AA5776" w:rsidP="00164170">
                            <w:pPr>
                              <w:rPr>
                                <w:noProof/>
                                <w:lang w:val="es-CR" w:eastAsia="es-CR"/>
                              </w:rPr>
                            </w:pPr>
                            <w:r w:rsidRPr="00164170">
                              <w:rPr>
                                <w:noProof/>
                                <w:lang w:val="es-MX" w:eastAsia="es-MX"/>
                              </w:rPr>
                              <w:drawing>
                                <wp:inline distT="0" distB="0" distL="0" distR="0" wp14:anchorId="3C34971C" wp14:editId="4895D3F1">
                                  <wp:extent cx="2762250" cy="1295400"/>
                                  <wp:effectExtent l="0" t="0" r="0" b="0"/>
                                  <wp:docPr id="18" name="Imagen 5" descr="D:\DSCN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DSCN3081.JPG"/>
                                          <pic:cNvPicPr>
                                            <a:picLocks noChangeAspect="1" noChangeArrowheads="1"/>
                                          </pic:cNvPicPr>
                                        </pic:nvPicPr>
                                        <pic:blipFill>
                                          <a:blip r:embed="rId52">
                                            <a:extLst>
                                              <a:ext uri="{28A0092B-C50C-407E-A947-70E740481C1C}">
                                                <a14:useLocalDpi xmlns:a14="http://schemas.microsoft.com/office/drawing/2010/main" val="0"/>
                                              </a:ext>
                                            </a:extLst>
                                          </a:blip>
                                          <a:srcRect t="14342"/>
                                          <a:stretch>
                                            <a:fillRect/>
                                          </a:stretch>
                                        </pic:blipFill>
                                        <pic:spPr bwMode="auto">
                                          <a:xfrm>
                                            <a:off x="0" y="0"/>
                                            <a:ext cx="2762250" cy="1295400"/>
                                          </a:xfrm>
                                          <a:prstGeom prst="rect">
                                            <a:avLst/>
                                          </a:prstGeom>
                                          <a:noFill/>
                                          <a:ln>
                                            <a:noFill/>
                                          </a:ln>
                                        </pic:spPr>
                                      </pic:pic>
                                    </a:graphicData>
                                  </a:graphic>
                                </wp:inline>
                              </w:drawing>
                            </w:r>
                          </w:p>
                          <w:p w:rsidR="00AA5776" w:rsidRPr="00F84BDB" w:rsidRDefault="00AA5776" w:rsidP="00164170">
                            <w:pPr>
                              <w:jc w:val="both"/>
                              <w:rPr>
                                <w:rFonts w:ascii="Arial Narrow" w:hAnsi="Arial Narrow"/>
                                <w:color w:val="385623"/>
                                <w:lang w:val="es-CR"/>
                              </w:rPr>
                            </w:pPr>
                            <w:r w:rsidRPr="00F84BDB">
                              <w:rPr>
                                <w:rFonts w:ascii="Arial Narrow" w:hAnsi="Arial Narrow"/>
                                <w:color w:val="385623"/>
                                <w:lang w:val="es-CR"/>
                              </w:rPr>
                              <w:t xml:space="preserve">En zona baja hay actividades comerciales, extracción de material del rio Barranca, industrias. Esparza, Barranca y El Roble son los principales centros urbanos de la cuenca.  Los efectos de las actividades que se hacen en las partes media y alta de la cuenca se presentan en esta zona.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4829D8" id="Llamada con línea 1 4254" o:spid="_x0000_s1054" type="#_x0000_t47" style="position:absolute;left:0;text-align:left;margin-left:18.5pt;margin-top:197pt;width:233.5pt;height:209.85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" adj="22296,-5810,11388,-458" filled="f" strokecolor="#f96" strokeweight="2.25pt">
                <v:stroke startarrow="block"/>
                <v:textbox>
                  <w:txbxContent>
                    <w:p w:rsidR="00AA5776" w:rsidRDefault="00AA5776" w:rsidP="00164170">
                      <w:pPr>
                        <w:rPr>
                          <w:noProof/>
                          <w:lang w:val="es-CR" w:eastAsia="es-CR"/>
                        </w:rPr>
                      </w:pPr>
                      <w:r w:rsidRPr="00164170">
                        <w:rPr>
                          <w:noProof/>
                          <w:lang w:eastAsia="es-ES"/>
                        </w:rPr>
                        <w:drawing>
                          <wp:inline distT="0" distB="0" distL="0" distR="0" wp14:anchorId="3C34971C" wp14:editId="4895D3F1">
                            <wp:extent cx="2762250" cy="1295400"/>
                            <wp:effectExtent l="0" t="0" r="0" b="0"/>
                            <wp:docPr id="18" name="Imagen 5" descr="D:\DSCN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DSCN3081.JPG"/>
                                    <pic:cNvPicPr>
                                      <a:picLocks noChangeAspect="1" noChangeArrowheads="1"/>
                                    </pic:cNvPicPr>
                                  </pic:nvPicPr>
                                  <pic:blipFill>
                                    <a:blip r:embed="rId53">
                                      <a:extLst>
                                        <a:ext uri="{28A0092B-C50C-407E-A947-70E740481C1C}">
                                          <a14:useLocalDpi xmlns:a14="http://schemas.microsoft.com/office/drawing/2010/main" val="0"/>
                                        </a:ext>
                                      </a:extLst>
                                    </a:blip>
                                    <a:srcRect t="14342"/>
                                    <a:stretch>
                                      <a:fillRect/>
                                    </a:stretch>
                                  </pic:blipFill>
                                  <pic:spPr bwMode="auto">
                                    <a:xfrm>
                                      <a:off x="0" y="0"/>
                                      <a:ext cx="2762250" cy="1295400"/>
                                    </a:xfrm>
                                    <a:prstGeom prst="rect">
                                      <a:avLst/>
                                    </a:prstGeom>
                                    <a:noFill/>
                                    <a:ln>
                                      <a:noFill/>
                                    </a:ln>
                                  </pic:spPr>
                                </pic:pic>
                              </a:graphicData>
                            </a:graphic>
                          </wp:inline>
                        </w:drawing>
                      </w:r>
                    </w:p>
                    <w:p w:rsidR="00AA5776" w:rsidRPr="00F84BDB" w:rsidRDefault="00AA5776" w:rsidP="00164170">
                      <w:pPr>
                        <w:jc w:val="both"/>
                        <w:rPr>
                          <w:rFonts w:ascii="Arial Narrow" w:hAnsi="Arial Narrow"/>
                          <w:color w:val="385623"/>
                          <w:lang w:val="es-CR"/>
                        </w:rPr>
                      </w:pPr>
                      <w:r w:rsidRPr="00F84BDB">
                        <w:rPr>
                          <w:rFonts w:ascii="Arial Narrow" w:hAnsi="Arial Narrow"/>
                          <w:color w:val="385623"/>
                          <w:lang w:val="es-CR"/>
                        </w:rPr>
                        <w:t xml:space="preserve">En zona baja hay actividades comerciales, extracción de material del rio Barranca, industrias. Esparza, Barranca y El Roble son los principales centros urbanos de la cuenca.  Los efectos de las actividades que se hacen en las partes media y alta de la cuenca se presentan en esta zona. </w:t>
                      </w:r>
                    </w:p>
                  </w:txbxContent>
                </v:textbox>
                <o:callout v:ext="edit" minusx="t"/>
                <w10:wrap anchorx="page"/>
              </v:shape>
            </w:pict>
          </mc:Fallback>
        </mc:AlternateContent>
      </w:r>
      <w:r w:rsidR="00164170">
        <w:rPr>
          <w:rFonts w:ascii="Eras Demi ITC" w:hAnsi="Eras Demi ITC"/>
          <w:b w:val="0"/>
          <w:sz w:val="24"/>
          <w:lang w:val="es-419"/>
        </w:rPr>
        <w:br w:type="column"/>
      </w:r>
      <w:r w:rsidR="00F41F81" w:rsidRPr="00F41F81">
        <w:rPr>
          <w:rFonts w:ascii="Tahoma" w:hAnsi="Tahoma" w:cs="Tahoma"/>
          <w:color w:val="0070C0"/>
          <w:sz w:val="36"/>
          <w:lang w:val="es-CR"/>
        </w:rPr>
        <w:lastRenderedPageBreak/>
        <w:t>La cuenca y sus habitantes</w:t>
      </w:r>
      <w:r w:rsidR="00164170" w:rsidRPr="00F41F81">
        <w:rPr>
          <w:rFonts w:ascii="Tahoma" w:hAnsi="Tahoma" w:cs="Tahoma"/>
          <w:color w:val="0070C0"/>
          <w:sz w:val="36"/>
          <w:lang w:val="es-CR"/>
        </w:rPr>
        <w:t>…</w:t>
      </w:r>
      <w:bookmarkEnd w:id="7"/>
    </w:p>
    <w:p w:rsidR="00164170" w:rsidRPr="00164170" w:rsidRDefault="00EE63D7" w:rsidP="00164170">
      <w:pPr>
        <w:jc w:val="center"/>
        <w:rPr>
          <w:rFonts w:ascii="Tahoma" w:hAnsi="Tahoma" w:cs="Tahoma"/>
          <w:b/>
          <w:color w:val="002060"/>
          <w:sz w:val="24"/>
          <w:lang w:val="es-CR"/>
        </w:rPr>
      </w:pPr>
      <w:r>
        <w:rPr>
          <w:noProof/>
          <w:lang w:val="es-MX" w:eastAsia="es-MX"/>
        </w:rPr>
        <mc:AlternateContent>
          <mc:Choice Requires="wps">
            <w:drawing>
              <wp:anchor distT="0" distB="0" distL="114300" distR="114300" simplePos="0" relativeHeight="251627008" behindDoc="0" locked="0" layoutInCell="1" allowOverlap="1" wp14:anchorId="04897D9B" wp14:editId="29A4567C">
                <wp:simplePos x="0" y="0"/>
                <wp:positionH relativeFrom="column">
                  <wp:posOffset>-417104</wp:posOffset>
                </wp:positionH>
                <wp:positionV relativeFrom="paragraph">
                  <wp:posOffset>371021</wp:posOffset>
                </wp:positionV>
                <wp:extent cx="2470150" cy="927100"/>
                <wp:effectExtent l="0" t="0" r="254000" b="1035050"/>
                <wp:wrapNone/>
                <wp:docPr id="272" name="Llamada con línea 1 4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0150" cy="927100"/>
                        </a:xfrm>
                        <a:prstGeom prst="borderCallout1">
                          <a:avLst>
                            <a:gd name="adj1" fmla="val 97175"/>
                            <a:gd name="adj2" fmla="val 99064"/>
                            <a:gd name="adj3" fmla="val 204032"/>
                            <a:gd name="adj4" fmla="val 108100"/>
                          </a:avLst>
                        </a:prstGeom>
                        <a:gradFill flip="none" rotWithShape="1">
                          <a:gsLst>
                            <a:gs pos="0">
                              <a:srgbClr val="9AE119">
                                <a:tint val="66000"/>
                                <a:satMod val="160000"/>
                              </a:srgbClr>
                            </a:gs>
                            <a:gs pos="50000">
                              <a:srgbClr val="9AE119">
                                <a:tint val="44500"/>
                                <a:satMod val="160000"/>
                              </a:srgbClr>
                            </a:gs>
                            <a:gs pos="100000">
                              <a:srgbClr val="9AE119">
                                <a:tint val="23500"/>
                                <a:satMod val="160000"/>
                              </a:srgbClr>
                            </a:gs>
                          </a:gsLst>
                          <a:lin ang="8100000" scaled="1"/>
                          <a:tileRect/>
                        </a:gradFill>
                        <a:ln w="12700" algn="ctr">
                          <a:solidFill>
                            <a:srgbClr val="8EAADB"/>
                          </a:solidFill>
                          <a:miter lim="800000"/>
                          <a:headEnd/>
                          <a:tailEnd/>
                        </a:ln>
                        <a:effectLst>
                          <a:outerShdw dist="28398" dir="3806097" algn="ctr" rotWithShape="0">
                            <a:srgbClr val="1F3763">
                              <a:alpha val="50000"/>
                            </a:srgbClr>
                          </a:outerShdw>
                        </a:effectLst>
                      </wps:spPr>
                      <wps:txbx>
                        <w:txbxContent>
                          <w:p w:rsidR="00AA5776" w:rsidRPr="001A63C9" w:rsidRDefault="00AA5776" w:rsidP="00164170">
                            <w:pPr>
                              <w:spacing w:after="0" w:line="240" w:lineRule="auto"/>
                              <w:jc w:val="center"/>
                              <w:rPr>
                                <w:rFonts w:ascii="Arial Narrow" w:hAnsi="Arial Narrow"/>
                                <w:lang w:val="es-419"/>
                              </w:rPr>
                            </w:pPr>
                            <w:r w:rsidRPr="001A63C9">
                              <w:rPr>
                                <w:rFonts w:ascii="Arial Narrow" w:hAnsi="Arial Narrow"/>
                                <w:lang w:val="es-419"/>
                              </w:rPr>
                              <w:t>Ministerio de Ambiente y Energía</w:t>
                            </w:r>
                          </w:p>
                          <w:p w:rsidR="00AA5776" w:rsidRDefault="00AA5776" w:rsidP="00164170">
                            <w:pPr>
                              <w:spacing w:after="0" w:line="240" w:lineRule="auto"/>
                              <w:jc w:val="center"/>
                              <w:rPr>
                                <w:rFonts w:ascii="Arial Narrow" w:hAnsi="Arial Narrow"/>
                                <w:lang w:val="es-419"/>
                              </w:rPr>
                            </w:pPr>
                            <w:r w:rsidRPr="001A63C9">
                              <w:rPr>
                                <w:rFonts w:ascii="Arial Narrow" w:hAnsi="Arial Narrow"/>
                                <w:lang w:val="es-419"/>
                              </w:rPr>
                              <w:t>Ministerio de Agricultura y Ganadería</w:t>
                            </w:r>
                          </w:p>
                          <w:p w:rsidR="00AA5776" w:rsidRDefault="00AA5776" w:rsidP="00164170">
                            <w:pPr>
                              <w:spacing w:after="0" w:line="240" w:lineRule="auto"/>
                              <w:jc w:val="center"/>
                              <w:rPr>
                                <w:rFonts w:ascii="Arial Narrow" w:hAnsi="Arial Narrow"/>
                                <w:lang w:val="es-419"/>
                              </w:rPr>
                            </w:pPr>
                            <w:r>
                              <w:rPr>
                                <w:rFonts w:ascii="Arial Narrow" w:hAnsi="Arial Narrow"/>
                                <w:lang w:val="es-419"/>
                              </w:rPr>
                              <w:t>Ministerio de Salud</w:t>
                            </w:r>
                          </w:p>
                          <w:p w:rsidR="00AA5776" w:rsidRDefault="00AA5776" w:rsidP="00164170">
                            <w:pPr>
                              <w:spacing w:after="0" w:line="240" w:lineRule="auto"/>
                              <w:jc w:val="center"/>
                              <w:rPr>
                                <w:rFonts w:ascii="Arial Narrow" w:hAnsi="Arial Narrow"/>
                                <w:lang w:val="es-419"/>
                              </w:rPr>
                            </w:pPr>
                            <w:r>
                              <w:rPr>
                                <w:rFonts w:ascii="Arial Narrow" w:hAnsi="Arial Narrow"/>
                                <w:lang w:val="es-419"/>
                              </w:rPr>
                              <w:t>Ministerio de Educación</w:t>
                            </w:r>
                          </w:p>
                          <w:p w:rsidR="00AA5776" w:rsidRPr="001A63C9" w:rsidRDefault="00AA5776" w:rsidP="00164170">
                            <w:pPr>
                              <w:spacing w:after="0" w:line="240" w:lineRule="auto"/>
                              <w:jc w:val="center"/>
                              <w:rPr>
                                <w:rFonts w:ascii="Arial Narrow" w:hAnsi="Arial Narrow"/>
                                <w:lang w:val="es-419"/>
                              </w:rPr>
                            </w:pPr>
                            <w:r>
                              <w:rPr>
                                <w:rFonts w:ascii="Arial Narrow" w:hAnsi="Arial Narrow"/>
                                <w:lang w:val="es-419"/>
                              </w:rPr>
                              <w:t>Universidades, Otros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4897D9B" id="Llamada con línea 1 4305" o:spid="_x0000_s1055" type="#_x0000_t47" style="position:absolute;left:0;text-align:left;margin-left:-32.85pt;margin-top:29.2pt;width:194.5pt;height:73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" adj="23350,44071,21398,20990" fillcolor="#c4ff88" strokecolor="#8eaadb" strokeweight="1pt">
                <v:fill color2="#ebffdc" rotate="t" angle="315" colors="0 #c4ff88;.5 #d8ffb8;1 #ebffdc" focus="100%" type="gradient"/>
                <v:shadow on="t" color="#1f3763" opacity=".5" offset="1pt"/>
                <v:textbox>
                  <w:txbxContent>
                    <w:p w:rsidR="00AA5776" w:rsidRPr="001A63C9" w:rsidRDefault="00AA5776" w:rsidP="00164170">
                      <w:pPr>
                        <w:spacing w:after="0" w:line="240" w:lineRule="auto"/>
                        <w:jc w:val="center"/>
                        <w:rPr>
                          <w:rFonts w:ascii="Arial Narrow" w:hAnsi="Arial Narrow"/>
                          <w:lang w:val="es-419"/>
                        </w:rPr>
                      </w:pPr>
                      <w:r w:rsidRPr="001A63C9">
                        <w:rPr>
                          <w:rFonts w:ascii="Arial Narrow" w:hAnsi="Arial Narrow"/>
                          <w:lang w:val="es-419"/>
                        </w:rPr>
                        <w:t>Ministerio de Ambiente y Energía</w:t>
                      </w:r>
                    </w:p>
                    <w:p w:rsidR="00AA5776" w:rsidRDefault="00AA5776" w:rsidP="00164170">
                      <w:pPr>
                        <w:spacing w:after="0" w:line="240" w:lineRule="auto"/>
                        <w:jc w:val="center"/>
                        <w:rPr>
                          <w:rFonts w:ascii="Arial Narrow" w:hAnsi="Arial Narrow"/>
                          <w:lang w:val="es-419"/>
                        </w:rPr>
                      </w:pPr>
                      <w:r w:rsidRPr="001A63C9">
                        <w:rPr>
                          <w:rFonts w:ascii="Arial Narrow" w:hAnsi="Arial Narrow"/>
                          <w:lang w:val="es-419"/>
                        </w:rPr>
                        <w:t>Ministerio de Agricultura y Ganadería</w:t>
                      </w:r>
                    </w:p>
                    <w:p w:rsidR="00AA5776" w:rsidRDefault="00AA5776" w:rsidP="00164170">
                      <w:pPr>
                        <w:spacing w:after="0" w:line="240" w:lineRule="auto"/>
                        <w:jc w:val="center"/>
                        <w:rPr>
                          <w:rFonts w:ascii="Arial Narrow" w:hAnsi="Arial Narrow"/>
                          <w:lang w:val="es-419"/>
                        </w:rPr>
                      </w:pPr>
                      <w:r>
                        <w:rPr>
                          <w:rFonts w:ascii="Arial Narrow" w:hAnsi="Arial Narrow"/>
                          <w:lang w:val="es-419"/>
                        </w:rPr>
                        <w:t>Ministerio de Salud</w:t>
                      </w:r>
                    </w:p>
                    <w:p w:rsidR="00AA5776" w:rsidRDefault="00AA5776" w:rsidP="00164170">
                      <w:pPr>
                        <w:spacing w:after="0" w:line="240" w:lineRule="auto"/>
                        <w:jc w:val="center"/>
                        <w:rPr>
                          <w:rFonts w:ascii="Arial Narrow" w:hAnsi="Arial Narrow"/>
                          <w:lang w:val="es-419"/>
                        </w:rPr>
                      </w:pPr>
                      <w:r>
                        <w:rPr>
                          <w:rFonts w:ascii="Arial Narrow" w:hAnsi="Arial Narrow"/>
                          <w:lang w:val="es-419"/>
                        </w:rPr>
                        <w:t>Ministerio de Educación</w:t>
                      </w:r>
                    </w:p>
                    <w:p w:rsidR="00AA5776" w:rsidRPr="001A63C9" w:rsidRDefault="00AA5776" w:rsidP="00164170">
                      <w:pPr>
                        <w:spacing w:after="0" w:line="240" w:lineRule="auto"/>
                        <w:jc w:val="center"/>
                        <w:rPr>
                          <w:rFonts w:ascii="Arial Narrow" w:hAnsi="Arial Narrow"/>
                          <w:lang w:val="es-419"/>
                        </w:rPr>
                      </w:pPr>
                      <w:r>
                        <w:rPr>
                          <w:rFonts w:ascii="Arial Narrow" w:hAnsi="Arial Narrow"/>
                          <w:lang w:val="es-419"/>
                        </w:rPr>
                        <w:t>Universidades, Otros</w:t>
                      </w:r>
                    </w:p>
                  </w:txbxContent>
                </v:textbox>
                <o:callout v:ext="edit" minusx="t" minusy="t"/>
              </v:shape>
            </w:pict>
          </mc:Fallback>
        </mc:AlternateContent>
      </w:r>
      <w:r w:rsidR="00617FCC">
        <w:rPr>
          <w:noProof/>
          <w:lang w:val="es-MX" w:eastAsia="es-MX"/>
        </w:rPr>
        <mc:AlternateContent>
          <mc:Choice Requires="wps">
            <w:drawing>
              <wp:anchor distT="0" distB="0" distL="114300" distR="114300" simplePos="0" relativeHeight="251628032" behindDoc="0" locked="0" layoutInCell="1" allowOverlap="1" wp14:anchorId="53BFCA8B" wp14:editId="7FCA14FA">
                <wp:simplePos x="0" y="0"/>
                <wp:positionH relativeFrom="column">
                  <wp:posOffset>3488690</wp:posOffset>
                </wp:positionH>
                <wp:positionV relativeFrom="paragraph">
                  <wp:posOffset>266518</wp:posOffset>
                </wp:positionV>
                <wp:extent cx="2533650" cy="966651"/>
                <wp:effectExtent l="342900" t="19050" r="38100" b="1205230"/>
                <wp:wrapNone/>
                <wp:docPr id="273" name="Llamada con línea 1 4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3650" cy="966651"/>
                        </a:xfrm>
                        <a:prstGeom prst="borderCallout1">
                          <a:avLst>
                            <a:gd name="adj1" fmla="val 97892"/>
                            <a:gd name="adj2" fmla="val 917"/>
                            <a:gd name="adj3" fmla="val 217727"/>
                            <a:gd name="adj4" fmla="val -12652"/>
                          </a:avLst>
                        </a:prstGeom>
                        <a:gradFill rotWithShape="0">
                          <a:gsLst>
                            <a:gs pos="0">
                              <a:srgbClr val="8EAADB"/>
                            </a:gs>
                            <a:gs pos="50000">
                              <a:srgbClr val="D9E2F3"/>
                            </a:gs>
                            <a:gs pos="100000">
                              <a:srgbClr val="8EAADB"/>
                            </a:gs>
                          </a:gsLst>
                          <a:lin ang="18900000" scaled="1"/>
                        </a:gradFill>
                        <a:ln w="28575" algn="ctr">
                          <a:solidFill>
                            <a:srgbClr val="8EAADB"/>
                          </a:solidFill>
                          <a:miter lim="800000"/>
                          <a:headEnd/>
                          <a:tailEnd/>
                        </a:ln>
                        <a:effectLst>
                          <a:outerShdw dist="28398" dir="3806097" algn="ctr" rotWithShape="0">
                            <a:srgbClr val="1F3763">
                              <a:alpha val="50000"/>
                            </a:srgbClr>
                          </a:outerShdw>
                        </a:effectLst>
                      </wps:spPr>
                      <wps:txbx>
                        <w:txbxContent>
                          <w:p w:rsidR="00AA5776" w:rsidRPr="00F84BDB" w:rsidRDefault="00AA5776" w:rsidP="00164170">
                            <w:pPr>
                              <w:spacing w:after="0" w:line="240" w:lineRule="auto"/>
                              <w:jc w:val="center"/>
                              <w:rPr>
                                <w:rFonts w:ascii="Arial Narrow" w:hAnsi="Arial Narrow"/>
                                <w:color w:val="1F4E79"/>
                                <w:lang w:val="es-419"/>
                              </w:rPr>
                            </w:pPr>
                            <w:r w:rsidRPr="00F84BDB">
                              <w:rPr>
                                <w:rFonts w:ascii="Arial Narrow" w:hAnsi="Arial Narrow"/>
                                <w:color w:val="1F4E79"/>
                                <w:lang w:val="es-419"/>
                              </w:rPr>
                              <w:t>Instituto Costarricense de Acueductos y Alcantarillados.</w:t>
                            </w:r>
                          </w:p>
                          <w:p w:rsidR="00AA5776" w:rsidRPr="00F84BDB" w:rsidRDefault="00AA5776" w:rsidP="00164170">
                            <w:pPr>
                              <w:spacing w:after="0" w:line="240" w:lineRule="auto"/>
                              <w:jc w:val="center"/>
                              <w:rPr>
                                <w:rFonts w:ascii="Arial Narrow" w:hAnsi="Arial Narrow"/>
                                <w:color w:val="1F4E79"/>
                                <w:lang w:val="es-419"/>
                              </w:rPr>
                            </w:pPr>
                            <w:r w:rsidRPr="00F84BDB">
                              <w:rPr>
                                <w:rFonts w:ascii="Arial Narrow" w:hAnsi="Arial Narrow"/>
                                <w:color w:val="1F4E79"/>
                                <w:lang w:val="es-419"/>
                              </w:rPr>
                              <w:t>Instituto Costarricense de Electricidad</w:t>
                            </w:r>
                          </w:p>
                          <w:p w:rsidR="00AA5776" w:rsidRPr="00F84BDB" w:rsidRDefault="00AA5776" w:rsidP="00164170">
                            <w:pPr>
                              <w:spacing w:after="0" w:line="240" w:lineRule="auto"/>
                              <w:jc w:val="center"/>
                              <w:rPr>
                                <w:rFonts w:ascii="Arial Narrow" w:hAnsi="Arial Narrow"/>
                                <w:color w:val="1F4E79"/>
                                <w:lang w:val="es-419"/>
                              </w:rPr>
                            </w:pPr>
                            <w:r w:rsidRPr="00F84BDB">
                              <w:rPr>
                                <w:rFonts w:ascii="Arial Narrow" w:hAnsi="Arial Narrow"/>
                                <w:color w:val="1F4E79"/>
                                <w:lang w:val="es-419"/>
                              </w:rPr>
                              <w:t>Municipalidades</w:t>
                            </w:r>
                            <w:r>
                              <w:rPr>
                                <w:rFonts w:ascii="Arial Narrow" w:hAnsi="Arial Narrow"/>
                                <w:color w:val="1F4E79"/>
                                <w:lang w:val="es-419"/>
                              </w:rPr>
                              <w:t>,</w:t>
                            </w:r>
                          </w:p>
                          <w:p w:rsidR="00AA5776" w:rsidRPr="00F84BDB" w:rsidRDefault="00AA5776" w:rsidP="00164170">
                            <w:pPr>
                              <w:spacing w:after="0" w:line="240" w:lineRule="auto"/>
                              <w:jc w:val="center"/>
                              <w:rPr>
                                <w:rFonts w:ascii="Arial Narrow" w:hAnsi="Arial Narrow"/>
                                <w:color w:val="1F4E79"/>
                                <w:lang w:val="es-419"/>
                              </w:rPr>
                            </w:pPr>
                            <w:r>
                              <w:rPr>
                                <w:rFonts w:ascii="Arial Narrow" w:hAnsi="Arial Narrow"/>
                                <w:color w:val="1F4E79"/>
                                <w:lang w:val="es-419"/>
                              </w:rPr>
                              <w:t>Otro</w:t>
                            </w:r>
                            <w:r w:rsidRPr="00F84BDB">
                              <w:rPr>
                                <w:rFonts w:ascii="Arial Narrow" w:hAnsi="Arial Narrow"/>
                                <w:color w:val="1F4E79"/>
                                <w:lang w:val="es-419"/>
                              </w:rPr>
                              <w: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FCA8B" id="Llamada con línea 1 4306" o:spid="_x0000_s1056" type="#_x0000_t47" style="position:absolute;left:0;text-align:left;margin-left:274.7pt;margin-top:21pt;width:199.5pt;height:76.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" adj="-2733,47029,198,21145" fillcolor="#8eaadb" strokecolor="#8eaadb" strokeweight="2.25pt">
                <v:fill color2="#d9e2f3" angle="135" focus="50%" type="gradient"/>
                <v:shadow on="t" color="#1f3763" opacity=".5" offset="1pt"/>
                <v:textbox>
                  <w:txbxContent>
                    <w:p w:rsidR="00AA5776" w:rsidRPr="00F84BDB" w:rsidRDefault="00AA5776" w:rsidP="00164170">
                      <w:pPr>
                        <w:spacing w:after="0" w:line="240" w:lineRule="auto"/>
                        <w:jc w:val="center"/>
                        <w:rPr>
                          <w:rFonts w:ascii="Arial Narrow" w:hAnsi="Arial Narrow"/>
                          <w:color w:val="1F4E79"/>
                          <w:lang w:val="es-419"/>
                        </w:rPr>
                      </w:pPr>
                      <w:r w:rsidRPr="00F84BDB">
                        <w:rPr>
                          <w:rFonts w:ascii="Arial Narrow" w:hAnsi="Arial Narrow"/>
                          <w:color w:val="1F4E79"/>
                          <w:lang w:val="es-419"/>
                        </w:rPr>
                        <w:t>Instituto Costarricense de Acueductos y Alcantarillados.</w:t>
                      </w:r>
                    </w:p>
                    <w:p w:rsidR="00AA5776" w:rsidRPr="00F84BDB" w:rsidRDefault="00AA5776" w:rsidP="00164170">
                      <w:pPr>
                        <w:spacing w:after="0" w:line="240" w:lineRule="auto"/>
                        <w:jc w:val="center"/>
                        <w:rPr>
                          <w:rFonts w:ascii="Arial Narrow" w:hAnsi="Arial Narrow"/>
                          <w:color w:val="1F4E79"/>
                          <w:lang w:val="es-419"/>
                        </w:rPr>
                      </w:pPr>
                      <w:r w:rsidRPr="00F84BDB">
                        <w:rPr>
                          <w:rFonts w:ascii="Arial Narrow" w:hAnsi="Arial Narrow"/>
                          <w:color w:val="1F4E79"/>
                          <w:lang w:val="es-419"/>
                        </w:rPr>
                        <w:t>Instituto Costarricense de Electricidad</w:t>
                      </w:r>
                    </w:p>
                    <w:p w:rsidR="00AA5776" w:rsidRPr="00F84BDB" w:rsidRDefault="00AA5776" w:rsidP="00164170">
                      <w:pPr>
                        <w:spacing w:after="0" w:line="240" w:lineRule="auto"/>
                        <w:jc w:val="center"/>
                        <w:rPr>
                          <w:rFonts w:ascii="Arial Narrow" w:hAnsi="Arial Narrow"/>
                          <w:color w:val="1F4E79"/>
                          <w:lang w:val="es-419"/>
                        </w:rPr>
                      </w:pPr>
                      <w:r w:rsidRPr="00F84BDB">
                        <w:rPr>
                          <w:rFonts w:ascii="Arial Narrow" w:hAnsi="Arial Narrow"/>
                          <w:color w:val="1F4E79"/>
                          <w:lang w:val="es-419"/>
                        </w:rPr>
                        <w:t>Municipalidades</w:t>
                      </w:r>
                      <w:r>
                        <w:rPr>
                          <w:rFonts w:ascii="Arial Narrow" w:hAnsi="Arial Narrow"/>
                          <w:color w:val="1F4E79"/>
                          <w:lang w:val="es-419"/>
                        </w:rPr>
                        <w:t>,</w:t>
                      </w:r>
                    </w:p>
                    <w:p w:rsidR="00AA5776" w:rsidRPr="00F84BDB" w:rsidRDefault="00AA5776" w:rsidP="00164170">
                      <w:pPr>
                        <w:spacing w:after="0" w:line="240" w:lineRule="auto"/>
                        <w:jc w:val="center"/>
                        <w:rPr>
                          <w:rFonts w:ascii="Arial Narrow" w:hAnsi="Arial Narrow"/>
                          <w:color w:val="1F4E79"/>
                          <w:lang w:val="es-419"/>
                        </w:rPr>
                      </w:pPr>
                      <w:r>
                        <w:rPr>
                          <w:rFonts w:ascii="Arial Narrow" w:hAnsi="Arial Narrow"/>
                          <w:color w:val="1F4E79"/>
                          <w:lang w:val="es-419"/>
                        </w:rPr>
                        <w:t>Otro</w:t>
                      </w:r>
                      <w:r w:rsidRPr="00F84BDB">
                        <w:rPr>
                          <w:rFonts w:ascii="Arial Narrow" w:hAnsi="Arial Narrow"/>
                          <w:color w:val="1F4E79"/>
                          <w:lang w:val="es-419"/>
                        </w:rPr>
                        <w:t>s</w:t>
                      </w:r>
                    </w:p>
                  </w:txbxContent>
                </v:textbox>
                <o:callout v:ext="edit" minusy="t"/>
              </v:shape>
            </w:pict>
          </mc:Fallback>
        </mc:AlternateContent>
      </w:r>
      <w:r w:rsidR="00164170">
        <w:rPr>
          <w:rFonts w:ascii="Tahoma" w:hAnsi="Tahoma" w:cs="Tahoma"/>
          <w:b/>
          <w:color w:val="002060"/>
          <w:sz w:val="24"/>
          <w:lang w:val="es-CR"/>
        </w:rPr>
        <w:t>¡</w:t>
      </w:r>
      <w:r w:rsidR="00164170" w:rsidRPr="00164170">
        <w:rPr>
          <w:rFonts w:ascii="Tahoma" w:hAnsi="Tahoma" w:cs="Tahoma"/>
          <w:b/>
          <w:color w:val="002060"/>
          <w:sz w:val="24"/>
          <w:lang w:val="es-419"/>
        </w:rPr>
        <w:t>Fue muy importante conocer a los actores que trabajan en la cuenca</w:t>
      </w:r>
      <w:r w:rsidR="00F966F3">
        <w:rPr>
          <w:rFonts w:ascii="Tahoma" w:hAnsi="Tahoma" w:cs="Tahoma"/>
          <w:b/>
          <w:color w:val="002060"/>
          <w:sz w:val="24"/>
          <w:lang w:val="es-CR"/>
        </w:rPr>
        <w:t>!</w:t>
      </w:r>
    </w:p>
    <w:p w:rsidR="00164170" w:rsidRDefault="00164170" w:rsidP="00164170">
      <w:pPr>
        <w:rPr>
          <w:rFonts w:ascii="Eras Demi ITC" w:hAnsi="Eras Demi ITC"/>
          <w:b/>
          <w:sz w:val="24"/>
          <w:lang w:val="es-419"/>
        </w:rPr>
      </w:pPr>
    </w:p>
    <w:p w:rsidR="00164170" w:rsidRDefault="00164170" w:rsidP="00164170">
      <w:pPr>
        <w:tabs>
          <w:tab w:val="left" w:pos="6945"/>
        </w:tabs>
        <w:rPr>
          <w:rFonts w:ascii="Eras Demi ITC" w:hAnsi="Eras Demi ITC"/>
          <w:b/>
          <w:sz w:val="24"/>
          <w:lang w:val="es-419"/>
        </w:rPr>
      </w:pPr>
      <w:r>
        <w:rPr>
          <w:rFonts w:ascii="Eras Demi ITC" w:hAnsi="Eras Demi ITC"/>
          <w:b/>
          <w:sz w:val="24"/>
          <w:lang w:val="es-419"/>
        </w:rPr>
        <w:tab/>
      </w:r>
    </w:p>
    <w:p w:rsidR="00164170" w:rsidRDefault="00164170" w:rsidP="00164170">
      <w:pPr>
        <w:rPr>
          <w:rFonts w:ascii="Eras Demi ITC" w:hAnsi="Eras Demi ITC"/>
          <w:b/>
          <w:sz w:val="24"/>
          <w:lang w:val="es-419"/>
        </w:rPr>
      </w:pPr>
    </w:p>
    <w:p w:rsidR="00164170" w:rsidRPr="00FF3D4A" w:rsidRDefault="00164170" w:rsidP="00164170">
      <w:pPr>
        <w:rPr>
          <w:rFonts w:ascii="Eras Demi ITC" w:hAnsi="Eras Demi ITC"/>
          <w:b/>
          <w:sz w:val="24"/>
          <w:lang w:val="es-419"/>
        </w:rPr>
      </w:pPr>
    </w:p>
    <w:p w:rsidR="00164170" w:rsidRDefault="00617FCC" w:rsidP="00164170">
      <w:pPr>
        <w:tabs>
          <w:tab w:val="left" w:pos="567"/>
        </w:tabs>
        <w:ind w:left="426" w:firstLine="141"/>
        <w:rPr>
          <w:lang w:val="es-419"/>
        </w:rPr>
      </w:pPr>
      <w:r>
        <w:rPr>
          <w:noProof/>
          <w:lang w:val="es-MX" w:eastAsia="es-MX"/>
        </w:rPr>
        <w:drawing>
          <wp:anchor distT="0" distB="0" distL="114300" distR="114300" simplePos="0" relativeHeight="251632128" behindDoc="1" locked="0" layoutInCell="1" allowOverlap="1" wp14:anchorId="77C192DF" wp14:editId="582C7164">
            <wp:simplePos x="0" y="0"/>
            <wp:positionH relativeFrom="column">
              <wp:posOffset>-484505</wp:posOffset>
            </wp:positionH>
            <wp:positionV relativeFrom="line">
              <wp:posOffset>123825</wp:posOffset>
            </wp:positionV>
            <wp:extent cx="1870075" cy="1249680"/>
            <wp:effectExtent l="76200" t="0" r="0" b="83820"/>
            <wp:wrapThrough wrapText="bothSides">
              <wp:wrapPolygon edited="0">
                <wp:start x="-440" y="0"/>
                <wp:lineTo x="-880" y="0"/>
                <wp:lineTo x="-880" y="22720"/>
                <wp:lineTo x="20903" y="22720"/>
                <wp:lineTo x="21343" y="21402"/>
                <wp:lineTo x="21343" y="0"/>
                <wp:lineTo x="-440" y="0"/>
              </wp:wrapPolygon>
            </wp:wrapThrough>
            <wp:docPr id="208" name="Imagen 7" descr="D:\DSCN5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DSCN589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70075" cy="1249680"/>
                    </a:xfrm>
                    <a:prstGeom prst="rect">
                      <a:avLst/>
                    </a:prstGeom>
                    <a:noFill/>
                    <a:ln>
                      <a:noFill/>
                    </a:ln>
                    <a:effectLst>
                      <a:outerShdw dist="107763" dir="81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33152" behindDoc="0" locked="0" layoutInCell="1" allowOverlap="1" wp14:anchorId="3C06F740" wp14:editId="724817A1">
            <wp:simplePos x="0" y="0"/>
            <wp:positionH relativeFrom="column">
              <wp:posOffset>4173220</wp:posOffset>
            </wp:positionH>
            <wp:positionV relativeFrom="paragraph">
              <wp:posOffset>75565</wp:posOffset>
            </wp:positionV>
            <wp:extent cx="2077085" cy="1360170"/>
            <wp:effectExtent l="0" t="0" r="75565" b="68580"/>
            <wp:wrapThrough wrapText="bothSides">
              <wp:wrapPolygon edited="0">
                <wp:start x="0" y="0"/>
                <wp:lineTo x="0" y="21479"/>
                <wp:lineTo x="396" y="22387"/>
                <wp:lineTo x="22188" y="22387"/>
                <wp:lineTo x="22188" y="1210"/>
                <wp:lineTo x="21792" y="0"/>
                <wp:lineTo x="0" y="0"/>
              </wp:wrapPolygon>
            </wp:wrapThrough>
            <wp:docPr id="209" name="Imagen 8" descr="D:\DSCN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DSCN5922.JPG"/>
                    <pic:cNvPicPr>
                      <a:picLocks noChangeAspect="1" noChangeArrowheads="1"/>
                    </pic:cNvPicPr>
                  </pic:nvPicPr>
                  <pic:blipFill>
                    <a:blip r:embed="rId55" cstate="print">
                      <a:extLst>
                        <a:ext uri="{28A0092B-C50C-407E-A947-70E740481C1C}">
                          <a14:useLocalDpi xmlns:a14="http://schemas.microsoft.com/office/drawing/2010/main" val="0"/>
                        </a:ext>
                      </a:extLst>
                    </a:blip>
                    <a:srcRect t="19656"/>
                    <a:stretch>
                      <a:fillRect/>
                    </a:stretch>
                  </pic:blipFill>
                  <pic:spPr bwMode="auto">
                    <a:xfrm>
                      <a:off x="0" y="0"/>
                      <a:ext cx="2077085" cy="1360170"/>
                    </a:xfrm>
                    <a:prstGeom prst="rect">
                      <a:avLst/>
                    </a:prstGeom>
                    <a:noFill/>
                    <a:ln>
                      <a:noFill/>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164170" w:rsidRDefault="00C7725F" w:rsidP="00164170">
      <w:pPr>
        <w:rPr>
          <w:lang w:val="es-419"/>
        </w:rPr>
      </w:pPr>
      <w:r>
        <w:rPr>
          <w:noProof/>
          <w:lang w:val="es-MX" w:eastAsia="es-MX"/>
        </w:rPr>
        <w:drawing>
          <wp:anchor distT="0" distB="0" distL="114300" distR="114300" simplePos="0" relativeHeight="251629056" behindDoc="1" locked="0" layoutInCell="1" allowOverlap="1" wp14:anchorId="5A9E6890" wp14:editId="0A1E4CA2">
            <wp:simplePos x="0" y="0"/>
            <wp:positionH relativeFrom="page">
              <wp:align>center</wp:align>
            </wp:positionH>
            <wp:positionV relativeFrom="line">
              <wp:posOffset>248285</wp:posOffset>
            </wp:positionV>
            <wp:extent cx="3438525" cy="3113405"/>
            <wp:effectExtent l="0" t="0" r="0" b="0"/>
            <wp:wrapThrough wrapText="bothSides">
              <wp:wrapPolygon edited="0">
                <wp:start x="7539" y="396"/>
                <wp:lineTo x="5744" y="1982"/>
                <wp:lineTo x="5146" y="2643"/>
                <wp:lineTo x="4308" y="3965"/>
                <wp:lineTo x="4308" y="4229"/>
                <wp:lineTo x="4787" y="4890"/>
                <wp:lineTo x="4188" y="5419"/>
                <wp:lineTo x="3231" y="6740"/>
                <wp:lineTo x="2154" y="9119"/>
                <wp:lineTo x="1556" y="10177"/>
                <wp:lineTo x="1556" y="11234"/>
                <wp:lineTo x="838" y="13349"/>
                <wp:lineTo x="838" y="17842"/>
                <wp:lineTo x="20224" y="17842"/>
                <wp:lineTo x="20343" y="17578"/>
                <wp:lineTo x="19266" y="15463"/>
                <wp:lineTo x="20104" y="13349"/>
                <wp:lineTo x="20343" y="12291"/>
                <wp:lineTo x="20104" y="9516"/>
                <wp:lineTo x="19984" y="9119"/>
                <wp:lineTo x="18429" y="7005"/>
                <wp:lineTo x="16394" y="4890"/>
                <wp:lineTo x="16514" y="3965"/>
                <wp:lineTo x="14958" y="3040"/>
                <wp:lineTo x="12924" y="2643"/>
                <wp:lineTo x="10890" y="396"/>
                <wp:lineTo x="7539" y="396"/>
              </wp:wrapPolygon>
            </wp:wrapThrough>
            <wp:docPr id="201" name="Imagen 4304" descr="https://gestionsostenibledelagua.files.wordpress.com/2015/05/mesa-act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04" descr="https://gestionsostenibledelagua.files.wordpress.com/2015/05/mesa-actores.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backgroundRemoval t="3378" b="84178" l="4509" r="92593">
                                  <a14:foregroundMark x1="7971" y1="60444" x2="7971" y2="68800"/>
                                  <a14:foregroundMark x1="11031" y1="62933" x2="9903" y2="71289"/>
                                  <a14:foregroundMark x1="71014" y1="21422" x2="71014" y2="21422"/>
                                  <a14:foregroundMark x1="65378" y1="15111" x2="73349" y2="24711"/>
                                  <a14:foregroundMark x1="85507" y1="48267" x2="83575" y2="62489"/>
                                  <a14:foregroundMark x1="87359" y1="56622" x2="90016" y2="66311"/>
                                  <a14:foregroundMark x1="46377" y1="15911" x2="47504" y2="16800"/>
                                  <a14:foregroundMark x1="34944" y1="14222" x2="36071" y2="14222"/>
                                  <a14:foregroundMark x1="6441" y1="70044" x2="6441" y2="72978"/>
                                  <a14:foregroundMark x1="76329" y1="46578" x2="79791" y2="54578"/>
                                  <a14:foregroundMark x1="76329" y1="44889" x2="74879" y2="48711"/>
                                  <a14:foregroundMark x1="73349" y1="34400" x2="73349" y2="34400"/>
                                  <a14:foregroundMark x1="72947" y1="32267" x2="73349" y2="33956"/>
                                  <a14:foregroundMark x1="26570" y1="12178" x2="22061" y2="17244"/>
                                  <a14:foregroundMark x1="27697" y1="12178" x2="29630" y2="13867"/>
                                  <a14:foregroundMark x1="16345" y1="36089" x2="16345" y2="36089"/>
                                  <a14:foregroundMark x1="45974" y1="5422" x2="48631" y2="5422"/>
                                  <a14:foregroundMark x1="24718" y1="17600" x2="25040" y2="21778"/>
                                  <a14:foregroundMark x1="22383" y1="20178" x2="22383" y2="19733"/>
                                  <a14:foregroundMark x1="17472" y1="35644" x2="22061" y2="35644"/>
                                  <a14:foregroundMark x1="15942" y1="39467" x2="15942" y2="35200"/>
                                  <a14:foregroundMark x1="28744" y1="11467" x2="29952" y2="11467"/>
                                  <a14:foregroundMark x1="30837" y1="17244" x2="30837" y2="18578"/>
                                  <a14:foregroundMark x1="12238" y1="43200" x2="15298" y2="39822"/>
                                  <a14:foregroundMark x1="41546" y1="13156" x2="43076" y2="15822"/>
                                  <a14:foregroundMark x1="89855" y1="44889" x2="90499" y2="45956"/>
                                  <a14:foregroundMark x1="89855" y1="55022" x2="91063" y2="58756"/>
                                </a14:backgroundRemoval>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38525" cy="3113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4170" w:rsidRDefault="00164170" w:rsidP="00164170">
      <w:pPr>
        <w:rPr>
          <w:lang w:val="es-419"/>
        </w:rPr>
      </w:pPr>
    </w:p>
    <w:p w:rsidR="00164170" w:rsidRDefault="00164170" w:rsidP="00164170">
      <w:pPr>
        <w:rPr>
          <w:lang w:val="es-419"/>
        </w:rPr>
      </w:pPr>
    </w:p>
    <w:p w:rsidR="00164170" w:rsidRDefault="00164170" w:rsidP="00164170">
      <w:pPr>
        <w:rPr>
          <w:lang w:val="es-419"/>
        </w:rPr>
      </w:pPr>
    </w:p>
    <w:p w:rsidR="00164170" w:rsidRDefault="00F41F81" w:rsidP="00164170">
      <w:pPr>
        <w:rPr>
          <w:lang w:val="es-419"/>
        </w:rPr>
      </w:pPr>
      <w:r>
        <w:rPr>
          <w:noProof/>
          <w:lang w:val="es-MX" w:eastAsia="es-MX"/>
        </w:rPr>
        <w:drawing>
          <wp:anchor distT="0" distB="0" distL="114300" distR="114300" simplePos="0" relativeHeight="251636224" behindDoc="0" locked="0" layoutInCell="1" allowOverlap="1" wp14:anchorId="46C94738" wp14:editId="32BE195E">
            <wp:simplePos x="0" y="0"/>
            <wp:positionH relativeFrom="column">
              <wp:posOffset>4255608</wp:posOffset>
            </wp:positionH>
            <wp:positionV relativeFrom="paragraph">
              <wp:posOffset>597225</wp:posOffset>
            </wp:positionV>
            <wp:extent cx="2005330" cy="1282065"/>
            <wp:effectExtent l="0" t="0" r="71120" b="70485"/>
            <wp:wrapThrough wrapText="bothSides">
              <wp:wrapPolygon edited="0">
                <wp:start x="0" y="0"/>
                <wp:lineTo x="0" y="21504"/>
                <wp:lineTo x="410" y="22467"/>
                <wp:lineTo x="22161" y="22467"/>
                <wp:lineTo x="22161" y="1284"/>
                <wp:lineTo x="21750" y="0"/>
                <wp:lineTo x="0" y="0"/>
              </wp:wrapPolygon>
            </wp:wrapThrough>
            <wp:docPr id="219" name="Imagen 9" descr="C:\Users\Gaby\AppData\Local\Temp\Rar$DIa0.990\DSCN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Gaby\AppData\Local\Temp\Rar$DIa0.990\DSCN3151.JPG"/>
                    <pic:cNvPicPr>
                      <a:picLocks noChangeAspect="1" noChangeArrowheads="1"/>
                    </pic:cNvPicPr>
                  </pic:nvPicPr>
                  <pic:blipFill>
                    <a:blip r:embed="rId58" cstate="print">
                      <a:extLst>
                        <a:ext uri="{28A0092B-C50C-407E-A947-70E740481C1C}">
                          <a14:useLocalDpi xmlns:a14="http://schemas.microsoft.com/office/drawing/2010/main" val="0"/>
                        </a:ext>
                      </a:extLst>
                    </a:blip>
                    <a:srcRect t="14066" b="7153"/>
                    <a:stretch>
                      <a:fillRect/>
                    </a:stretch>
                  </pic:blipFill>
                  <pic:spPr bwMode="auto">
                    <a:xfrm>
                      <a:off x="0" y="0"/>
                      <a:ext cx="2005330" cy="1282065"/>
                    </a:xfrm>
                    <a:prstGeom prst="rect">
                      <a:avLst/>
                    </a:prstGeom>
                    <a:noFill/>
                    <a:ln>
                      <a:noFill/>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0329D">
        <w:rPr>
          <w:noProof/>
          <w:lang w:val="es-MX" w:eastAsia="es-MX"/>
        </w:rPr>
        <w:drawing>
          <wp:anchor distT="0" distB="0" distL="114300" distR="114300" simplePos="0" relativeHeight="251783680" behindDoc="0" locked="0" layoutInCell="1" allowOverlap="1" wp14:anchorId="5A336AEA" wp14:editId="01998C65">
            <wp:simplePos x="0" y="0"/>
            <wp:positionH relativeFrom="column">
              <wp:posOffset>-486262</wp:posOffset>
            </wp:positionH>
            <wp:positionV relativeFrom="line">
              <wp:posOffset>360030</wp:posOffset>
            </wp:positionV>
            <wp:extent cx="1938655" cy="1296670"/>
            <wp:effectExtent l="76200" t="0" r="4445" b="74930"/>
            <wp:wrapThrough wrapText="bothSides">
              <wp:wrapPolygon edited="0">
                <wp:start x="-425" y="0"/>
                <wp:lineTo x="-849" y="0"/>
                <wp:lineTo x="-849" y="22531"/>
                <wp:lineTo x="21013" y="22531"/>
                <wp:lineTo x="21437" y="20627"/>
                <wp:lineTo x="21437" y="0"/>
                <wp:lineTo x="-425" y="0"/>
              </wp:wrapPolygon>
            </wp:wrapThrough>
            <wp:docPr id="193" name="Imagen 193" descr="C:\Users\Gaby\AppData\Local\Microsoft\Windows\INetCache\Content.Word\DSCN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descr="C:\Users\Gaby\AppData\Local\Microsoft\Windows\INetCache\Content.Word\DSCN394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38655" cy="1296670"/>
                    </a:xfrm>
                    <a:prstGeom prst="rect">
                      <a:avLst/>
                    </a:prstGeom>
                    <a:noFill/>
                    <a:ln>
                      <a:noFill/>
                    </a:ln>
                    <a:effectLst>
                      <a:outerShdw dist="107763" dir="81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7C1C63" w:rsidRDefault="007C1C63" w:rsidP="00164170">
      <w:pPr>
        <w:rPr>
          <w:lang w:val="es-419"/>
        </w:rPr>
      </w:pPr>
    </w:p>
    <w:p w:rsidR="00164170" w:rsidRDefault="00617FCC" w:rsidP="00164170">
      <w:pPr>
        <w:rPr>
          <w:lang w:val="es-419"/>
        </w:rPr>
      </w:pPr>
      <w:r>
        <w:rPr>
          <w:noProof/>
          <w:lang w:val="es-MX" w:eastAsia="es-MX"/>
        </w:rPr>
        <mc:AlternateContent>
          <mc:Choice Requires="wps">
            <w:drawing>
              <wp:anchor distT="0" distB="0" distL="114300" distR="114300" simplePos="0" relativeHeight="251624960" behindDoc="0" locked="0" layoutInCell="1" allowOverlap="1" wp14:anchorId="2A3A9EC6" wp14:editId="25E9EB05">
                <wp:simplePos x="0" y="0"/>
                <wp:positionH relativeFrom="column">
                  <wp:posOffset>-273413</wp:posOffset>
                </wp:positionH>
                <wp:positionV relativeFrom="paragraph">
                  <wp:posOffset>233589</wp:posOffset>
                </wp:positionV>
                <wp:extent cx="2733675" cy="1336675"/>
                <wp:effectExtent l="0" t="666750" r="47625" b="53975"/>
                <wp:wrapNone/>
                <wp:docPr id="271"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3675" cy="1336675"/>
                        </a:xfrm>
                        <a:prstGeom prst="borderCallout1">
                          <a:avLst>
                            <a:gd name="adj1" fmla="val -5416"/>
                            <a:gd name="adj2" fmla="val 51955"/>
                            <a:gd name="adj3" fmla="val -49738"/>
                            <a:gd name="adj4" fmla="val 91987"/>
                          </a:avLst>
                        </a:prstGeom>
                        <a:gradFill rotWithShape="0">
                          <a:gsLst>
                            <a:gs pos="0">
                              <a:srgbClr val="FFFFFF"/>
                            </a:gs>
                            <a:gs pos="100000">
                              <a:srgbClr val="F7CAAC"/>
                            </a:gs>
                          </a:gsLst>
                          <a:lin ang="5400000" scaled="1"/>
                        </a:gradFill>
                        <a:ln w="12700" algn="ctr">
                          <a:solidFill>
                            <a:srgbClr val="F4B083"/>
                          </a:solidFill>
                          <a:miter lim="800000"/>
                          <a:headEnd/>
                          <a:tailEnd/>
                        </a:ln>
                        <a:effectLst>
                          <a:outerShdw dist="28398" dir="3806097" algn="ctr" rotWithShape="0">
                            <a:srgbClr val="823B0B">
                              <a:alpha val="50000"/>
                            </a:srgbClr>
                          </a:outerShdw>
                        </a:effectLst>
                      </wps:spPr>
                      <wps:txbx>
                        <w:txbxContent>
                          <w:p w:rsidR="00AA5776" w:rsidRPr="005F77B7" w:rsidRDefault="00AA5776" w:rsidP="00164170">
                            <w:pPr>
                              <w:jc w:val="center"/>
                              <w:rPr>
                                <w:rFonts w:ascii="Arial Narrow" w:hAnsi="Arial Narrow"/>
                                <w:lang w:val="es-419"/>
                              </w:rPr>
                            </w:pPr>
                            <w:r w:rsidRPr="005F77B7">
                              <w:rPr>
                                <w:rFonts w:ascii="Arial Narrow" w:hAnsi="Arial Narrow"/>
                                <w:lang w:val="es-419"/>
                              </w:rPr>
                              <w:t xml:space="preserve">Organizaciones locales, como las </w:t>
                            </w:r>
                            <w:r w:rsidRPr="00C7725F">
                              <w:rPr>
                                <w:rFonts w:ascii="Arial Narrow" w:hAnsi="Arial Narrow"/>
                                <w:lang w:val="es-419"/>
                              </w:rPr>
                              <w:t>AS</w:t>
                            </w:r>
                            <w:r w:rsidRPr="00C7725F">
                              <w:rPr>
                                <w:rFonts w:ascii="Arial Narrow" w:hAnsi="Arial Narrow"/>
                                <w:lang w:val="es-CR"/>
                              </w:rPr>
                              <w:t>A</w:t>
                            </w:r>
                            <w:r w:rsidRPr="00C7725F">
                              <w:rPr>
                                <w:rFonts w:ascii="Arial Narrow" w:hAnsi="Arial Narrow"/>
                                <w:lang w:val="es-419"/>
                              </w:rPr>
                              <w:t>DAS,</w:t>
                            </w:r>
                            <w:r>
                              <w:rPr>
                                <w:rFonts w:ascii="Arial Narrow" w:hAnsi="Arial Narrow"/>
                                <w:lang w:val="es-419"/>
                              </w:rPr>
                              <w:t xml:space="preserve"> Centros Agrícolas Cantonales, Asociaciones de Ganaderos, Asociaciones de Productores, Asociaciones de Desarrollo Integral, Sociedad de Usuarios del Agua, FEDAPRO, LIGA Cuenca, etc.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A9EC6" id="Llamada con línea 1 4307" o:spid="_x0000_s1057" type="#_x0000_t47" style="position:absolute;margin-left:-21.55pt;margin-top:18.4pt;width:215.25pt;height:105.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" adj="19869,-10743,11222,-1170" strokecolor="#f4b083" strokeweight="1pt">
                <v:fill color2="#f7caac" focus="100%" type="gradient"/>
                <v:shadow on="t" color="#823b0b" opacity=".5" offset="1pt"/>
                <v:textbox>
                  <w:txbxContent>
                    <w:p w:rsidR="00AA5776" w:rsidRPr="005F77B7" w:rsidRDefault="00AA5776" w:rsidP="00164170">
                      <w:pPr>
                        <w:jc w:val="center"/>
                        <w:rPr>
                          <w:rFonts w:ascii="Arial Narrow" w:hAnsi="Arial Narrow"/>
                          <w:lang w:val="es-419"/>
                        </w:rPr>
                      </w:pPr>
                      <w:r w:rsidRPr="005F77B7">
                        <w:rPr>
                          <w:rFonts w:ascii="Arial Narrow" w:hAnsi="Arial Narrow"/>
                          <w:lang w:val="es-419"/>
                        </w:rPr>
                        <w:t xml:space="preserve">Organizaciones locales, como las </w:t>
                      </w:r>
                      <w:r w:rsidRPr="00C7725F">
                        <w:rPr>
                          <w:rFonts w:ascii="Arial Narrow" w:hAnsi="Arial Narrow"/>
                          <w:lang w:val="es-419"/>
                        </w:rPr>
                        <w:t>AS</w:t>
                      </w:r>
                      <w:r w:rsidRPr="00C7725F">
                        <w:rPr>
                          <w:rFonts w:ascii="Arial Narrow" w:hAnsi="Arial Narrow"/>
                          <w:lang w:val="es-CR"/>
                        </w:rPr>
                        <w:t>A</w:t>
                      </w:r>
                      <w:r w:rsidRPr="00C7725F">
                        <w:rPr>
                          <w:rFonts w:ascii="Arial Narrow" w:hAnsi="Arial Narrow"/>
                          <w:lang w:val="es-419"/>
                        </w:rPr>
                        <w:t>DAS,</w:t>
                      </w:r>
                      <w:r>
                        <w:rPr>
                          <w:rFonts w:ascii="Arial Narrow" w:hAnsi="Arial Narrow"/>
                          <w:lang w:val="es-419"/>
                        </w:rPr>
                        <w:t xml:space="preserve"> Centros Agrícolas Cantonales, Asociaciones de Ganaderos, Asociaciones de Productores, Asociaciones de Desarrollo Integral, Sociedad de Usuarios del Agua, FEDAPRO, LIGA Cuenca, etc.</w:t>
                      </w:r>
                    </w:p>
                  </w:txbxContent>
                </v:textbox>
                <o:callout v:ext="edit" minusx="t"/>
              </v:shape>
            </w:pict>
          </mc:Fallback>
        </mc:AlternateContent>
      </w:r>
    </w:p>
    <w:p w:rsidR="00164170" w:rsidRDefault="00617FCC" w:rsidP="00164170">
      <w:pPr>
        <w:jc w:val="center"/>
        <w:rPr>
          <w:rFonts w:ascii="Eras Demi ITC" w:hAnsi="Eras Demi ITC"/>
          <w:b/>
          <w:sz w:val="24"/>
          <w:lang w:val="es-419"/>
        </w:rPr>
      </w:pPr>
      <w:r>
        <w:rPr>
          <w:noProof/>
          <w:lang w:val="es-MX" w:eastAsia="es-MX"/>
        </w:rPr>
        <mc:AlternateContent>
          <mc:Choice Requires="wps">
            <w:drawing>
              <wp:anchor distT="0" distB="0" distL="114300" distR="114300" simplePos="0" relativeHeight="251625984" behindDoc="0" locked="0" layoutInCell="1" allowOverlap="1" wp14:anchorId="26C58E56" wp14:editId="03F24958">
                <wp:simplePos x="0" y="0"/>
                <wp:positionH relativeFrom="column">
                  <wp:posOffset>3696970</wp:posOffset>
                </wp:positionH>
                <wp:positionV relativeFrom="paragraph">
                  <wp:posOffset>16510</wp:posOffset>
                </wp:positionV>
                <wp:extent cx="2581275" cy="1222375"/>
                <wp:effectExtent l="152400" t="762000" r="47625" b="53975"/>
                <wp:wrapNone/>
                <wp:docPr id="270" name="Llamada con línea 1 4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1275" cy="1222375"/>
                        </a:xfrm>
                        <a:prstGeom prst="borderCallout1">
                          <a:avLst>
                            <a:gd name="adj1" fmla="val -548"/>
                            <a:gd name="adj2" fmla="val 11631"/>
                            <a:gd name="adj3" fmla="val -60362"/>
                            <a:gd name="adj4" fmla="val -4798"/>
                          </a:avLst>
                        </a:prstGeom>
                        <a:gradFill rotWithShape="0">
                          <a:gsLst>
                            <a:gs pos="0">
                              <a:srgbClr val="FFFFFF"/>
                            </a:gs>
                            <a:gs pos="100000">
                              <a:srgbClr val="DBDBDB"/>
                            </a:gs>
                          </a:gsLst>
                          <a:lin ang="5400000" scaled="1"/>
                        </a:gradFill>
                        <a:ln w="28575" algn="ctr">
                          <a:solidFill>
                            <a:srgbClr val="C9C9C9"/>
                          </a:solidFill>
                          <a:miter lim="800000"/>
                          <a:headEnd/>
                          <a:tailEnd/>
                        </a:ln>
                        <a:effectLst>
                          <a:outerShdw dist="28398" dir="3806097" algn="ctr" rotWithShape="0">
                            <a:srgbClr val="525252">
                              <a:alpha val="50000"/>
                            </a:srgbClr>
                          </a:outerShdw>
                        </a:effectLst>
                      </wps:spPr>
                      <wps:txbx>
                        <w:txbxContent>
                          <w:p w:rsidR="00AA5776" w:rsidRPr="005F77B7" w:rsidRDefault="00AA5776" w:rsidP="0016417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58E56" id="Llamada con línea 1 4308" o:spid="_x0000_s1058" type="#_x0000_t47" style="position:absolute;left:0;text-align:left;margin-left:291.1pt;margin-top:1.3pt;width:203.25pt;height:96.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" adj="-1036,-13038,2512,-118" strokecolor="#c9c9c9" strokeweight="2.25pt">
                <v:fill color2="#dbdbdb" focus="100%" type="gradient"/>
                <v:shadow on="t" color="#525252" opacity=".5" offset="1pt"/>
                <v:textbox>
                  <w:txbxContent>
                    <w:p w:rsidR="00AA5776" w:rsidRPr="005F77B7" w:rsidRDefault="00AA5776" w:rsidP="0016417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v:textbox>
              </v:shape>
            </w:pict>
          </mc:Fallback>
        </mc:AlternateContent>
      </w:r>
    </w:p>
    <w:p w:rsidR="00164170" w:rsidRDefault="00164170" w:rsidP="00164170">
      <w:pPr>
        <w:jc w:val="center"/>
        <w:rPr>
          <w:rFonts w:ascii="Eras Demi ITC" w:hAnsi="Eras Demi ITC"/>
          <w:b/>
          <w:sz w:val="24"/>
          <w:lang w:val="es-419"/>
        </w:rPr>
      </w:pPr>
    </w:p>
    <w:p w:rsidR="00164170" w:rsidRDefault="00164170" w:rsidP="00164170">
      <w:pPr>
        <w:jc w:val="center"/>
        <w:rPr>
          <w:rFonts w:ascii="Eras Demi ITC" w:hAnsi="Eras Demi ITC"/>
          <w:b/>
          <w:sz w:val="24"/>
          <w:lang w:val="es-419"/>
        </w:rPr>
      </w:pPr>
    </w:p>
    <w:p w:rsidR="00164170" w:rsidRDefault="00164170" w:rsidP="00164170">
      <w:pPr>
        <w:jc w:val="center"/>
        <w:rPr>
          <w:rFonts w:ascii="Eras Demi ITC" w:hAnsi="Eras Demi ITC"/>
          <w:b/>
          <w:sz w:val="24"/>
          <w:lang w:val="es-419"/>
        </w:rPr>
      </w:pPr>
    </w:p>
    <w:p w:rsidR="00164170" w:rsidRDefault="00982069" w:rsidP="00164170">
      <w:pPr>
        <w:jc w:val="center"/>
        <w:rPr>
          <w:rFonts w:ascii="Eras Demi ITC" w:hAnsi="Eras Demi ITC"/>
          <w:b/>
          <w:sz w:val="24"/>
          <w:lang w:val="es-419"/>
        </w:rPr>
      </w:pPr>
      <w:r>
        <w:rPr>
          <w:noProof/>
          <w:lang w:val="es-MX" w:eastAsia="es-MX"/>
        </w:rPr>
        <mc:AlternateContent>
          <mc:Choice Requires="wps">
            <w:drawing>
              <wp:anchor distT="0" distB="0" distL="114300" distR="114300" simplePos="0" relativeHeight="251623936" behindDoc="0" locked="0" layoutInCell="1" allowOverlap="1" wp14:anchorId="04C49539" wp14:editId="049D50CD">
                <wp:simplePos x="0" y="0"/>
                <wp:positionH relativeFrom="page">
                  <wp:posOffset>901700</wp:posOffset>
                </wp:positionH>
                <wp:positionV relativeFrom="paragraph">
                  <wp:posOffset>117475</wp:posOffset>
                </wp:positionV>
                <wp:extent cx="6064250" cy="1352550"/>
                <wp:effectExtent l="95250" t="95250" r="50800" b="57150"/>
                <wp:wrapNone/>
                <wp:docPr id="269" name="Llamada de flecha hacia arriba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4250" cy="1352550"/>
                        </a:xfrm>
                        <a:prstGeom prst="upArrowCallout">
                          <a:avLst>
                            <a:gd name="adj1" fmla="val 29279"/>
                            <a:gd name="adj2" fmla="val 29259"/>
                            <a:gd name="adj3" fmla="val 25000"/>
                            <a:gd name="adj4" fmla="val 64977"/>
                          </a:avLst>
                        </a:prstGeom>
                        <a:solidFill>
                          <a:srgbClr val="CCFF66"/>
                        </a:solidFill>
                        <a:ln w="12700" algn="ctr">
                          <a:solidFill>
                            <a:srgbClr val="00FF00"/>
                          </a:solidFill>
                          <a:miter lim="800000"/>
                          <a:headEnd/>
                          <a:tailEnd/>
                        </a:ln>
                        <a:effectLst>
                          <a:outerShdw blurRad="50800" dist="38100" dir="13500000" algn="br" rotWithShape="0">
                            <a:prstClr val="black">
                              <a:alpha val="40000"/>
                            </a:prstClr>
                          </a:outerShdw>
                        </a:effectLst>
                      </wps:spPr>
                      <wps:txbx>
                        <w:txbxContent>
                          <w:p w:rsidR="00AA5776" w:rsidRPr="003F197F" w:rsidRDefault="00AA5776" w:rsidP="00164170">
                            <w:pPr>
                              <w:jc w:val="center"/>
                              <w:rPr>
                                <w:rFonts w:ascii="Tahoma" w:hAnsi="Tahoma" w:cs="Tahoma"/>
                                <w:sz w:val="26"/>
                                <w:szCs w:val="26"/>
                                <w:lang w:val="es-419"/>
                              </w:rPr>
                            </w:pPr>
                            <w:r w:rsidRPr="003F197F">
                              <w:rPr>
                                <w:rFonts w:ascii="Tahoma" w:hAnsi="Tahoma" w:cs="Tahoma"/>
                                <w:sz w:val="26"/>
                                <w:szCs w:val="26"/>
                                <w:lang w:val="es-419"/>
                              </w:rPr>
                              <w:t>Lo important</w:t>
                            </w:r>
                            <w:r>
                              <w:rPr>
                                <w:rFonts w:ascii="Tahoma" w:hAnsi="Tahoma" w:cs="Tahoma"/>
                                <w:sz w:val="26"/>
                                <w:szCs w:val="26"/>
                                <w:lang w:val="es-419"/>
                              </w:rPr>
                              <w:t xml:space="preserve">e es conocer que actividades </w:t>
                            </w:r>
                            <w:r w:rsidRPr="003F197F">
                              <w:rPr>
                                <w:rFonts w:ascii="Tahoma" w:hAnsi="Tahoma" w:cs="Tahoma"/>
                                <w:sz w:val="26"/>
                                <w:szCs w:val="26"/>
                                <w:lang w:val="es-419"/>
                              </w:rPr>
                              <w:t xml:space="preserve">realizan </w:t>
                            </w:r>
                            <w:r>
                              <w:rPr>
                                <w:rFonts w:ascii="Tahoma" w:hAnsi="Tahoma" w:cs="Tahoma"/>
                                <w:sz w:val="26"/>
                                <w:szCs w:val="26"/>
                                <w:lang w:val="es-419"/>
                              </w:rPr>
                              <w:t xml:space="preserve">los actores </w:t>
                            </w:r>
                            <w:r w:rsidRPr="003F197F">
                              <w:rPr>
                                <w:rFonts w:ascii="Tahoma" w:hAnsi="Tahoma" w:cs="Tahoma"/>
                                <w:sz w:val="26"/>
                                <w:szCs w:val="26"/>
                                <w:lang w:val="es-419"/>
                              </w:rPr>
                              <w:t>en la cuenca, si hay coordinación entre las organizaciones, conocer sus competencias para la protección de los recursos naturales o en las actividades</w:t>
                            </w:r>
                            <w:r>
                              <w:rPr>
                                <w:rFonts w:ascii="Tahoma" w:hAnsi="Tahoma" w:cs="Tahoma"/>
                                <w:sz w:val="26"/>
                                <w:szCs w:val="26"/>
                                <w:lang w:val="es-419"/>
                              </w:rPr>
                              <w:t xml:space="preserve"> productivas.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w14:anchorId="04C49539"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Llamada de flecha hacia arriba 25" o:spid="_x0000_s1059" type="#_x0000_t79" style="position:absolute;left:0;text-align:left;margin-left:71pt;margin-top:9.25pt;width:477.5pt;height:106.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" adj="7565,9390,5400,10095" fillcolor="#cf6" strokecolor="lime" strokeweight="1pt">
                <v:shadow on="t" color="black" opacity="26214f" origin=".5,.5" offset="-.74836mm,-.74836mm"/>
                <v:textbox>
                  <w:txbxContent>
                    <w:p w:rsidR="00AA5776" w:rsidRPr="003F197F" w:rsidRDefault="00AA5776" w:rsidP="00164170">
                      <w:pPr>
                        <w:jc w:val="center"/>
                        <w:rPr>
                          <w:rFonts w:ascii="Tahoma" w:hAnsi="Tahoma" w:cs="Tahoma"/>
                          <w:sz w:val="26"/>
                          <w:szCs w:val="26"/>
                          <w:lang w:val="es-419"/>
                        </w:rPr>
                      </w:pPr>
                      <w:r w:rsidRPr="003F197F">
                        <w:rPr>
                          <w:rFonts w:ascii="Tahoma" w:hAnsi="Tahoma" w:cs="Tahoma"/>
                          <w:sz w:val="26"/>
                          <w:szCs w:val="26"/>
                          <w:lang w:val="es-419"/>
                        </w:rPr>
                        <w:t>Lo important</w:t>
                      </w:r>
                      <w:r>
                        <w:rPr>
                          <w:rFonts w:ascii="Tahoma" w:hAnsi="Tahoma" w:cs="Tahoma"/>
                          <w:sz w:val="26"/>
                          <w:szCs w:val="26"/>
                          <w:lang w:val="es-419"/>
                        </w:rPr>
                        <w:t xml:space="preserve">e es conocer que actividades </w:t>
                      </w:r>
                      <w:r w:rsidRPr="003F197F">
                        <w:rPr>
                          <w:rFonts w:ascii="Tahoma" w:hAnsi="Tahoma" w:cs="Tahoma"/>
                          <w:sz w:val="26"/>
                          <w:szCs w:val="26"/>
                          <w:lang w:val="es-419"/>
                        </w:rPr>
                        <w:t xml:space="preserve">realizan </w:t>
                      </w:r>
                      <w:r>
                        <w:rPr>
                          <w:rFonts w:ascii="Tahoma" w:hAnsi="Tahoma" w:cs="Tahoma"/>
                          <w:sz w:val="26"/>
                          <w:szCs w:val="26"/>
                          <w:lang w:val="es-419"/>
                        </w:rPr>
                        <w:t xml:space="preserve">los actores </w:t>
                      </w:r>
                      <w:r w:rsidRPr="003F197F">
                        <w:rPr>
                          <w:rFonts w:ascii="Tahoma" w:hAnsi="Tahoma" w:cs="Tahoma"/>
                          <w:sz w:val="26"/>
                          <w:szCs w:val="26"/>
                          <w:lang w:val="es-419"/>
                        </w:rPr>
                        <w:t>en la cuenca, si hay coordinación entre las organizaciones, conocer sus competencias para la protección de los recursos naturales o en las actividades</w:t>
                      </w:r>
                      <w:r>
                        <w:rPr>
                          <w:rFonts w:ascii="Tahoma" w:hAnsi="Tahoma" w:cs="Tahoma"/>
                          <w:sz w:val="26"/>
                          <w:szCs w:val="26"/>
                          <w:lang w:val="es-419"/>
                        </w:rPr>
                        <w:t xml:space="preserve"> productivas.</w:t>
                      </w:r>
                    </w:p>
                  </w:txbxContent>
                </v:textbox>
                <w10:wrap anchorx="page"/>
              </v:shape>
            </w:pict>
          </mc:Fallback>
        </mc:AlternateContent>
      </w:r>
      <w:r w:rsidR="00617FCC">
        <w:rPr>
          <w:noProof/>
          <w:lang w:val="es-MX" w:eastAsia="es-MX"/>
        </w:rPr>
        <mc:AlternateContent>
          <mc:Choice Requires="wps">
            <w:drawing>
              <wp:anchor distT="0" distB="0" distL="114300" distR="114300" simplePos="0" relativeHeight="251635200" behindDoc="0" locked="0" layoutInCell="1" allowOverlap="1" wp14:anchorId="0AF13778" wp14:editId="62E9BC0D">
                <wp:simplePos x="0" y="0"/>
                <wp:positionH relativeFrom="column">
                  <wp:posOffset>3733800</wp:posOffset>
                </wp:positionH>
                <wp:positionV relativeFrom="paragraph">
                  <wp:posOffset>6946900</wp:posOffset>
                </wp:positionV>
                <wp:extent cx="2762250" cy="1060450"/>
                <wp:effectExtent l="0" t="1752600" r="19050" b="25400"/>
                <wp:wrapNone/>
                <wp:docPr id="268" name="Llamada con línea 1 4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64232"/>
                            <a:gd name="adj4" fmla="val 19977"/>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16417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13778" id="_x0000_s1060" type="#_x0000_t47" style="position:absolute;left:0;text-align:left;margin-left:294pt;margin-top:547pt;width:217.5pt;height:8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" adj="4315,-35474,10398,506" fillcolor="#385723" strokecolor="#41719c" strokeweight="1pt">
                <v:textbox>
                  <w:txbxContent>
                    <w:p w:rsidR="00AA5776" w:rsidRPr="005F77B7" w:rsidRDefault="00AA5776" w:rsidP="0016417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v:textbox>
              </v:shape>
            </w:pict>
          </mc:Fallback>
        </mc:AlternateContent>
      </w:r>
    </w:p>
    <w:p w:rsidR="00164170" w:rsidRDefault="00164170" w:rsidP="00164170">
      <w:pPr>
        <w:jc w:val="center"/>
        <w:rPr>
          <w:rFonts w:ascii="Eras Demi ITC" w:hAnsi="Eras Demi ITC"/>
          <w:b/>
          <w:sz w:val="24"/>
          <w:lang w:val="es-419"/>
        </w:rPr>
      </w:pPr>
    </w:p>
    <w:p w:rsidR="00164170" w:rsidRDefault="00164170" w:rsidP="00164170">
      <w:pPr>
        <w:jc w:val="center"/>
        <w:rPr>
          <w:rFonts w:ascii="Eras Demi ITC" w:hAnsi="Eras Demi ITC"/>
          <w:b/>
          <w:sz w:val="24"/>
          <w:lang w:val="es-419"/>
        </w:rPr>
      </w:pPr>
    </w:p>
    <w:p w:rsidR="00164170" w:rsidRDefault="00164170" w:rsidP="00164170">
      <w:pPr>
        <w:jc w:val="center"/>
        <w:rPr>
          <w:rFonts w:ascii="Eras Demi ITC" w:hAnsi="Eras Demi ITC"/>
          <w:b/>
          <w:sz w:val="24"/>
          <w:lang w:val="es-419"/>
        </w:rPr>
      </w:pPr>
    </w:p>
    <w:p w:rsidR="00200345" w:rsidRDefault="00617FCC">
      <w:pPr>
        <w:rPr>
          <w:lang w:val="es-419"/>
        </w:rPr>
      </w:pPr>
      <w:r>
        <w:rPr>
          <w:noProof/>
          <w:lang w:val="es-MX" w:eastAsia="es-MX"/>
        </w:rPr>
        <mc:AlternateContent>
          <mc:Choice Requires="wps">
            <w:drawing>
              <wp:anchor distT="0" distB="0" distL="114300" distR="114300" simplePos="0" relativeHeight="251612672" behindDoc="0" locked="0" layoutInCell="1" allowOverlap="1">
                <wp:simplePos x="0" y="0"/>
                <wp:positionH relativeFrom="column">
                  <wp:posOffset>3733800</wp:posOffset>
                </wp:positionH>
                <wp:positionV relativeFrom="paragraph">
                  <wp:posOffset>6946900</wp:posOffset>
                </wp:positionV>
                <wp:extent cx="2762250" cy="1060450"/>
                <wp:effectExtent l="0" t="1752600" r="19050" b="25400"/>
                <wp:wrapNone/>
                <wp:docPr id="267" name="Llamada con línea 1 4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64232"/>
                            <a:gd name="adj4" fmla="val 19977"/>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1" type="#_x0000_t47" style="position:absolute;margin-left:294pt;margin-top:547pt;width:217.5pt;height:8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" adj="4315,-35474,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v:textbox>
              </v:shape>
            </w:pict>
          </mc:Fallback>
        </mc:AlternateContent>
      </w:r>
      <w:r>
        <w:rPr>
          <w:noProof/>
          <w:lang w:val="es-MX" w:eastAsia="es-MX"/>
        </w:rPr>
        <mc:AlternateContent>
          <mc:Choice Requires="wps">
            <w:drawing>
              <wp:anchor distT="0" distB="0" distL="114300" distR="114300" simplePos="0" relativeHeight="251605504" behindDoc="0" locked="0" layoutInCell="1" allowOverlap="1">
                <wp:simplePos x="0" y="0"/>
                <wp:positionH relativeFrom="column">
                  <wp:posOffset>838200</wp:posOffset>
                </wp:positionH>
                <wp:positionV relativeFrom="paragraph">
                  <wp:posOffset>6946900</wp:posOffset>
                </wp:positionV>
                <wp:extent cx="2762250" cy="1060450"/>
                <wp:effectExtent l="0" t="1524000" r="19050" b="25400"/>
                <wp:wrapNone/>
                <wp:docPr id="266"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42076"/>
                            <a:gd name="adj4" fmla="val 67793"/>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2" type="#_x0000_t47" style="position:absolute;margin-left:66pt;margin-top:547pt;width:217.5pt;height:83.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" adj="14643,-30688,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609600" behindDoc="0" locked="0" layoutInCell="1" allowOverlap="1">
                <wp:simplePos x="0" y="0"/>
                <wp:positionH relativeFrom="column">
                  <wp:posOffset>3733800</wp:posOffset>
                </wp:positionH>
                <wp:positionV relativeFrom="paragraph">
                  <wp:posOffset>6946900</wp:posOffset>
                </wp:positionV>
                <wp:extent cx="2762250" cy="1060450"/>
                <wp:effectExtent l="0" t="1752600" r="19050" b="25400"/>
                <wp:wrapNone/>
                <wp:docPr id="265" name="Llamada con línea 1 4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64232"/>
                            <a:gd name="adj4" fmla="val 19977"/>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3" type="#_x0000_t47" style="position:absolute;margin-left:294pt;margin-top:547pt;width:217.5pt;height:83.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" adj="4315,-35474,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v:textbox>
              </v:shape>
            </w:pict>
          </mc:Fallback>
        </mc:AlternateContent>
      </w:r>
      <w:r>
        <w:rPr>
          <w:noProof/>
          <w:lang w:val="es-MX" w:eastAsia="es-MX"/>
        </w:rPr>
        <mc:AlternateContent>
          <mc:Choice Requires="wps">
            <w:drawing>
              <wp:anchor distT="0" distB="0" distL="114300" distR="114300" simplePos="0" relativeHeight="251601408" behindDoc="0" locked="0" layoutInCell="1" allowOverlap="1">
                <wp:simplePos x="0" y="0"/>
                <wp:positionH relativeFrom="column">
                  <wp:posOffset>838200</wp:posOffset>
                </wp:positionH>
                <wp:positionV relativeFrom="paragraph">
                  <wp:posOffset>6946900</wp:posOffset>
                </wp:positionV>
                <wp:extent cx="2762250" cy="1060450"/>
                <wp:effectExtent l="14605" t="1518920" r="128270" b="11430"/>
                <wp:wrapNone/>
                <wp:docPr id="264"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1060450"/>
                        </a:xfrm>
                        <a:prstGeom prst="borderCallout1">
                          <a:avLst>
                            <a:gd name="adj1" fmla="val 10778"/>
                            <a:gd name="adj2" fmla="val 104241"/>
                            <a:gd name="adj3" fmla="val -142097"/>
                            <a:gd name="adj4" fmla="val 104241"/>
                          </a:avLst>
                        </a:prstGeom>
                        <a:solidFill>
                          <a:srgbClr val="385723"/>
                        </a:solidFill>
                        <a:ln w="12700" algn="ctr">
                          <a:solidFill>
                            <a:srgbClr val="41719C"/>
                          </a:solidFill>
                          <a:miter lim="800000"/>
                          <a:headEnd/>
                          <a:tailEnd/>
                        </a:ln>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64" type="#_x0000_t47" style="position:absolute;margin-left:66pt;margin-top:547pt;width:217.5pt;height:83.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" adj="22516,-30693,22516,2328"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v:shape>
            </w:pict>
          </mc:Fallback>
        </mc:AlternateContent>
      </w:r>
      <w:r>
        <w:rPr>
          <w:noProof/>
          <w:lang w:val="es-MX" w:eastAsia="es-MX"/>
        </w:rPr>
        <mc:AlternateContent>
          <mc:Choice Requires="wps">
            <w:drawing>
              <wp:anchor distT="0" distB="0" distL="114300" distR="114300" simplePos="0" relativeHeight="251613696" behindDoc="0" locked="0" layoutInCell="1" allowOverlap="1">
                <wp:simplePos x="0" y="0"/>
                <wp:positionH relativeFrom="column">
                  <wp:posOffset>3733800</wp:posOffset>
                </wp:positionH>
                <wp:positionV relativeFrom="paragraph">
                  <wp:posOffset>6946900</wp:posOffset>
                </wp:positionV>
                <wp:extent cx="2762250" cy="1060450"/>
                <wp:effectExtent l="0" t="1752600" r="19050" b="25400"/>
                <wp:wrapNone/>
                <wp:docPr id="263" name="Llamada con línea 1 4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64232"/>
                            <a:gd name="adj4" fmla="val 19977"/>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5" type="#_x0000_t47" style="position:absolute;margin-left:294pt;margin-top:547pt;width:217.5pt;height:83.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" adj="4315,-35474,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 xml:space="preserve">Otras organizaciones de apoyo como por ejemplo: </w:t>
                      </w:r>
                      <w:r>
                        <w:rPr>
                          <w:rFonts w:ascii="Arial Narrow" w:hAnsi="Arial Narrow"/>
                          <w:lang w:val="es-419"/>
                        </w:rPr>
                        <w:t>Bloque de Asociaciones de Desarrollo Comunal, Junta Parroquial, Junta de Educación, Movimiento Comunal Autónomo Ramonense, Café de Altura, Cooperativas, Grupos de Mujeres, y otros.</w:t>
                      </w:r>
                    </w:p>
                  </w:txbxContent>
                </v:textbox>
              </v:shape>
            </w:pict>
          </mc:Fallback>
        </mc:AlternateContent>
      </w:r>
      <w:r>
        <w:rPr>
          <w:noProof/>
          <w:lang w:val="es-MX" w:eastAsia="es-MX"/>
        </w:rPr>
        <mc:AlternateContent>
          <mc:Choice Requires="wps">
            <w:drawing>
              <wp:anchor distT="0" distB="0" distL="114300" distR="114300" simplePos="0" relativeHeight="251611648" behindDoc="0" locked="0" layoutInCell="1" allowOverlap="1">
                <wp:simplePos x="0" y="0"/>
                <wp:positionH relativeFrom="column">
                  <wp:posOffset>838200</wp:posOffset>
                </wp:positionH>
                <wp:positionV relativeFrom="paragraph">
                  <wp:posOffset>6946900</wp:posOffset>
                </wp:positionV>
                <wp:extent cx="2762250" cy="1060450"/>
                <wp:effectExtent l="0" t="1524000" r="19050" b="25400"/>
                <wp:wrapNone/>
                <wp:docPr id="262"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42076"/>
                            <a:gd name="adj4" fmla="val 67793"/>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6" type="#_x0000_t47" style="position:absolute;margin-left:66pt;margin-top:547pt;width:217.5pt;height:83.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" adj="14643,-30688,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610624" behindDoc="0" locked="0" layoutInCell="1" allowOverlap="1">
                <wp:simplePos x="0" y="0"/>
                <wp:positionH relativeFrom="column">
                  <wp:posOffset>838200</wp:posOffset>
                </wp:positionH>
                <wp:positionV relativeFrom="paragraph">
                  <wp:posOffset>6946900</wp:posOffset>
                </wp:positionV>
                <wp:extent cx="2762250" cy="1060450"/>
                <wp:effectExtent l="0" t="1524000" r="19050" b="25400"/>
                <wp:wrapNone/>
                <wp:docPr id="261"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42076"/>
                            <a:gd name="adj4" fmla="val 67793"/>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7" type="#_x0000_t47" style="position:absolute;margin-left:66pt;margin-top:547pt;width:217.5pt;height:83.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" adj="14643,-30688,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608576" behindDoc="0" locked="0" layoutInCell="1" allowOverlap="1">
                <wp:simplePos x="0" y="0"/>
                <wp:positionH relativeFrom="column">
                  <wp:posOffset>838200</wp:posOffset>
                </wp:positionH>
                <wp:positionV relativeFrom="paragraph">
                  <wp:posOffset>6946900</wp:posOffset>
                </wp:positionV>
                <wp:extent cx="2762250" cy="1060450"/>
                <wp:effectExtent l="14605" t="1518920" r="128270" b="11430"/>
                <wp:wrapNone/>
                <wp:docPr id="260"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1060450"/>
                        </a:xfrm>
                        <a:prstGeom prst="borderCallout1">
                          <a:avLst>
                            <a:gd name="adj1" fmla="val 10778"/>
                            <a:gd name="adj2" fmla="val 104241"/>
                            <a:gd name="adj3" fmla="val -142097"/>
                            <a:gd name="adj4" fmla="val 104241"/>
                          </a:avLst>
                        </a:prstGeom>
                        <a:solidFill>
                          <a:srgbClr val="385723"/>
                        </a:solidFill>
                        <a:ln w="12700" algn="ctr">
                          <a:solidFill>
                            <a:srgbClr val="41719C"/>
                          </a:solidFill>
                          <a:miter lim="800000"/>
                          <a:headEnd/>
                          <a:tailEnd/>
                        </a:ln>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68" type="#_x0000_t47" style="position:absolute;margin-left:66pt;margin-top:547pt;width:217.5pt;height:83.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" adj="22516,-30693,22516,2328"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v:shape>
            </w:pict>
          </mc:Fallback>
        </mc:AlternateContent>
      </w:r>
      <w:r>
        <w:rPr>
          <w:noProof/>
          <w:lang w:val="es-MX" w:eastAsia="es-MX"/>
        </w:rPr>
        <mc:AlternateContent>
          <mc:Choice Requires="wps">
            <w:drawing>
              <wp:anchor distT="0" distB="0" distL="114300" distR="114300" simplePos="0" relativeHeight="251600384" behindDoc="0" locked="0" layoutInCell="1" allowOverlap="1">
                <wp:simplePos x="0" y="0"/>
                <wp:positionH relativeFrom="column">
                  <wp:posOffset>838200</wp:posOffset>
                </wp:positionH>
                <wp:positionV relativeFrom="paragraph">
                  <wp:posOffset>6946900</wp:posOffset>
                </wp:positionV>
                <wp:extent cx="2762250" cy="1060450"/>
                <wp:effectExtent l="14605" t="1518920" r="128270" b="11430"/>
                <wp:wrapNone/>
                <wp:docPr id="259"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1060450"/>
                        </a:xfrm>
                        <a:prstGeom prst="borderCallout1">
                          <a:avLst>
                            <a:gd name="adj1" fmla="val 10778"/>
                            <a:gd name="adj2" fmla="val 102759"/>
                            <a:gd name="adj3" fmla="val -142097"/>
                            <a:gd name="adj4" fmla="val 104231"/>
                          </a:avLst>
                        </a:prstGeom>
                        <a:solidFill>
                          <a:srgbClr val="385723"/>
                        </a:solidFill>
                        <a:ln w="12700" algn="ctr">
                          <a:solidFill>
                            <a:srgbClr val="41719C"/>
                          </a:solidFill>
                          <a:miter lim="800000"/>
                          <a:headEnd/>
                          <a:tailEnd/>
                        </a:ln>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69" type="#_x0000_t47" style="position:absolute;margin-left:66pt;margin-top:547pt;width:217.5pt;height:83.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" adj="22514,-30693,22196,2328"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599360" behindDoc="0" locked="0" layoutInCell="1" allowOverlap="1">
                <wp:simplePos x="0" y="0"/>
                <wp:positionH relativeFrom="column">
                  <wp:posOffset>838200</wp:posOffset>
                </wp:positionH>
                <wp:positionV relativeFrom="paragraph">
                  <wp:posOffset>6946900</wp:posOffset>
                </wp:positionV>
                <wp:extent cx="2762250" cy="1060450"/>
                <wp:effectExtent l="14605" t="1518920" r="128270" b="11430"/>
                <wp:wrapNone/>
                <wp:docPr id="258"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1060450"/>
                        </a:xfrm>
                        <a:prstGeom prst="borderCallout1">
                          <a:avLst>
                            <a:gd name="adj1" fmla="val 10778"/>
                            <a:gd name="adj2" fmla="val 102759"/>
                            <a:gd name="adj3" fmla="val -142097"/>
                            <a:gd name="adj4" fmla="val 104231"/>
                          </a:avLst>
                        </a:prstGeom>
                        <a:solidFill>
                          <a:srgbClr val="385723"/>
                        </a:solidFill>
                        <a:ln w="12700" algn="ctr">
                          <a:solidFill>
                            <a:srgbClr val="41719C"/>
                          </a:solidFill>
                          <a:miter lim="800000"/>
                          <a:headEnd/>
                          <a:tailEnd/>
                        </a:ln>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70" type="#_x0000_t47" style="position:absolute;margin-left:66pt;margin-top:547pt;width:217.5pt;height:83.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" adj="22514,-30693,22196,2328"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598336" behindDoc="0" locked="0" layoutInCell="1" allowOverlap="1">
                <wp:simplePos x="0" y="0"/>
                <wp:positionH relativeFrom="column">
                  <wp:posOffset>838200</wp:posOffset>
                </wp:positionH>
                <wp:positionV relativeFrom="paragraph">
                  <wp:posOffset>6946900</wp:posOffset>
                </wp:positionV>
                <wp:extent cx="2762250" cy="1060450"/>
                <wp:effectExtent l="14605" t="1518920" r="128270" b="11430"/>
                <wp:wrapNone/>
                <wp:docPr id="257"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1060450"/>
                        </a:xfrm>
                        <a:prstGeom prst="borderCallout1">
                          <a:avLst>
                            <a:gd name="adj1" fmla="val 10778"/>
                            <a:gd name="adj2" fmla="val 102759"/>
                            <a:gd name="adj3" fmla="val -142097"/>
                            <a:gd name="adj4" fmla="val 104231"/>
                          </a:avLst>
                        </a:prstGeom>
                        <a:solidFill>
                          <a:srgbClr val="385723"/>
                        </a:solidFill>
                        <a:ln w="12700" algn="ctr">
                          <a:solidFill>
                            <a:srgbClr val="41719C"/>
                          </a:solidFill>
                          <a:miter lim="800000"/>
                          <a:headEnd/>
                          <a:tailEnd/>
                        </a:ln>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71" type="#_x0000_t47" style="position:absolute;margin-left:66pt;margin-top:547pt;width:217.5pt;height:83.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" adj="22514,-30693,22196,2328"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604480" behindDoc="0" locked="0" layoutInCell="1" allowOverlap="1">
                <wp:simplePos x="0" y="0"/>
                <wp:positionH relativeFrom="column">
                  <wp:posOffset>838200</wp:posOffset>
                </wp:positionH>
                <wp:positionV relativeFrom="paragraph">
                  <wp:posOffset>6946900</wp:posOffset>
                </wp:positionV>
                <wp:extent cx="2762250" cy="1060450"/>
                <wp:effectExtent l="0" t="1524000" r="19050" b="25400"/>
                <wp:wrapNone/>
                <wp:docPr id="256"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42076"/>
                            <a:gd name="adj4" fmla="val 67793"/>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2" type="#_x0000_t47" style="position:absolute;margin-left:66pt;margin-top:547pt;width:217.5pt;height:83.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" adj="14643,-30688,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603456" behindDoc="0" locked="0" layoutInCell="1" allowOverlap="1">
                <wp:simplePos x="0" y="0"/>
                <wp:positionH relativeFrom="column">
                  <wp:posOffset>838200</wp:posOffset>
                </wp:positionH>
                <wp:positionV relativeFrom="paragraph">
                  <wp:posOffset>6946900</wp:posOffset>
                </wp:positionV>
                <wp:extent cx="2762250" cy="1060450"/>
                <wp:effectExtent l="0" t="1524000" r="19050" b="25400"/>
                <wp:wrapNone/>
                <wp:docPr id="255"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42076"/>
                            <a:gd name="adj4" fmla="val 67793"/>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3" type="#_x0000_t47" style="position:absolute;margin-left:66pt;margin-top:547pt;width:217.5pt;height:83.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" adj="14643,-30688,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602432" behindDoc="0" locked="0" layoutInCell="1" allowOverlap="1">
                <wp:simplePos x="0" y="0"/>
                <wp:positionH relativeFrom="column">
                  <wp:posOffset>838200</wp:posOffset>
                </wp:positionH>
                <wp:positionV relativeFrom="paragraph">
                  <wp:posOffset>6946900</wp:posOffset>
                </wp:positionV>
                <wp:extent cx="2762250" cy="1060450"/>
                <wp:effectExtent l="14605" t="1518920" r="128270" b="11430"/>
                <wp:wrapNone/>
                <wp:docPr id="254"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1060450"/>
                        </a:xfrm>
                        <a:prstGeom prst="borderCallout1">
                          <a:avLst>
                            <a:gd name="adj1" fmla="val 10778"/>
                            <a:gd name="adj2" fmla="val 104241"/>
                            <a:gd name="adj3" fmla="val -142097"/>
                            <a:gd name="adj4" fmla="val 104241"/>
                          </a:avLst>
                        </a:prstGeom>
                        <a:solidFill>
                          <a:srgbClr val="385723"/>
                        </a:solidFill>
                        <a:ln w="12700" algn="ctr">
                          <a:solidFill>
                            <a:srgbClr val="41719C"/>
                          </a:solidFill>
                          <a:miter lim="800000"/>
                          <a:headEnd/>
                          <a:tailEnd/>
                        </a:ln>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74" type="#_x0000_t47" style="position:absolute;margin-left:66pt;margin-top:547pt;width:217.5pt;height:83.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" adj="22516,-30693,22516,2328"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v:shape>
            </w:pict>
          </mc:Fallback>
        </mc:AlternateContent>
      </w:r>
      <w:r>
        <w:rPr>
          <w:noProof/>
          <w:lang w:val="es-MX" w:eastAsia="es-MX"/>
        </w:rPr>
        <mc:AlternateContent>
          <mc:Choice Requires="wps">
            <w:drawing>
              <wp:anchor distT="0" distB="0" distL="114300" distR="114300" simplePos="0" relativeHeight="251606528" behindDoc="0" locked="0" layoutInCell="1" allowOverlap="1">
                <wp:simplePos x="0" y="0"/>
                <wp:positionH relativeFrom="column">
                  <wp:posOffset>838200</wp:posOffset>
                </wp:positionH>
                <wp:positionV relativeFrom="paragraph">
                  <wp:posOffset>6946900</wp:posOffset>
                </wp:positionV>
                <wp:extent cx="2762250" cy="1060450"/>
                <wp:effectExtent l="0" t="1524000" r="19050" b="25400"/>
                <wp:wrapNone/>
                <wp:docPr id="253"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42076"/>
                            <a:gd name="adj4" fmla="val 67793"/>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5" type="#_x0000_t47" style="position:absolute;margin-left:66pt;margin-top:547pt;width:217.5pt;height:83.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" adj="14643,-30688,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r>
        <w:rPr>
          <w:noProof/>
          <w:lang w:val="es-MX" w:eastAsia="es-MX"/>
        </w:rPr>
        <mc:AlternateContent>
          <mc:Choice Requires="wps">
            <w:drawing>
              <wp:anchor distT="0" distB="0" distL="114300" distR="114300" simplePos="0" relativeHeight="251607552" behindDoc="0" locked="0" layoutInCell="1" allowOverlap="1">
                <wp:simplePos x="0" y="0"/>
                <wp:positionH relativeFrom="column">
                  <wp:posOffset>838200</wp:posOffset>
                </wp:positionH>
                <wp:positionV relativeFrom="paragraph">
                  <wp:posOffset>6946900</wp:posOffset>
                </wp:positionV>
                <wp:extent cx="2762250" cy="1060450"/>
                <wp:effectExtent l="0" t="1524000" r="19050" b="25400"/>
                <wp:wrapNone/>
                <wp:docPr id="252" name="Llamada con línea 1 4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060450"/>
                        </a:xfrm>
                        <a:prstGeom prst="borderCallout1">
                          <a:avLst>
                            <a:gd name="adj1" fmla="val 2344"/>
                            <a:gd name="adj2" fmla="val 48138"/>
                            <a:gd name="adj3" fmla="val -142076"/>
                            <a:gd name="adj4" fmla="val 67793"/>
                          </a:avLst>
                        </a:prstGeom>
                        <a:solidFill>
                          <a:srgbClr val="70AD47">
                            <a:lumMod val="50000"/>
                          </a:srgbClr>
                        </a:solidFill>
                        <a:ln w="12700" cap="flat" cmpd="sng" algn="ctr">
                          <a:solidFill>
                            <a:srgbClr val="5B9BD5">
                              <a:shade val="50000"/>
                            </a:srgbClr>
                          </a:solidFill>
                          <a:prstDash val="solid"/>
                          <a:miter lim="800000"/>
                        </a:ln>
                        <a:effectLst/>
                      </wps:spPr>
                      <wps:txb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6" type="#_x0000_t47" style="position:absolute;margin-left:66pt;margin-top:547pt;width:217.5pt;height:83.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" adj="14643,-30688,10398,506" fillcolor="#385723" strokecolor="#41719c" strokeweight="1pt">
                <v:textbox>
                  <w:txbxContent>
                    <w:p w:rsidR="00AA5776" w:rsidRPr="005F77B7" w:rsidRDefault="00AA5776" w:rsidP="00084A80">
                      <w:pPr>
                        <w:jc w:val="center"/>
                        <w:rPr>
                          <w:rFonts w:ascii="Arial Narrow" w:hAnsi="Arial Narrow"/>
                          <w:lang w:val="es-419"/>
                        </w:rPr>
                      </w:pPr>
                      <w:r w:rsidRPr="005F77B7">
                        <w:rPr>
                          <w:rFonts w:ascii="Arial Narrow" w:hAnsi="Arial Narrow"/>
                          <w:lang w:val="es-419"/>
                        </w:rPr>
                        <w:t>Organizaciones locales, como las AS</w:t>
                      </w:r>
                      <w:r>
                        <w:rPr>
                          <w:rFonts w:ascii="Arial Narrow" w:hAnsi="Arial Narrow"/>
                          <w:lang w:val="es-CR"/>
                        </w:rPr>
                        <w:t>A</w:t>
                      </w:r>
                      <w:r w:rsidRPr="005F77B7">
                        <w:rPr>
                          <w:rFonts w:ascii="Arial Narrow" w:hAnsi="Arial Narrow"/>
                          <w:lang w:val="es-419"/>
                        </w:rPr>
                        <w:t>DAS</w:t>
                      </w:r>
                      <w:r>
                        <w:rPr>
                          <w:rFonts w:ascii="Arial Narrow" w:hAnsi="Arial Narrow"/>
                          <w:lang w:val="es-419"/>
                        </w:rPr>
                        <w:t>, Centros Agrícolas Cantonales, Asociaciones de Ganaderos, Asociaciones de Productores, Asociaciones de Desarrollo Integral, Sociedad de Usuarios del Agua, FEDAPRO, LIGA Cuenca, etc.</w:t>
                      </w:r>
                    </w:p>
                  </w:txbxContent>
                </v:textbox>
                <o:callout v:ext="edit" minusx="t"/>
              </v:shape>
            </w:pict>
          </mc:Fallback>
        </mc:AlternateContent>
      </w:r>
    </w:p>
    <w:p w:rsidR="00200345" w:rsidRDefault="00200345">
      <w:pPr>
        <w:rPr>
          <w:lang w:val="es-419"/>
        </w:rPr>
      </w:pPr>
    </w:p>
    <w:p w:rsidR="00982069" w:rsidRDefault="00982069">
      <w:pPr>
        <w:rPr>
          <w:rFonts w:ascii="Eras Demi ITC" w:hAnsi="Eras Demi ITC"/>
          <w:b/>
          <w:color w:val="002060"/>
          <w:sz w:val="40"/>
          <w:lang w:val="es-CR"/>
        </w:rPr>
      </w:pPr>
    </w:p>
    <w:p w:rsidR="00200345" w:rsidRPr="00F84BDB" w:rsidRDefault="000451C8" w:rsidP="00982069">
      <w:pPr>
        <w:pStyle w:val="Ttulo1"/>
        <w:rPr>
          <w:rFonts w:ascii="Eras Demi ITC" w:hAnsi="Eras Demi ITC"/>
          <w:b w:val="0"/>
          <w:color w:val="2E74B5"/>
          <w:sz w:val="24"/>
          <w:lang w:val="es-419"/>
        </w:rPr>
      </w:pPr>
      <w:bookmarkStart w:id="8" w:name="_Toc431995894"/>
      <w:r w:rsidRPr="000451C8">
        <w:rPr>
          <w:rFonts w:ascii="Eras Demi ITC" w:hAnsi="Eras Demi ITC"/>
          <w:b w:val="0"/>
          <w:color w:val="002060"/>
          <w:sz w:val="40"/>
          <w:lang w:val="es-CR"/>
        </w:rPr>
        <w:lastRenderedPageBreak/>
        <w:t>C</w:t>
      </w:r>
      <w:r w:rsidR="00164170" w:rsidRPr="000451C8">
        <w:rPr>
          <w:rFonts w:ascii="Eras Demi ITC" w:hAnsi="Eras Demi ITC"/>
          <w:b w:val="0"/>
          <w:color w:val="002060"/>
          <w:sz w:val="40"/>
          <w:lang w:val="es-CR"/>
        </w:rPr>
        <w:t>a</w:t>
      </w:r>
      <w:r w:rsidR="00200345" w:rsidRPr="000451C8">
        <w:rPr>
          <w:rFonts w:ascii="Eras Demi ITC" w:hAnsi="Eras Demi ITC"/>
          <w:b w:val="0"/>
          <w:color w:val="002060"/>
          <w:sz w:val="40"/>
          <w:lang w:val="es-419"/>
        </w:rPr>
        <w:t>ra</w:t>
      </w:r>
      <w:r w:rsidR="00200345" w:rsidRPr="001D04F2">
        <w:rPr>
          <w:rFonts w:ascii="Eras Demi ITC" w:hAnsi="Eras Demi ITC"/>
          <w:b w:val="0"/>
          <w:color w:val="002060"/>
          <w:sz w:val="40"/>
          <w:lang w:val="es-419"/>
        </w:rPr>
        <w:t>cterización</w:t>
      </w:r>
      <w:r w:rsidR="00200345" w:rsidRPr="001D04F2">
        <w:rPr>
          <w:rFonts w:ascii="Eras Demi ITC" w:hAnsi="Eras Demi ITC"/>
          <w:b w:val="0"/>
          <w:color w:val="002060"/>
          <w:lang w:val="es-419"/>
        </w:rPr>
        <w:t xml:space="preserve"> </w:t>
      </w:r>
      <w:r w:rsidR="00200345" w:rsidRPr="00F83A79">
        <w:rPr>
          <w:rFonts w:ascii="Eras Demi ITC" w:hAnsi="Eras Demi ITC"/>
          <w:b w:val="0"/>
          <w:color w:val="002060"/>
          <w:sz w:val="40"/>
          <w:lang w:val="es-419"/>
        </w:rPr>
        <w:t>biofísica</w:t>
      </w:r>
      <w:r w:rsidR="00200345" w:rsidRPr="00F83A79">
        <w:rPr>
          <w:rFonts w:ascii="Eras Demi ITC" w:hAnsi="Eras Demi ITC"/>
          <w:b w:val="0"/>
          <w:color w:val="002060"/>
          <w:lang w:val="es-419"/>
        </w:rPr>
        <w:t xml:space="preserve"> de la cuenca</w:t>
      </w:r>
      <w:bookmarkEnd w:id="8"/>
    </w:p>
    <w:p w:rsidR="00200345" w:rsidRDefault="00200345">
      <w:pPr>
        <w:rPr>
          <w:lang w:val="es-419"/>
        </w:rPr>
      </w:pPr>
    </w:p>
    <w:p w:rsidR="00200345" w:rsidRDefault="00275924">
      <w:pPr>
        <w:rPr>
          <w:lang w:val="es-419"/>
        </w:rPr>
      </w:pPr>
      <w:r>
        <w:rPr>
          <w:noProof/>
          <w:lang w:val="es-MX" w:eastAsia="es-MX"/>
        </w:rPr>
        <mc:AlternateContent>
          <mc:Choice Requires="wpg">
            <w:drawing>
              <wp:anchor distT="0" distB="0" distL="114300" distR="114300" simplePos="0" relativeHeight="251784704" behindDoc="0" locked="0" layoutInCell="1" allowOverlap="1" wp14:anchorId="5E9509DA" wp14:editId="16A7E40A">
                <wp:simplePos x="0" y="0"/>
                <wp:positionH relativeFrom="page">
                  <wp:align>center</wp:align>
                </wp:positionH>
                <wp:positionV relativeFrom="paragraph">
                  <wp:posOffset>196850</wp:posOffset>
                </wp:positionV>
                <wp:extent cx="7078488" cy="7976870"/>
                <wp:effectExtent l="19050" t="19050" r="46355" b="43180"/>
                <wp:wrapNone/>
                <wp:docPr id="310" name="Grupo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8488" cy="7976870"/>
                          <a:chOff x="274" y="2491"/>
                          <a:chExt cx="11324" cy="12562"/>
                        </a:xfrm>
                      </wpg:grpSpPr>
                      <pic:pic xmlns:pic="http://schemas.openxmlformats.org/drawingml/2006/picture">
                        <pic:nvPicPr>
                          <pic:cNvPr id="312" name="Imagen 4"/>
                          <pic:cNvPicPr>
                            <a:picLocks noChangeAspect="1" noChangeArrowheads="1"/>
                          </pic:cNvPicPr>
                        </pic:nvPicPr>
                        <pic:blipFill>
                          <a:blip r:embed="rId60">
                            <a:extLst>
                              <a:ext uri="{28A0092B-C50C-407E-A947-70E740481C1C}">
                                <a14:useLocalDpi xmlns:a14="http://schemas.microsoft.com/office/drawing/2010/main" val="0"/>
                              </a:ext>
                            </a:extLst>
                          </a:blip>
                          <a:srcRect r="-3491"/>
                          <a:stretch>
                            <a:fillRect/>
                          </a:stretch>
                        </pic:blipFill>
                        <pic:spPr bwMode="auto">
                          <a:xfrm>
                            <a:off x="1665" y="6099"/>
                            <a:ext cx="9011" cy="7632"/>
                          </a:xfrm>
                          <a:prstGeom prst="rect">
                            <a:avLst/>
                          </a:prstGeom>
                          <a:noFill/>
                          <a:extLst>
                            <a:ext uri="{909E8E84-426E-40DD-AFC4-6F175D3DCCD1}">
                              <a14:hiddenFill xmlns:a14="http://schemas.microsoft.com/office/drawing/2010/main">
                                <a:solidFill>
                                  <a:srgbClr val="FFFFFF"/>
                                </a:solidFill>
                              </a14:hiddenFill>
                            </a:ext>
                          </a:extLst>
                        </pic:spPr>
                      </pic:pic>
                      <wps:wsp>
                        <wps:cNvPr id="314" name="Llamada con línea 1 4096"/>
                        <wps:cNvSpPr>
                          <a:spLocks/>
                        </wps:cNvSpPr>
                        <wps:spPr bwMode="auto">
                          <a:xfrm>
                            <a:off x="5851" y="12505"/>
                            <a:ext cx="2868" cy="1744"/>
                          </a:xfrm>
                          <a:prstGeom prst="borderCallout1">
                            <a:avLst>
                              <a:gd name="adj1" fmla="val -5529"/>
                              <a:gd name="adj2" fmla="val 15673"/>
                              <a:gd name="adj3" fmla="val -137814"/>
                              <a:gd name="adj4" fmla="val -14548"/>
                            </a:avLst>
                          </a:prstGeom>
                          <a:solidFill>
                            <a:srgbClr val="FFFFFF"/>
                          </a:solidFill>
                          <a:ln w="63500" algn="ctr">
                            <a:solidFill>
                              <a:srgbClr val="ED7D31"/>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C81F63" w:rsidRDefault="00AA5776" w:rsidP="00275924">
                              <w:pPr>
                                <w:jc w:val="center"/>
                                <w:rPr>
                                  <w:rFonts w:ascii="Arial Narrow" w:hAnsi="Arial Narrow"/>
                                  <w:sz w:val="28"/>
                                  <w:lang w:val="es-419"/>
                                </w:rPr>
                              </w:pPr>
                              <w:r w:rsidRPr="000105C1">
                                <w:rPr>
                                  <w:rFonts w:ascii="Arial Narrow" w:hAnsi="Arial Narrow"/>
                                  <w:sz w:val="28"/>
                                  <w:lang w:val="es-419"/>
                                </w:rPr>
                                <w:t>96 acueductos rurales, 308 captaciones de aguas superficiales (Dirección Aguas 2015)</w:t>
                              </w:r>
                            </w:p>
                          </w:txbxContent>
                        </wps:txbx>
                        <wps:bodyPr rot="0" vert="horz" wrap="square" lIns="91440" tIns="45720" rIns="91440" bIns="45720" anchor="ctr" anchorCtr="0" upright="1">
                          <a:noAutofit/>
                        </wps:bodyPr>
                      </wps:wsp>
                      <wps:wsp>
                        <wps:cNvPr id="315" name="Llamada con línea 1 4097"/>
                        <wps:cNvSpPr>
                          <a:spLocks/>
                        </wps:cNvSpPr>
                        <wps:spPr bwMode="auto">
                          <a:xfrm>
                            <a:off x="274" y="7497"/>
                            <a:ext cx="2963" cy="2606"/>
                          </a:xfrm>
                          <a:prstGeom prst="borderCallout1">
                            <a:avLst>
                              <a:gd name="adj1" fmla="val 47412"/>
                              <a:gd name="adj2" fmla="val 102390"/>
                              <a:gd name="adj3" fmla="val 37482"/>
                              <a:gd name="adj4" fmla="val 134003"/>
                            </a:avLst>
                          </a:prstGeom>
                          <a:solidFill>
                            <a:srgbClr val="FFFFFF"/>
                          </a:solidFill>
                          <a:ln w="63500" algn="ctr">
                            <a:solidFill>
                              <a:srgbClr val="91BB75"/>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4025A8" w:rsidRDefault="00AA5776" w:rsidP="00275924">
                              <w:pPr>
                                <w:jc w:val="center"/>
                                <w:rPr>
                                  <w:rFonts w:ascii="Arial Narrow" w:hAnsi="Arial Narrow"/>
                                  <w:sz w:val="28"/>
                                  <w:lang w:val="es-CR"/>
                                </w:rPr>
                              </w:pPr>
                              <w:r w:rsidRPr="00C81F63">
                                <w:rPr>
                                  <w:rFonts w:ascii="Arial Narrow" w:hAnsi="Arial Narrow"/>
                                  <w:sz w:val="28"/>
                                  <w:lang w:val="es-419"/>
                                </w:rPr>
                                <w:t>El relie</w:t>
                              </w:r>
                              <w:r>
                                <w:rPr>
                                  <w:rFonts w:ascii="Arial Narrow" w:hAnsi="Arial Narrow"/>
                                  <w:sz w:val="28"/>
                                  <w:lang w:val="es-419"/>
                                </w:rPr>
                                <w:t xml:space="preserve">ve de la cuenca es accidentado, </w:t>
                              </w:r>
                              <w:r>
                                <w:rPr>
                                  <w:rFonts w:ascii="Arial Narrow" w:hAnsi="Arial Narrow"/>
                                  <w:sz w:val="28"/>
                                  <w:lang w:val="es-CR"/>
                                </w:rPr>
                                <w:t>la pendiente media es de 32,1%. El 30% del área de la cuenca presenta pendientes entre 15 a 30%</w:t>
                              </w:r>
                            </w:p>
                          </w:txbxContent>
                        </wps:txbx>
                        <wps:bodyPr rot="0" vert="horz" wrap="square" lIns="91440" tIns="45720" rIns="91440" bIns="45720" anchor="ctr" anchorCtr="0" upright="1">
                          <a:noAutofit/>
                        </wps:bodyPr>
                      </wps:wsp>
                      <wps:wsp>
                        <wps:cNvPr id="316" name="Llamada con línea 1 30"/>
                        <wps:cNvSpPr>
                          <a:spLocks/>
                        </wps:cNvSpPr>
                        <wps:spPr bwMode="auto">
                          <a:xfrm>
                            <a:off x="699" y="13087"/>
                            <a:ext cx="2589" cy="1966"/>
                          </a:xfrm>
                          <a:prstGeom prst="borderCallout1">
                            <a:avLst>
                              <a:gd name="adj1" fmla="val 213"/>
                              <a:gd name="adj2" fmla="val 48245"/>
                              <a:gd name="adj3" fmla="val -113231"/>
                              <a:gd name="adj4" fmla="val 123667"/>
                            </a:avLst>
                          </a:prstGeom>
                          <a:solidFill>
                            <a:srgbClr val="FFFFFF"/>
                          </a:solidFill>
                          <a:ln w="63500" algn="ctr">
                            <a:solidFill>
                              <a:srgbClr val="7030A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4025A8" w:rsidRDefault="00AA5776" w:rsidP="00275924">
                              <w:pPr>
                                <w:rPr>
                                  <w:rFonts w:ascii="Arial Narrow" w:hAnsi="Arial Narrow"/>
                                  <w:sz w:val="28"/>
                                  <w:lang w:val="es-CR"/>
                                </w:rPr>
                              </w:pPr>
                              <w:r w:rsidRPr="00C81F63">
                                <w:rPr>
                                  <w:rFonts w:ascii="Arial Narrow" w:hAnsi="Arial Narrow"/>
                                  <w:sz w:val="28"/>
                                  <w:lang w:val="es-419"/>
                                </w:rPr>
                                <w:t xml:space="preserve">La temperatura promedio de la cuenca es de 23 </w:t>
                              </w:r>
                              <w:r w:rsidRPr="00C81F63">
                                <w:rPr>
                                  <w:rFonts w:ascii="Arial Narrow" w:hAnsi="Arial Narrow"/>
                                  <w:sz w:val="28"/>
                                  <w:vertAlign w:val="superscript"/>
                                  <w:lang w:val="es-419"/>
                                </w:rPr>
                                <w:t>o</w:t>
                              </w:r>
                              <w:r>
                                <w:rPr>
                                  <w:rFonts w:ascii="Arial Narrow" w:hAnsi="Arial Narrow"/>
                                  <w:sz w:val="28"/>
                                  <w:lang w:val="es-419"/>
                                </w:rPr>
                                <w:t xml:space="preserve">C, variando de  15,2 </w:t>
                              </w:r>
                              <w:r>
                                <w:rPr>
                                  <w:rFonts w:ascii="Arial Narrow" w:hAnsi="Arial Narrow"/>
                                  <w:sz w:val="28"/>
                                  <w:lang w:val="es-CR"/>
                                </w:rPr>
                                <w:t>28,8 °C</w:t>
                              </w:r>
                            </w:p>
                          </w:txbxContent>
                        </wps:txbx>
                        <wps:bodyPr rot="0" vert="horz" wrap="square" lIns="91440" tIns="45720" rIns="91440" bIns="45720" anchor="ctr" anchorCtr="0" upright="1">
                          <a:noAutofit/>
                        </wps:bodyPr>
                      </wps:wsp>
                      <wps:wsp>
                        <wps:cNvPr id="317" name="Llamada con línea 1 31"/>
                        <wps:cNvSpPr>
                          <a:spLocks/>
                        </wps:cNvSpPr>
                        <wps:spPr bwMode="auto">
                          <a:xfrm>
                            <a:off x="7731" y="8428"/>
                            <a:ext cx="3867" cy="2343"/>
                          </a:xfrm>
                          <a:prstGeom prst="borderCallout1">
                            <a:avLst>
                              <a:gd name="adj1" fmla="val 46907"/>
                              <a:gd name="adj2" fmla="val -1972"/>
                              <a:gd name="adj3" fmla="val 9412"/>
                              <a:gd name="adj4" fmla="val -24759"/>
                            </a:avLst>
                          </a:prstGeom>
                          <a:solidFill>
                            <a:srgbClr val="FFFFFF"/>
                          </a:solidFill>
                          <a:ln w="63500" algn="ctr">
                            <a:solidFill>
                              <a:srgbClr val="CC0099"/>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2C357E" w:rsidRDefault="00AA5776" w:rsidP="00275924">
                              <w:pPr>
                                <w:jc w:val="both"/>
                                <w:rPr>
                                  <w:rFonts w:ascii="Arial Narrow" w:hAnsi="Arial Narrow"/>
                                  <w:sz w:val="28"/>
                                  <w:lang w:val="es-419"/>
                                </w:rPr>
                              </w:pPr>
                              <w:r w:rsidRPr="002C357E">
                                <w:rPr>
                                  <w:rFonts w:ascii="Arial Narrow" w:hAnsi="Arial Narrow"/>
                                  <w:sz w:val="28"/>
                                  <w:lang w:val="es-419"/>
                                </w:rPr>
                                <w:t>Los suelos en la cuenca</w:t>
                              </w:r>
                              <w:r>
                                <w:rPr>
                                  <w:rFonts w:ascii="Arial Narrow" w:hAnsi="Arial Narrow"/>
                                  <w:sz w:val="28"/>
                                  <w:lang w:val="es-419"/>
                                </w:rPr>
                                <w:t>: se tienen</w:t>
                              </w:r>
                              <w:r w:rsidRPr="002C357E">
                                <w:rPr>
                                  <w:rFonts w:ascii="Arial Narrow" w:hAnsi="Arial Narrow"/>
                                  <w:sz w:val="28"/>
                                  <w:lang w:val="es-419"/>
                                </w:rPr>
                                <w:t xml:space="preserve"> de clase IV (28,8%) y VII (23,7%), que deberían ser para protección, no hay suelos clase I especiales para </w:t>
                              </w:r>
                              <w:r>
                                <w:rPr>
                                  <w:rFonts w:ascii="Arial Narrow" w:hAnsi="Arial Narrow"/>
                                  <w:sz w:val="28"/>
                                  <w:lang w:val="es-419"/>
                                </w:rPr>
                                <w:t>la producción agrícola.</w:t>
                              </w:r>
                              <w:r w:rsidRPr="002C357E">
                                <w:rPr>
                                  <w:rFonts w:ascii="Arial Narrow" w:hAnsi="Arial Narrow"/>
                                  <w:sz w:val="28"/>
                                  <w:lang w:val="es-419"/>
                                </w:rPr>
                                <w:t xml:space="preserve"> </w:t>
                              </w:r>
                            </w:p>
                          </w:txbxContent>
                        </wps:txbx>
                        <wps:bodyPr rot="0" vert="horz" wrap="square" lIns="91440" tIns="45720" rIns="91440" bIns="45720" anchor="ctr" anchorCtr="0" upright="1">
                          <a:noAutofit/>
                        </wps:bodyPr>
                      </wps:wsp>
                      <wps:wsp>
                        <wps:cNvPr id="318" name="Llamada con línea 1 27"/>
                        <wps:cNvSpPr>
                          <a:spLocks/>
                        </wps:cNvSpPr>
                        <wps:spPr bwMode="auto">
                          <a:xfrm>
                            <a:off x="571" y="2491"/>
                            <a:ext cx="6593" cy="3608"/>
                          </a:xfrm>
                          <a:prstGeom prst="borderCallout1">
                            <a:avLst>
                              <a:gd name="adj1" fmla="val 100894"/>
                              <a:gd name="adj2" fmla="val 48236"/>
                              <a:gd name="adj3" fmla="val 133093"/>
                              <a:gd name="adj4" fmla="val 60690"/>
                            </a:avLst>
                          </a:prstGeom>
                          <a:solidFill>
                            <a:srgbClr val="FFFFFF"/>
                          </a:solidFill>
                          <a:ln w="63500" algn="ctr">
                            <a:solidFill>
                              <a:srgbClr val="0070C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0105C1" w:rsidRDefault="00AA5776" w:rsidP="00275924">
                              <w:pPr>
                                <w:spacing w:after="0"/>
                                <w:rPr>
                                  <w:rFonts w:ascii="Arial Narrow" w:hAnsi="Arial Narrow"/>
                                  <w:sz w:val="28"/>
                                  <w:szCs w:val="28"/>
                                  <w:lang w:val="es-419"/>
                                </w:rPr>
                              </w:pPr>
                              <w:r w:rsidRPr="000105C1">
                                <w:rPr>
                                  <w:rFonts w:ascii="Arial Narrow" w:hAnsi="Arial Narrow"/>
                                  <w:sz w:val="28"/>
                                  <w:szCs w:val="28"/>
                                  <w:lang w:val="es-CR"/>
                                </w:rPr>
                                <w:t xml:space="preserve">Aprovechamientos del agua </w:t>
                              </w:r>
                              <w:r w:rsidRPr="000105C1">
                                <w:rPr>
                                  <w:rFonts w:ascii="Arial Narrow" w:hAnsi="Arial Narrow"/>
                                  <w:sz w:val="28"/>
                                  <w:szCs w:val="28"/>
                                  <w:lang w:val="es-419"/>
                                </w:rPr>
                                <w:t>Proyecto hidroeléctrico Alberto Echandi: ubicado en Bajo Cambronero, consume 2,32 m</w:t>
                              </w:r>
                              <w:r w:rsidRPr="0017308A">
                                <w:rPr>
                                  <w:rFonts w:ascii="Arial Narrow" w:hAnsi="Arial Narrow"/>
                                  <w:sz w:val="28"/>
                                  <w:szCs w:val="28"/>
                                  <w:vertAlign w:val="superscript"/>
                                  <w:lang w:val="es-419"/>
                                </w:rPr>
                                <w:t>3</w:t>
                              </w:r>
                              <w:r w:rsidRPr="000105C1">
                                <w:rPr>
                                  <w:rFonts w:ascii="Arial Narrow" w:hAnsi="Arial Narrow"/>
                                  <w:sz w:val="28"/>
                                  <w:szCs w:val="28"/>
                                  <w:lang w:val="es-419"/>
                                </w:rPr>
                                <w:t>/s para generar una potencia de 4.696 kW y voltaje de 4.180 volt</w:t>
                              </w:r>
                              <w:r>
                                <w:rPr>
                                  <w:rFonts w:ascii="Arial Narrow" w:hAnsi="Arial Narrow"/>
                                  <w:sz w:val="28"/>
                                  <w:szCs w:val="28"/>
                                  <w:lang w:val="es-419"/>
                                </w:rPr>
                                <w:t>io</w:t>
                              </w:r>
                              <w:r w:rsidRPr="000105C1">
                                <w:rPr>
                                  <w:rFonts w:ascii="Arial Narrow" w:hAnsi="Arial Narrow"/>
                                  <w:sz w:val="28"/>
                                  <w:szCs w:val="28"/>
                                  <w:lang w:val="es-419"/>
                                </w:rPr>
                                <w:t>s.</w:t>
                              </w:r>
                            </w:p>
                            <w:p w:rsidR="00AA5776" w:rsidRPr="000105C1" w:rsidRDefault="00AA5776" w:rsidP="00275924">
                              <w:pPr>
                                <w:spacing w:after="0"/>
                                <w:rPr>
                                  <w:rFonts w:ascii="Arial Narrow" w:hAnsi="Arial Narrow"/>
                                  <w:sz w:val="28"/>
                                  <w:szCs w:val="28"/>
                                  <w:lang w:val="es-419"/>
                                </w:rPr>
                              </w:pPr>
                              <w:r w:rsidRPr="000105C1">
                                <w:rPr>
                                  <w:rFonts w:ascii="Arial Narrow" w:hAnsi="Arial Narrow"/>
                                  <w:sz w:val="28"/>
                                  <w:szCs w:val="28"/>
                                  <w:lang w:val="es-419"/>
                                </w:rPr>
                                <w:t>Proyecto acueducto de AyA San Ramón Palm</w:t>
                              </w:r>
                              <w:r>
                                <w:rPr>
                                  <w:rFonts w:ascii="Arial Narrow" w:hAnsi="Arial Narrow"/>
                                  <w:sz w:val="28"/>
                                  <w:szCs w:val="28"/>
                                  <w:lang w:val="es-419"/>
                                </w:rPr>
                                <w:t>ares: obra de captación de 150 litros</w:t>
                              </w:r>
                              <w:r w:rsidRPr="000105C1">
                                <w:rPr>
                                  <w:rFonts w:ascii="Arial Narrow" w:hAnsi="Arial Narrow"/>
                                  <w:sz w:val="28"/>
                                  <w:szCs w:val="28"/>
                                  <w:lang w:val="es-419"/>
                                </w:rPr>
                                <w:t>/s</w:t>
                              </w:r>
                              <w:r>
                                <w:rPr>
                                  <w:rFonts w:ascii="Arial Narrow" w:hAnsi="Arial Narrow"/>
                                  <w:sz w:val="28"/>
                                  <w:szCs w:val="28"/>
                                  <w:lang w:val="es-419"/>
                                </w:rPr>
                                <w:t>egundo</w:t>
                              </w:r>
                            </w:p>
                            <w:p w:rsidR="00AA5776" w:rsidRDefault="00AA5776" w:rsidP="00275924">
                              <w:pPr>
                                <w:spacing w:after="0"/>
                                <w:rPr>
                                  <w:rFonts w:ascii="Arial Narrow" w:hAnsi="Arial Narrow"/>
                                  <w:sz w:val="28"/>
                                  <w:szCs w:val="28"/>
                                  <w:lang w:val="es-419"/>
                                </w:rPr>
                              </w:pPr>
                              <w:r w:rsidRPr="000105C1">
                                <w:rPr>
                                  <w:rFonts w:ascii="Arial Narrow" w:hAnsi="Arial Narrow"/>
                                  <w:sz w:val="28"/>
                                  <w:szCs w:val="28"/>
                                  <w:lang w:val="es-419"/>
                                </w:rPr>
                                <w:t>Acueducto de AyA San Ramón: captación de 170 l/s</w:t>
                              </w:r>
                            </w:p>
                            <w:p w:rsidR="00AA5776" w:rsidRPr="000105C1" w:rsidRDefault="00AA5776" w:rsidP="00275924">
                              <w:pPr>
                                <w:spacing w:after="0"/>
                                <w:rPr>
                                  <w:rFonts w:ascii="Arial Narrow" w:hAnsi="Arial Narrow"/>
                                  <w:sz w:val="28"/>
                                  <w:szCs w:val="28"/>
                                  <w:lang w:val="es-CR"/>
                                </w:rPr>
                              </w:pPr>
                              <w:r>
                                <w:rPr>
                                  <w:rFonts w:ascii="Arial Narrow" w:hAnsi="Arial Narrow"/>
                                  <w:sz w:val="28"/>
                                  <w:szCs w:val="28"/>
                                  <w:lang w:val="es-CR"/>
                                </w:rPr>
                                <w:t>Toma del AyA de agua cruda (parte baja, margen del río Barranca) 350 l/s</w:t>
                              </w:r>
                            </w:p>
                          </w:txbxContent>
                        </wps:txbx>
                        <wps:bodyPr rot="0" vert="horz" wrap="square" lIns="91440" tIns="45720" rIns="91440" bIns="45720" anchor="ctr" anchorCtr="0" upright="1">
                          <a:noAutofit/>
                        </wps:bodyPr>
                      </wps:wsp>
                      <wps:wsp>
                        <wps:cNvPr id="319" name="Llamada con línea 1 29"/>
                        <wps:cNvSpPr>
                          <a:spLocks/>
                        </wps:cNvSpPr>
                        <wps:spPr bwMode="auto">
                          <a:xfrm>
                            <a:off x="7528" y="4239"/>
                            <a:ext cx="4070" cy="2038"/>
                          </a:xfrm>
                          <a:prstGeom prst="borderCallout1">
                            <a:avLst>
                              <a:gd name="adj1" fmla="val 99769"/>
                              <a:gd name="adj2" fmla="val 47861"/>
                              <a:gd name="adj3" fmla="val 214120"/>
                              <a:gd name="adj4" fmla="val -6588"/>
                            </a:avLst>
                          </a:prstGeom>
                          <a:solidFill>
                            <a:srgbClr val="FFFFFF"/>
                          </a:solidFill>
                          <a:ln w="63500" algn="ctr">
                            <a:solidFill>
                              <a:srgbClr val="1F4D78"/>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2C357E" w:rsidRDefault="00AA5776" w:rsidP="00275924">
                              <w:pPr>
                                <w:jc w:val="center"/>
                                <w:rPr>
                                  <w:rFonts w:ascii="Arial Narrow" w:hAnsi="Arial Narrow"/>
                                  <w:sz w:val="28"/>
                                  <w:lang w:val="es-CR"/>
                                </w:rPr>
                              </w:pPr>
                              <w:r w:rsidRPr="00C81F63">
                                <w:rPr>
                                  <w:rFonts w:ascii="Arial Narrow" w:hAnsi="Arial Narrow"/>
                                  <w:sz w:val="28"/>
                                  <w:lang w:val="es-419"/>
                                </w:rPr>
                                <w:t>En toda la cuenca ll</w:t>
                              </w:r>
                              <w:r>
                                <w:rPr>
                                  <w:rFonts w:ascii="Arial Narrow" w:hAnsi="Arial Narrow"/>
                                  <w:sz w:val="28"/>
                                  <w:lang w:val="es-419"/>
                                </w:rPr>
                                <w:t>ueve al año la cantidad promedio de 2.877</w:t>
                              </w:r>
                              <w:r w:rsidRPr="00C81F63">
                                <w:rPr>
                                  <w:rFonts w:ascii="Arial Narrow" w:hAnsi="Arial Narrow"/>
                                  <w:sz w:val="28"/>
                                  <w:lang w:val="es-419"/>
                                </w:rPr>
                                <w:t xml:space="preserve">, </w:t>
                              </w:r>
                              <w:r>
                                <w:rPr>
                                  <w:rFonts w:ascii="Arial Narrow" w:hAnsi="Arial Narrow"/>
                                  <w:sz w:val="28"/>
                                  <w:lang w:val="es-419"/>
                                </w:rPr>
                                <w:t>las lluvias se presentan en</w:t>
                              </w:r>
                              <w:r w:rsidRPr="00C81F63">
                                <w:rPr>
                                  <w:rFonts w:ascii="Arial Narrow" w:hAnsi="Arial Narrow"/>
                                  <w:sz w:val="28"/>
                                  <w:lang w:val="es-419"/>
                                </w:rPr>
                                <w:t xml:space="preserve"> solo durante 7 meses</w:t>
                              </w:r>
                              <w:r>
                                <w:rPr>
                                  <w:rFonts w:ascii="Arial Narrow" w:hAnsi="Arial Narrow"/>
                                  <w:sz w:val="28"/>
                                  <w:lang w:val="es-CR"/>
                                </w:rPr>
                                <w:t xml:space="preserve"> (mayo-noviembre)</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9509DA" id="Grupo 310" o:spid="_x0000_s1077" style="position:absolute;margin-left:0;margin-top:15.5pt;width:557.35pt;height:628.1pt;z-index:251784704;mso-position-horizontal:center;mso-position-horizontal-relative:page" coordorigin="274,2491" coordsize="11324,12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78" type="#_x0000_t75" style="position:absolute;left:1665;top:6099;width:9011;height:7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TzKLDAAAA3AAAAA8AAABkcnMvZG93bnJldi54bWxEj0GLwjAUhO+C/yG8BW+aWkVK11QWRfDk&#10;outhj8/mbVvavNQmav33G0HwOMzMN8xy1ZtG3KhzlWUF00kEgji3uuJCwelnO05AOI+ssbFMCh7k&#10;YJUNB0tMtb3zgW5HX4gAYZeigtL7NpXS5SUZdBPbEgfvz3YGfZBdIXWH9wA3jYyjaCENVhwWSmxp&#10;XVJeH68mUL7Xs/j3spmf6nNy1hRfI5nslRp99F+fIDz1/h1+tXdawWwaw/NMOAI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xPMosMAAADcAAAADwAAAAAAAAAAAAAAAACf&#10;AgAAZHJzL2Rvd25yZXYueG1sUEsFBgAAAAAEAAQA9wAAAI8DAAAAAA==&#10;">
                  <v:imagedata r:id="rId61" o:title="" cropright="-2288f"/>
                </v:shape>
                <v:shape id="Llamada con línea 1 4096" o:spid="_x0000_s1079" type="#_x0000_t47" style="position:absolute;left:5851;top:12505;width:2868;height:17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9ww8QA&#10;AADcAAAADwAAAGRycy9kb3ducmV2LnhtbESPQWsCMRSE7wX/Q3hCbzWrlqLrZkUEi6WnWkGPj81z&#10;s7p5WZKo679vCoUeh5n5himWvW3FjXxoHCsYjzIQxJXTDdcK9t+blxmIEJE1to5JwYMCLMvBU4G5&#10;dnf+otsu1iJBOOSowMTY5VKGypDFMHIdcfJOzluMSfpaao/3BLetnGTZm7TYcFow2NHaUHXZXa2C&#10;ebd9tO/nj5PBGVfXTz89buxBqedhv1qAiNTH//Bfe6sVTMev8HsmHQF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PcMPEAAAA3AAAAA8AAAAAAAAAAAAAAAAAmAIAAGRycy9k&#10;b3ducmV2LnhtbFBLBQYAAAAABAAEAPUAAACJAwAAAAA=&#10;" adj="-3142,-29768,3385,-1194" strokecolor="#ed7d31" strokeweight="5pt">
                  <v:stroke startarrow="block"/>
                  <v:shadow color="#868686"/>
                  <v:textbox>
                    <w:txbxContent>
                      <w:p w:rsidR="00AA5776" w:rsidRPr="00C81F63" w:rsidRDefault="00AA5776" w:rsidP="00275924">
                        <w:pPr>
                          <w:jc w:val="center"/>
                          <w:rPr>
                            <w:rFonts w:ascii="Arial Narrow" w:hAnsi="Arial Narrow"/>
                            <w:sz w:val="28"/>
                            <w:lang w:val="es-419"/>
                          </w:rPr>
                        </w:pPr>
                        <w:r w:rsidRPr="000105C1">
                          <w:rPr>
                            <w:rFonts w:ascii="Arial Narrow" w:hAnsi="Arial Narrow"/>
                            <w:sz w:val="28"/>
                            <w:lang w:val="es-419"/>
                          </w:rPr>
                          <w:t>96 acueductos rurales, 308 captaciones de aguas superficiales (Dirección Aguas 2015)</w:t>
                        </w:r>
                      </w:p>
                    </w:txbxContent>
                  </v:textbox>
                </v:shape>
                <v:shape id="Llamada con línea 1 4097" o:spid="_x0000_s1080" type="#_x0000_t47" style="position:absolute;left:274;top:7497;width:2963;height:2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yY8UA&#10;AADcAAAADwAAAGRycy9kb3ducmV2LnhtbESPQWvCQBSE7wX/w/KEXkQ3xlY0ukpdUHq0Knh9ZJ9J&#10;MPs2ZLea+uu7BaHHYWa+YZbrztbiRq2vHCsYjxIQxLkzFRcKTsftcAbCB2SDtWNS8EMe1qveyxIz&#10;4+78RbdDKESEsM9QQRlCk0np85Is+pFriKN3ca3FEGVbSNPiPcJtLdMkmUqLFceFEhvSJeXXw7dV&#10;oDfFPN10+u240/uH3g3S82xilXrtdx8LEIG68B9+tj+Ngsn4Hf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bJjxQAAANwAAAAPAAAAAAAAAAAAAAAAAJgCAABkcnMv&#10;ZG93bnJldi54bWxQSwUGAAAAAAQABAD1AAAAigMAAAAA&#10;" adj="28945,8096,22116,10241" strokecolor="#91bb75" strokeweight="5pt">
                  <v:stroke startarrow="block"/>
                  <v:shadow color="#868686"/>
                  <v:textbox>
                    <w:txbxContent>
                      <w:p w:rsidR="00AA5776" w:rsidRPr="004025A8" w:rsidRDefault="00AA5776" w:rsidP="00275924">
                        <w:pPr>
                          <w:jc w:val="center"/>
                          <w:rPr>
                            <w:rFonts w:ascii="Arial Narrow" w:hAnsi="Arial Narrow"/>
                            <w:sz w:val="28"/>
                            <w:lang w:val="es-CR"/>
                          </w:rPr>
                        </w:pPr>
                        <w:r w:rsidRPr="00C81F63">
                          <w:rPr>
                            <w:rFonts w:ascii="Arial Narrow" w:hAnsi="Arial Narrow"/>
                            <w:sz w:val="28"/>
                            <w:lang w:val="es-419"/>
                          </w:rPr>
                          <w:t>El relie</w:t>
                        </w:r>
                        <w:r>
                          <w:rPr>
                            <w:rFonts w:ascii="Arial Narrow" w:hAnsi="Arial Narrow"/>
                            <w:sz w:val="28"/>
                            <w:lang w:val="es-419"/>
                          </w:rPr>
                          <w:t xml:space="preserve">ve de la cuenca es accidentado, </w:t>
                        </w:r>
                        <w:r>
                          <w:rPr>
                            <w:rFonts w:ascii="Arial Narrow" w:hAnsi="Arial Narrow"/>
                            <w:sz w:val="28"/>
                            <w:lang w:val="es-CR"/>
                          </w:rPr>
                          <w:t>la pendiente media es de 32,1%. El 30% del área de la cuenca presenta pendientes entre 15 a 30%</w:t>
                        </w:r>
                      </w:p>
                    </w:txbxContent>
                  </v:textbox>
                  <o:callout v:ext="edit" minusx="t"/>
                </v:shape>
                <v:shape id="Llamada con línea 1 30" o:spid="_x0000_s1081" type="#_x0000_t47" style="position:absolute;left:699;top:13087;width:2589;height:19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PNecUA&#10;AADcAAAADwAAAGRycy9kb3ducmV2LnhtbESP3YrCMBSE7xd8h3CEvdPUFapUo4iLoCDI+oO3x+bY&#10;VpuT0mS1+vRmQdjLYWa+YcbTxpTiRrUrLCvodSMQxKnVBWcK9rtFZwjCeWSNpWVS8CAH00nrY4yJ&#10;tnf+odvWZyJA2CWoIPe+SqR0aU4GXddWxME729qgD7LOpK7xHuCmlF9RFEuDBYeFHCua55Ret79G&#10;wXOw9NnsdCgvm5ibvl6vvhfHSqnPdjMbgfDU+P/wu73UCvq9GP7OhCMgJ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815xQAAANwAAAAPAAAAAAAAAAAAAAAAAJgCAABkcnMv&#10;ZG93bnJldi54bWxQSwUGAAAAAAQABAD1AAAAigMAAAAA&#10;" adj="26712,-24458,10421,46" strokecolor="#7030a0" strokeweight="5pt">
                  <v:stroke startarrow="block"/>
                  <v:shadow color="#868686"/>
                  <v:textbox>
                    <w:txbxContent>
                      <w:p w:rsidR="00AA5776" w:rsidRPr="004025A8" w:rsidRDefault="00AA5776" w:rsidP="00275924">
                        <w:pPr>
                          <w:rPr>
                            <w:rFonts w:ascii="Arial Narrow" w:hAnsi="Arial Narrow"/>
                            <w:sz w:val="28"/>
                            <w:lang w:val="es-CR"/>
                          </w:rPr>
                        </w:pPr>
                        <w:r w:rsidRPr="00C81F63">
                          <w:rPr>
                            <w:rFonts w:ascii="Arial Narrow" w:hAnsi="Arial Narrow"/>
                            <w:sz w:val="28"/>
                            <w:lang w:val="es-419"/>
                          </w:rPr>
                          <w:t xml:space="preserve">La temperatura promedio de la cuenca es de 23 </w:t>
                        </w:r>
                        <w:r w:rsidRPr="00C81F63">
                          <w:rPr>
                            <w:rFonts w:ascii="Arial Narrow" w:hAnsi="Arial Narrow"/>
                            <w:sz w:val="28"/>
                            <w:vertAlign w:val="superscript"/>
                            <w:lang w:val="es-419"/>
                          </w:rPr>
                          <w:t>o</w:t>
                        </w:r>
                        <w:r>
                          <w:rPr>
                            <w:rFonts w:ascii="Arial Narrow" w:hAnsi="Arial Narrow"/>
                            <w:sz w:val="28"/>
                            <w:lang w:val="es-419"/>
                          </w:rPr>
                          <w:t xml:space="preserve">C, variando de  15,2 </w:t>
                        </w:r>
                        <w:r>
                          <w:rPr>
                            <w:rFonts w:ascii="Arial Narrow" w:hAnsi="Arial Narrow"/>
                            <w:sz w:val="28"/>
                            <w:lang w:val="es-CR"/>
                          </w:rPr>
                          <w:t>28,8 °C</w:t>
                        </w:r>
                      </w:p>
                    </w:txbxContent>
                  </v:textbox>
                  <o:callout v:ext="edit" minusx="t"/>
                </v:shape>
                <v:shape id="Llamada con línea 1 31" o:spid="_x0000_s1082" type="#_x0000_t47" style="position:absolute;left:7731;top:8428;width:3867;height:2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vF2sQA&#10;AADcAAAADwAAAGRycy9kb3ducmV2LnhtbESPQUvEMBSE7wv+h/AEb7tpFVytTZdFWNmDF1fR66N5&#10;bYrNS2hi2v33RhD2OMzMN0y9W+woEk1hcKyg3BQgiFunB+4VfLwf1g8gQkTWODomBWcKsGuuVjVW&#10;2s38RukUe5EhHCpUYGL0lZShNWQxbJwnzl7nJosxy6mXesI5w+0ob4viXlocOC8Y9PRsqP0+/VgF&#10;L6k7zOYrln7/6Jd0/uxe+2NS6uZ62T+BiLTES/i/fdQK7sot/J3JR0A2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LxdrEAAAA3AAAAA8AAAAAAAAAAAAAAAAAmAIAAGRycy9k&#10;b3ducmV2LnhtbFBLBQYAAAAABAAEAPUAAACJAwAAAAA=&#10;" adj="-5348,2033,-426,10132" strokecolor="#c09" strokeweight="5pt">
                  <v:stroke startarrow="block"/>
                  <v:shadow color="#868686"/>
                  <v:textbox>
                    <w:txbxContent>
                      <w:p w:rsidR="00AA5776" w:rsidRPr="002C357E" w:rsidRDefault="00AA5776" w:rsidP="00275924">
                        <w:pPr>
                          <w:jc w:val="both"/>
                          <w:rPr>
                            <w:rFonts w:ascii="Arial Narrow" w:hAnsi="Arial Narrow"/>
                            <w:sz w:val="28"/>
                            <w:lang w:val="es-419"/>
                          </w:rPr>
                        </w:pPr>
                        <w:r w:rsidRPr="002C357E">
                          <w:rPr>
                            <w:rFonts w:ascii="Arial Narrow" w:hAnsi="Arial Narrow"/>
                            <w:sz w:val="28"/>
                            <w:lang w:val="es-419"/>
                          </w:rPr>
                          <w:t>Los suelos en la cuenca</w:t>
                        </w:r>
                        <w:r>
                          <w:rPr>
                            <w:rFonts w:ascii="Arial Narrow" w:hAnsi="Arial Narrow"/>
                            <w:sz w:val="28"/>
                            <w:lang w:val="es-419"/>
                          </w:rPr>
                          <w:t>: se tienen</w:t>
                        </w:r>
                        <w:r w:rsidRPr="002C357E">
                          <w:rPr>
                            <w:rFonts w:ascii="Arial Narrow" w:hAnsi="Arial Narrow"/>
                            <w:sz w:val="28"/>
                            <w:lang w:val="es-419"/>
                          </w:rPr>
                          <w:t xml:space="preserve"> de clase IV (28,8%) y VII (23,7%), que deberían ser para protección, no hay suelos clase I especiales para </w:t>
                        </w:r>
                        <w:r>
                          <w:rPr>
                            <w:rFonts w:ascii="Arial Narrow" w:hAnsi="Arial Narrow"/>
                            <w:sz w:val="28"/>
                            <w:lang w:val="es-419"/>
                          </w:rPr>
                          <w:t>la producción agrícola.</w:t>
                        </w:r>
                        <w:r w:rsidRPr="002C357E">
                          <w:rPr>
                            <w:rFonts w:ascii="Arial Narrow" w:hAnsi="Arial Narrow"/>
                            <w:sz w:val="28"/>
                            <w:lang w:val="es-419"/>
                          </w:rPr>
                          <w:t xml:space="preserve"> </w:t>
                        </w:r>
                      </w:p>
                    </w:txbxContent>
                  </v:textbox>
                </v:shape>
                <v:shape id="Llamada con línea 1 27" o:spid="_x0000_s1083" type="#_x0000_t47" style="position:absolute;left:571;top:2491;width:6593;height:3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lTzsEA&#10;AADcAAAADwAAAGRycy9kb3ducmV2LnhtbERPTYvCMBC9C/6HMIIX0VSFZa1GWQTFgxfrongbmjEt&#10;NpNuE7X+e3MQ9vh434tVayvxoMaXjhWMRwkI4tzpko2C3+Nm+A3CB2SNlWNS8CIPq2W3s8BUuycf&#10;6JEFI2II+xQVFCHUqZQ+L8iiH7maOHJX11gMETZG6gafMdxWcpIkX9JiybGhwJrWBeW37G4VDDK9&#10;fZnk7zQ7Z6V2l+k+bEyuVL/X/sxBBGrDv/jj3mkF03FcG8/EI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ZU87BAAAA3AAAAA8AAAAAAAAAAAAAAAAAmAIAAGRycy9kb3du&#10;cmV2LnhtbFBLBQYAAAAABAAEAPUAAACGAwAAAAA=&#10;" adj="13109,28748,10419,21793" strokecolor="#0070c0" strokeweight="5pt">
                  <v:stroke startarrow="block"/>
                  <v:shadow color="#868686"/>
                  <v:textbox>
                    <w:txbxContent>
                      <w:p w:rsidR="00AA5776" w:rsidRPr="000105C1" w:rsidRDefault="00AA5776" w:rsidP="00275924">
                        <w:pPr>
                          <w:spacing w:after="0"/>
                          <w:rPr>
                            <w:rFonts w:ascii="Arial Narrow" w:hAnsi="Arial Narrow"/>
                            <w:sz w:val="28"/>
                            <w:szCs w:val="28"/>
                            <w:lang w:val="es-419"/>
                          </w:rPr>
                        </w:pPr>
                        <w:r w:rsidRPr="000105C1">
                          <w:rPr>
                            <w:rFonts w:ascii="Arial Narrow" w:hAnsi="Arial Narrow"/>
                            <w:sz w:val="28"/>
                            <w:szCs w:val="28"/>
                            <w:lang w:val="es-CR"/>
                          </w:rPr>
                          <w:t xml:space="preserve">Aprovechamientos del agua </w:t>
                        </w:r>
                        <w:r w:rsidRPr="000105C1">
                          <w:rPr>
                            <w:rFonts w:ascii="Arial Narrow" w:hAnsi="Arial Narrow"/>
                            <w:sz w:val="28"/>
                            <w:szCs w:val="28"/>
                            <w:lang w:val="es-419"/>
                          </w:rPr>
                          <w:t>Proyecto hidroeléctrico Alberto Echandi: ubicado en Bajo Cambronero, consume 2,32 m</w:t>
                        </w:r>
                        <w:bookmarkStart w:id="9" w:name="_GoBack"/>
                        <w:r w:rsidRPr="0017308A">
                          <w:rPr>
                            <w:rFonts w:ascii="Arial Narrow" w:hAnsi="Arial Narrow"/>
                            <w:sz w:val="28"/>
                            <w:szCs w:val="28"/>
                            <w:vertAlign w:val="superscript"/>
                            <w:lang w:val="es-419"/>
                          </w:rPr>
                          <w:t>3</w:t>
                        </w:r>
                        <w:bookmarkEnd w:id="9"/>
                        <w:r w:rsidRPr="000105C1">
                          <w:rPr>
                            <w:rFonts w:ascii="Arial Narrow" w:hAnsi="Arial Narrow"/>
                            <w:sz w:val="28"/>
                            <w:szCs w:val="28"/>
                            <w:lang w:val="es-419"/>
                          </w:rPr>
                          <w:t>/s para generar una potencia de 4.696 kW y voltaje de 4.180 volt</w:t>
                        </w:r>
                        <w:r>
                          <w:rPr>
                            <w:rFonts w:ascii="Arial Narrow" w:hAnsi="Arial Narrow"/>
                            <w:sz w:val="28"/>
                            <w:szCs w:val="28"/>
                            <w:lang w:val="es-419"/>
                          </w:rPr>
                          <w:t>io</w:t>
                        </w:r>
                        <w:r w:rsidRPr="000105C1">
                          <w:rPr>
                            <w:rFonts w:ascii="Arial Narrow" w:hAnsi="Arial Narrow"/>
                            <w:sz w:val="28"/>
                            <w:szCs w:val="28"/>
                            <w:lang w:val="es-419"/>
                          </w:rPr>
                          <w:t>s.</w:t>
                        </w:r>
                      </w:p>
                      <w:p w:rsidR="00AA5776" w:rsidRPr="000105C1" w:rsidRDefault="00AA5776" w:rsidP="00275924">
                        <w:pPr>
                          <w:spacing w:after="0"/>
                          <w:rPr>
                            <w:rFonts w:ascii="Arial Narrow" w:hAnsi="Arial Narrow"/>
                            <w:sz w:val="28"/>
                            <w:szCs w:val="28"/>
                            <w:lang w:val="es-419"/>
                          </w:rPr>
                        </w:pPr>
                        <w:r w:rsidRPr="000105C1">
                          <w:rPr>
                            <w:rFonts w:ascii="Arial Narrow" w:hAnsi="Arial Narrow"/>
                            <w:sz w:val="28"/>
                            <w:szCs w:val="28"/>
                            <w:lang w:val="es-419"/>
                          </w:rPr>
                          <w:t>Proyecto acueducto de AyA San Ramón Palm</w:t>
                        </w:r>
                        <w:r>
                          <w:rPr>
                            <w:rFonts w:ascii="Arial Narrow" w:hAnsi="Arial Narrow"/>
                            <w:sz w:val="28"/>
                            <w:szCs w:val="28"/>
                            <w:lang w:val="es-419"/>
                          </w:rPr>
                          <w:t>ares: obra de captación de 150 litros</w:t>
                        </w:r>
                        <w:r w:rsidRPr="000105C1">
                          <w:rPr>
                            <w:rFonts w:ascii="Arial Narrow" w:hAnsi="Arial Narrow"/>
                            <w:sz w:val="28"/>
                            <w:szCs w:val="28"/>
                            <w:lang w:val="es-419"/>
                          </w:rPr>
                          <w:t>/s</w:t>
                        </w:r>
                        <w:r>
                          <w:rPr>
                            <w:rFonts w:ascii="Arial Narrow" w:hAnsi="Arial Narrow"/>
                            <w:sz w:val="28"/>
                            <w:szCs w:val="28"/>
                            <w:lang w:val="es-419"/>
                          </w:rPr>
                          <w:t>egundo</w:t>
                        </w:r>
                      </w:p>
                      <w:p w:rsidR="00AA5776" w:rsidRDefault="00AA5776" w:rsidP="00275924">
                        <w:pPr>
                          <w:spacing w:after="0"/>
                          <w:rPr>
                            <w:rFonts w:ascii="Arial Narrow" w:hAnsi="Arial Narrow"/>
                            <w:sz w:val="28"/>
                            <w:szCs w:val="28"/>
                            <w:lang w:val="es-419"/>
                          </w:rPr>
                        </w:pPr>
                        <w:r w:rsidRPr="000105C1">
                          <w:rPr>
                            <w:rFonts w:ascii="Arial Narrow" w:hAnsi="Arial Narrow"/>
                            <w:sz w:val="28"/>
                            <w:szCs w:val="28"/>
                            <w:lang w:val="es-419"/>
                          </w:rPr>
                          <w:t>Acueducto de AyA San Ramón: captación de 170 l/s</w:t>
                        </w:r>
                      </w:p>
                      <w:p w:rsidR="00AA5776" w:rsidRPr="000105C1" w:rsidRDefault="00AA5776" w:rsidP="00275924">
                        <w:pPr>
                          <w:spacing w:after="0"/>
                          <w:rPr>
                            <w:rFonts w:ascii="Arial Narrow" w:hAnsi="Arial Narrow"/>
                            <w:sz w:val="28"/>
                            <w:szCs w:val="28"/>
                            <w:lang w:val="es-CR"/>
                          </w:rPr>
                        </w:pPr>
                        <w:r>
                          <w:rPr>
                            <w:rFonts w:ascii="Arial Narrow" w:hAnsi="Arial Narrow"/>
                            <w:sz w:val="28"/>
                            <w:szCs w:val="28"/>
                            <w:lang w:val="es-CR"/>
                          </w:rPr>
                          <w:t>Toma del AyA de agua cruda (parte baja, margen del río Barranca) 350 l/s</w:t>
                        </w:r>
                      </w:p>
                    </w:txbxContent>
                  </v:textbox>
                  <o:callout v:ext="edit" minusx="t" minusy="t"/>
                </v:shape>
                <v:shape id="Llamada con línea 1 29" o:spid="_x0000_s1084" type="#_x0000_t47" style="position:absolute;left:7528;top:4239;width:4070;height:20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8+sQA&#10;AADcAAAADwAAAGRycy9kb3ducmV2LnhtbESPUWvCMBSF3wf7D+EKe5tpN5CtM4obCgoyWDvfL821&#10;KW1uQhO1/nsjDPZ4OOd8hzNfjrYXZxpC61hBPs1AENdOt9wo+K02z28gQkTW2DsmBVcKsFw8Psyx&#10;0O7CP3QuYyMShEOBCkyMvpAy1IYshqnzxMk7usFiTHJopB7wkuC2ly9ZNpMWW04LBj19Gaq78mQV&#10;HHfbvCurrt1/BnPw3+tDV/mNUk+TcfUBItIY/8N/7a1W8Jq/w/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E/PrEAAAA3AAAAA8AAAAAAAAAAAAAAAAAmAIAAGRycy9k&#10;b3ducmV2LnhtbFBLBQYAAAAABAAEAPUAAACJAwAAAAA=&#10;" adj="-1423,46250,10338,21550" strokecolor="#1f4d78" strokeweight="5pt">
                  <v:stroke startarrow="block"/>
                  <v:shadow color="#868686"/>
                  <v:textbox>
                    <w:txbxContent>
                      <w:p w:rsidR="00AA5776" w:rsidRPr="002C357E" w:rsidRDefault="00AA5776" w:rsidP="00275924">
                        <w:pPr>
                          <w:jc w:val="center"/>
                          <w:rPr>
                            <w:rFonts w:ascii="Arial Narrow" w:hAnsi="Arial Narrow"/>
                            <w:sz w:val="28"/>
                            <w:lang w:val="es-CR"/>
                          </w:rPr>
                        </w:pPr>
                        <w:r w:rsidRPr="00C81F63">
                          <w:rPr>
                            <w:rFonts w:ascii="Arial Narrow" w:hAnsi="Arial Narrow"/>
                            <w:sz w:val="28"/>
                            <w:lang w:val="es-419"/>
                          </w:rPr>
                          <w:t>En toda la cuenca ll</w:t>
                        </w:r>
                        <w:r>
                          <w:rPr>
                            <w:rFonts w:ascii="Arial Narrow" w:hAnsi="Arial Narrow"/>
                            <w:sz w:val="28"/>
                            <w:lang w:val="es-419"/>
                          </w:rPr>
                          <w:t>ueve al año la cantidad promedio de 2.877</w:t>
                        </w:r>
                        <w:r w:rsidRPr="00C81F63">
                          <w:rPr>
                            <w:rFonts w:ascii="Arial Narrow" w:hAnsi="Arial Narrow"/>
                            <w:sz w:val="28"/>
                            <w:lang w:val="es-419"/>
                          </w:rPr>
                          <w:t xml:space="preserve">, </w:t>
                        </w:r>
                        <w:r>
                          <w:rPr>
                            <w:rFonts w:ascii="Arial Narrow" w:hAnsi="Arial Narrow"/>
                            <w:sz w:val="28"/>
                            <w:lang w:val="es-419"/>
                          </w:rPr>
                          <w:t>las lluvias se presentan en</w:t>
                        </w:r>
                        <w:r w:rsidRPr="00C81F63">
                          <w:rPr>
                            <w:rFonts w:ascii="Arial Narrow" w:hAnsi="Arial Narrow"/>
                            <w:sz w:val="28"/>
                            <w:lang w:val="es-419"/>
                          </w:rPr>
                          <w:t xml:space="preserve"> solo durante 7 meses</w:t>
                        </w:r>
                        <w:r>
                          <w:rPr>
                            <w:rFonts w:ascii="Arial Narrow" w:hAnsi="Arial Narrow"/>
                            <w:sz w:val="28"/>
                            <w:lang w:val="es-CR"/>
                          </w:rPr>
                          <w:t xml:space="preserve"> (mayo-noviembre)</w:t>
                        </w:r>
                      </w:p>
                    </w:txbxContent>
                  </v:textbox>
                  <o:callout v:ext="edit" minusy="t"/>
                </v:shape>
                <w10:wrap anchorx="page"/>
              </v:group>
            </w:pict>
          </mc:Fallback>
        </mc:AlternateContent>
      </w:r>
    </w:p>
    <w:p w:rsidR="00200345" w:rsidRDefault="00200345">
      <w:pPr>
        <w:rPr>
          <w:lang w:val="es-419"/>
        </w:rPr>
      </w:pPr>
    </w:p>
    <w:p w:rsidR="00463710" w:rsidRDefault="00463710">
      <w:pPr>
        <w:rPr>
          <w:lang w:val="es-419"/>
        </w:rPr>
      </w:pPr>
    </w:p>
    <w:p w:rsidR="00200345" w:rsidRDefault="00200345">
      <w:pPr>
        <w:rPr>
          <w:lang w:val="es-419"/>
        </w:rPr>
      </w:pPr>
    </w:p>
    <w:bookmarkStart w:id="9" w:name="_Toc431995895"/>
    <w:p w:rsidR="00463710" w:rsidRPr="00F84BDB" w:rsidRDefault="003F197F" w:rsidP="00982069">
      <w:pPr>
        <w:pStyle w:val="Ttulo1"/>
        <w:rPr>
          <w:rFonts w:ascii="Eras Demi ITC" w:hAnsi="Eras Demi ITC"/>
          <w:b w:val="0"/>
          <w:color w:val="2E74B5"/>
          <w:sz w:val="24"/>
          <w:lang w:val="es-419"/>
        </w:rPr>
      </w:pPr>
      <w:r>
        <w:rPr>
          <w:noProof/>
          <w:lang w:val="es-MX" w:eastAsia="es-MX"/>
        </w:rPr>
        <mc:AlternateContent>
          <mc:Choice Requires="wpg">
            <w:drawing>
              <wp:anchor distT="0" distB="0" distL="114300" distR="114300" simplePos="0" relativeHeight="251738624" behindDoc="0" locked="0" layoutInCell="1" allowOverlap="1" wp14:anchorId="6296E505" wp14:editId="51DCD91E">
                <wp:simplePos x="0" y="0"/>
                <wp:positionH relativeFrom="column">
                  <wp:posOffset>4285615</wp:posOffset>
                </wp:positionH>
                <wp:positionV relativeFrom="paragraph">
                  <wp:posOffset>3208655</wp:posOffset>
                </wp:positionV>
                <wp:extent cx="1020445" cy="684530"/>
                <wp:effectExtent l="0" t="0" r="27305" b="20320"/>
                <wp:wrapNone/>
                <wp:docPr id="200" name="Grupo 200"/>
                <wp:cNvGraphicFramePr/>
                <a:graphic xmlns:a="http://schemas.openxmlformats.org/drawingml/2006/main">
                  <a:graphicData uri="http://schemas.microsoft.com/office/word/2010/wordprocessingGroup">
                    <wpg:wgp>
                      <wpg:cNvGrpSpPr/>
                      <wpg:grpSpPr>
                        <a:xfrm>
                          <a:off x="0" y="0"/>
                          <a:ext cx="1020445" cy="684530"/>
                          <a:chOff x="0" y="0"/>
                          <a:chExt cx="1020524" cy="685091"/>
                        </a:xfrm>
                      </wpg:grpSpPr>
                      <wps:wsp>
                        <wps:cNvPr id="179" name="Elipse 179"/>
                        <wps:cNvSpPr/>
                        <wps:spPr>
                          <a:xfrm>
                            <a:off x="0" y="559558"/>
                            <a:ext cx="78828" cy="125533"/>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Cuadro de texto 180"/>
                        <wps:cNvSpPr txBox="1"/>
                        <wps:spPr>
                          <a:xfrm>
                            <a:off x="177379" y="354550"/>
                            <a:ext cx="833120" cy="29972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rsidR="00AA5776" w:rsidRPr="007C1C63" w:rsidRDefault="00AA5776">
                              <w:pPr>
                                <w:rPr>
                                  <w:color w:val="92D050"/>
                                </w:rPr>
                              </w:pPr>
                              <w:r w:rsidRPr="007C1C63">
                                <w:rPr>
                                  <w:color w:val="92D050"/>
                                </w:rPr>
                                <w:t xml:space="preserve">San Ramón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1" name="Elipse 181"/>
                        <wps:cNvSpPr/>
                        <wps:spPr>
                          <a:xfrm>
                            <a:off x="941696" y="0"/>
                            <a:ext cx="78828" cy="125533"/>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96E505" id="Grupo 200" o:spid="_x0000_s1085" style="position:absolute;margin-left:337.45pt;margin-top:252.65pt;width:80.35pt;height:53.9pt;z-index:251738624" coordsize="10205,6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">
                <v:oval id="Elipse 179" o:spid="_x0000_s1086" style="position:absolute;top:5595;width:788;height:1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BdsQA&#10;AADcAAAADwAAAGRycy9kb3ducmV2LnhtbERPTWvCQBC9C/6HZQRvurFCtamrlIrUgh6aFnqdZsds&#10;bHY2ZLdJ9Nd3hUJv83ifs9r0thItNb50rGA2TUAQ506XXCj4eN9NliB8QNZYOSYFF/KwWQ8HK0y1&#10;6/iN2iwUIoawT1GBCaFOpfS5IYt+6mriyJ1cYzFE2BRSN9jFcFvJuyS5lxZLjg0Ga3o2lH9nP1bB&#10;/ut0WbwczbI7J9f2cPjk7HU7V2o86p8eQQTqw7/4z73Xcf7iAW7PxA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pgXbEAAAA3AAAAA8AAAAAAAAAAAAAAAAAmAIAAGRycy9k&#10;b3ducmV2LnhtbFBLBQYAAAAABAAEAPUAAACJAwAAAAA=&#10;" fillcolor="red" strokecolor="#1a495c [1604]" strokeweight="1pt">
                  <v:stroke joinstyle="miter"/>
                </v:oval>
                <v:shape id="Cuadro de texto 180" o:spid="_x0000_s1087" type="#_x0000_t202" style="position:absolute;left:1773;top:3545;width:8331;height:29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M8UA&#10;AADcAAAADwAAAGRycy9kb3ducmV2LnhtbESPQWvCQBCF7wX/wzKCl6KbWhCJboKIggiFVltzHbJj&#10;EszOhuxW03/fORR6m+G9ee+bdT64Vt2pD41nAy+zBBRx6W3DlYHP8366BBUissXWMxn4oQB5Nnpa&#10;Y2r9gz/ofoqVkhAOKRqoY+xSrUNZk8Mw8x2xaFffO4yy9pW2PT4k3LV6niQL7bBhaaixo21N5e30&#10;7QzQ8bk8v/ExFO2+WHzp4vK+e50bMxkPmxWoSEP8N/9dH6zgLwVfnpEJd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CczxQAAANwAAAAPAAAAAAAAAAAAAAAAAJgCAABkcnMv&#10;ZG93bnJldi54bWxQSwUGAAAAAAQABAD1AAAAigMAAAAA&#10;" filled="f" stroked="f" strokeweight="1pt">
                  <v:textbox>
                    <w:txbxContent>
                      <w:p w:rsidR="00AA5776" w:rsidRPr="007C1C63" w:rsidRDefault="00AA5776">
                        <w:pPr>
                          <w:rPr>
                            <w:color w:val="92D050"/>
                          </w:rPr>
                        </w:pPr>
                        <w:r w:rsidRPr="007C1C63">
                          <w:rPr>
                            <w:color w:val="92D050"/>
                          </w:rPr>
                          <w:t xml:space="preserve">San Ramón </w:t>
                        </w:r>
                      </w:p>
                    </w:txbxContent>
                  </v:textbox>
                </v:shape>
                <v:oval id="Elipse 181" o:spid="_x0000_s1088" style="position:absolute;left:9416;width:789;height:12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r9V8QA&#10;AADcAAAADwAAAGRycy9kb3ducmV2LnhtbERPTWvCQBC9F/wPywi91Y0W2pC6SlGkFvRgWuh1mh2z&#10;abOzIbtNor/eFQre5vE+Z74cbC06an3lWMF0koAgLpyuuFTw+bF5SEH4gKyxdkwKTuRhuRjdzTHT&#10;rucDdXkoRQxhn6ECE0KTSekLQxb9xDXEkTu61mKIsC2lbrGP4baWsyR5khYrjg0GG1oZKn7zP6tg&#10;+308Pb/tTdr/JOdut/vi/H39qNT9eHh9ARFoCDfxv3ur4/x0Ctdn4gV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K/VfEAAAA3AAAAA8AAAAAAAAAAAAAAAAAmAIAAGRycy9k&#10;b3ducmV2LnhtbFBLBQYAAAAABAAEAPUAAACJAwAAAAA=&#10;" fillcolor="red" strokecolor="#1a495c [1604]" strokeweight="1pt">
                  <v:stroke joinstyle="miter"/>
                </v:oval>
              </v:group>
            </w:pict>
          </mc:Fallback>
        </mc:AlternateContent>
      </w:r>
      <w:r>
        <w:rPr>
          <w:noProof/>
          <w:lang w:val="es-MX" w:eastAsia="es-MX"/>
        </w:rPr>
        <mc:AlternateContent>
          <mc:Choice Requires="wps">
            <w:drawing>
              <wp:anchor distT="0" distB="0" distL="114300" distR="114300" simplePos="0" relativeHeight="251739648" behindDoc="0" locked="0" layoutInCell="1" allowOverlap="1" wp14:anchorId="208227BF" wp14:editId="3C3B87AE">
                <wp:simplePos x="0" y="0"/>
                <wp:positionH relativeFrom="column">
                  <wp:posOffset>5403850</wp:posOffset>
                </wp:positionH>
                <wp:positionV relativeFrom="paragraph">
                  <wp:posOffset>3003395</wp:posOffset>
                </wp:positionV>
                <wp:extent cx="914400" cy="299545"/>
                <wp:effectExtent l="0" t="0" r="0" b="0"/>
                <wp:wrapNone/>
                <wp:docPr id="182" name="Cuadro de texto 182"/>
                <wp:cNvGraphicFramePr/>
                <a:graphic xmlns:a="http://schemas.openxmlformats.org/drawingml/2006/main">
                  <a:graphicData uri="http://schemas.microsoft.com/office/word/2010/wordprocessingShape">
                    <wps:wsp>
                      <wps:cNvSpPr txBox="1"/>
                      <wps:spPr>
                        <a:xfrm>
                          <a:off x="0" y="0"/>
                          <a:ext cx="914400" cy="29954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rsidR="00AA5776" w:rsidRPr="007C1C63" w:rsidRDefault="00AA5776">
                            <w:pPr>
                              <w:rPr>
                                <w:color w:val="92D050"/>
                              </w:rPr>
                            </w:pPr>
                            <w:r>
                              <w:rPr>
                                <w:color w:val="92D050"/>
                              </w:rPr>
                              <w:t xml:space="preserve">Naranjo </w:t>
                            </w:r>
                            <w:r w:rsidRPr="007C1C63">
                              <w:rPr>
                                <w:color w:val="92D05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8227BF" id="Cuadro de texto 182" o:spid="_x0000_s1089" type="#_x0000_t202" style="position:absolute;margin-left:425.5pt;margin-top:236.5pt;width:1in;height:23.6pt;z-index:251739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" filled="f" stroked="f" strokeweight="1pt">
                <v:textbox>
                  <w:txbxContent>
                    <w:p w:rsidR="00AA5776" w:rsidRPr="007C1C63" w:rsidRDefault="00AA5776">
                      <w:pPr>
                        <w:rPr>
                          <w:color w:val="92D050"/>
                        </w:rPr>
                      </w:pPr>
                      <w:r>
                        <w:rPr>
                          <w:color w:val="92D050"/>
                        </w:rPr>
                        <w:t xml:space="preserve">Naranjo </w:t>
                      </w:r>
                      <w:r w:rsidRPr="007C1C63">
                        <w:rPr>
                          <w:color w:val="92D050"/>
                        </w:rPr>
                        <w:t xml:space="preserve"> </w:t>
                      </w:r>
                    </w:p>
                  </w:txbxContent>
                </v:textbox>
              </v:shape>
            </w:pict>
          </mc:Fallback>
        </mc:AlternateContent>
      </w:r>
      <w:r w:rsidR="00544FAC">
        <w:rPr>
          <w:rFonts w:ascii="Eras Demi ITC" w:hAnsi="Eras Demi ITC"/>
          <w:b w:val="0"/>
          <w:sz w:val="24"/>
          <w:lang w:val="es-419"/>
        </w:rPr>
        <w:br w:type="column"/>
      </w:r>
      <w:r w:rsidR="00463710" w:rsidRPr="001D04F2">
        <w:rPr>
          <w:rFonts w:ascii="Eras Demi ITC" w:hAnsi="Eras Demi ITC"/>
          <w:b w:val="0"/>
          <w:color w:val="002060"/>
          <w:sz w:val="40"/>
          <w:lang w:val="es-419"/>
        </w:rPr>
        <w:lastRenderedPageBreak/>
        <w:t>Caracterización</w:t>
      </w:r>
      <w:r w:rsidR="00463710" w:rsidRPr="001D04F2">
        <w:rPr>
          <w:rFonts w:ascii="Eras Demi ITC" w:hAnsi="Eras Demi ITC"/>
          <w:b w:val="0"/>
          <w:color w:val="002060"/>
          <w:lang w:val="es-419"/>
        </w:rPr>
        <w:t xml:space="preserve"> </w:t>
      </w:r>
      <w:r w:rsidR="00463710" w:rsidRPr="00F83A79">
        <w:rPr>
          <w:rFonts w:ascii="Eras Demi ITC" w:hAnsi="Eras Demi ITC"/>
          <w:b w:val="0"/>
          <w:color w:val="002060"/>
          <w:sz w:val="40"/>
          <w:lang w:val="es-419"/>
        </w:rPr>
        <w:t xml:space="preserve">socioeconómica </w:t>
      </w:r>
      <w:r w:rsidR="00463710" w:rsidRPr="00F83A79">
        <w:rPr>
          <w:rFonts w:ascii="Eras Demi ITC" w:hAnsi="Eras Demi ITC"/>
          <w:b w:val="0"/>
          <w:color w:val="002060"/>
          <w:lang w:val="es-419"/>
        </w:rPr>
        <w:t>de la cuenca</w:t>
      </w:r>
      <w:bookmarkEnd w:id="9"/>
    </w:p>
    <w:p w:rsidR="00200345" w:rsidRDefault="00200345">
      <w:pPr>
        <w:rPr>
          <w:lang w:val="es-419"/>
        </w:rPr>
      </w:pPr>
    </w:p>
    <w:p w:rsidR="00463710" w:rsidRDefault="00AB5A46">
      <w:pPr>
        <w:rPr>
          <w:lang w:val="es-419"/>
        </w:rPr>
      </w:pPr>
      <w:r>
        <w:rPr>
          <w:noProof/>
          <w:lang w:val="es-MX" w:eastAsia="es-MX"/>
        </w:rPr>
        <mc:AlternateContent>
          <mc:Choice Requires="wpg">
            <w:drawing>
              <wp:anchor distT="0" distB="0" distL="114300" distR="114300" simplePos="0" relativeHeight="251785728" behindDoc="0" locked="0" layoutInCell="1" allowOverlap="1" wp14:anchorId="02DD9487" wp14:editId="0997ACE7">
                <wp:simplePos x="0" y="0"/>
                <wp:positionH relativeFrom="page">
                  <wp:posOffset>247650</wp:posOffset>
                </wp:positionH>
                <wp:positionV relativeFrom="paragraph">
                  <wp:posOffset>353695</wp:posOffset>
                </wp:positionV>
                <wp:extent cx="7053580" cy="7581900"/>
                <wp:effectExtent l="19050" t="19050" r="33020" b="38100"/>
                <wp:wrapNone/>
                <wp:docPr id="4148" name="Grupo 4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3580" cy="7581900"/>
                          <a:chOff x="366" y="2060"/>
                          <a:chExt cx="11108" cy="11940"/>
                        </a:xfrm>
                      </wpg:grpSpPr>
                      <pic:pic xmlns:pic="http://schemas.openxmlformats.org/drawingml/2006/picture">
                        <pic:nvPicPr>
                          <pic:cNvPr id="4153" name="Imagen 4"/>
                          <pic:cNvPicPr>
                            <a:picLocks noChangeAspect="1" noChangeArrowheads="1"/>
                          </pic:cNvPicPr>
                        </pic:nvPicPr>
                        <pic:blipFill>
                          <a:blip r:embed="rId60">
                            <a:extLst>
                              <a:ext uri="{28A0092B-C50C-407E-A947-70E740481C1C}">
                                <a14:useLocalDpi xmlns:a14="http://schemas.microsoft.com/office/drawing/2010/main" val="0"/>
                              </a:ext>
                            </a:extLst>
                          </a:blip>
                          <a:srcRect r="-3491"/>
                          <a:stretch>
                            <a:fillRect/>
                          </a:stretch>
                        </pic:blipFill>
                        <pic:spPr bwMode="auto">
                          <a:xfrm>
                            <a:off x="1665" y="3411"/>
                            <a:ext cx="9011" cy="7632"/>
                          </a:xfrm>
                          <a:prstGeom prst="rect">
                            <a:avLst/>
                          </a:prstGeom>
                          <a:noFill/>
                          <a:extLst>
                            <a:ext uri="{909E8E84-426E-40DD-AFC4-6F175D3DCCD1}">
                              <a14:hiddenFill xmlns:a14="http://schemas.microsoft.com/office/drawing/2010/main">
                                <a:solidFill>
                                  <a:srgbClr val="FFFFFF"/>
                                </a:solidFill>
                              </a14:hiddenFill>
                            </a:ext>
                          </a:extLst>
                        </pic:spPr>
                      </pic:pic>
                      <wps:wsp>
                        <wps:cNvPr id="4155" name="Llamada con línea 1 4103"/>
                        <wps:cNvSpPr>
                          <a:spLocks/>
                        </wps:cNvSpPr>
                        <wps:spPr bwMode="auto">
                          <a:xfrm>
                            <a:off x="5220" y="2060"/>
                            <a:ext cx="2027" cy="1720"/>
                          </a:xfrm>
                          <a:prstGeom prst="borderCallout1">
                            <a:avLst>
                              <a:gd name="adj1" fmla="val 101162"/>
                              <a:gd name="adj2" fmla="val 54264"/>
                              <a:gd name="adj3" fmla="val 175755"/>
                              <a:gd name="adj4" fmla="val 46523"/>
                            </a:avLst>
                          </a:prstGeom>
                          <a:solidFill>
                            <a:srgbClr val="FFFFFF"/>
                          </a:solidFill>
                          <a:ln w="63500" algn="ctr">
                            <a:solidFill>
                              <a:srgbClr val="00B050"/>
                            </a:solidFill>
                            <a:miter lim="800000"/>
                            <a:headEnd/>
                            <a:tailEnd type="triangle" w="med" len="med"/>
                          </a:ln>
                        </wps:spPr>
                        <wps:txbx>
                          <w:txbxContent>
                            <w:p w:rsidR="00AA5776" w:rsidRPr="00C81F63" w:rsidRDefault="00AA5776" w:rsidP="00275924">
                              <w:pPr>
                                <w:jc w:val="center"/>
                                <w:rPr>
                                  <w:rFonts w:ascii="Arial Narrow" w:hAnsi="Arial Narrow"/>
                                  <w:sz w:val="28"/>
                                  <w:lang w:val="es-419"/>
                                </w:rPr>
                              </w:pPr>
                              <w:r w:rsidRPr="00C81F63">
                                <w:rPr>
                                  <w:rFonts w:ascii="Arial Narrow" w:hAnsi="Arial Narrow"/>
                                  <w:sz w:val="28"/>
                                  <w:lang w:val="es-419"/>
                                </w:rPr>
                                <w:t>La tasa de alfabetismo en la cuenca es de 95%</w:t>
                              </w:r>
                            </w:p>
                          </w:txbxContent>
                        </wps:txbx>
                        <wps:bodyPr rot="0" vert="horz" wrap="square" lIns="91440" tIns="45720" rIns="91440" bIns="45720" anchor="ctr" anchorCtr="0" upright="1">
                          <a:noAutofit/>
                        </wps:bodyPr>
                      </wps:wsp>
                      <wps:wsp>
                        <wps:cNvPr id="4158" name="Llamada con línea 1 4102"/>
                        <wps:cNvSpPr>
                          <a:spLocks/>
                        </wps:cNvSpPr>
                        <wps:spPr bwMode="auto">
                          <a:xfrm>
                            <a:off x="8684" y="5606"/>
                            <a:ext cx="2790" cy="2672"/>
                          </a:xfrm>
                          <a:prstGeom prst="borderCallout1">
                            <a:avLst>
                              <a:gd name="adj1" fmla="val 49403"/>
                              <a:gd name="adj2" fmla="val -2148"/>
                              <a:gd name="adj3" fmla="val -2583"/>
                              <a:gd name="adj4" fmla="val -60111"/>
                            </a:avLst>
                          </a:prstGeom>
                          <a:solidFill>
                            <a:srgbClr val="FFFFFF"/>
                          </a:solidFill>
                          <a:ln w="63500" algn="ctr">
                            <a:solidFill>
                              <a:srgbClr val="31EFEA"/>
                            </a:solidFill>
                            <a:miter lim="800000"/>
                            <a:headEnd/>
                            <a:tailEnd type="triangle" w="med" len="med"/>
                          </a:ln>
                        </wps:spPr>
                        <wps:txbx>
                          <w:txbxContent>
                            <w:p w:rsidR="00AA5776" w:rsidRPr="00164170" w:rsidRDefault="00AA5776" w:rsidP="00275924">
                              <w:pPr>
                                <w:jc w:val="center"/>
                                <w:rPr>
                                  <w:rFonts w:ascii="Arial Narrow" w:hAnsi="Arial Narrow"/>
                                  <w:sz w:val="28"/>
                                  <w:lang w:val="es-CR"/>
                                </w:rPr>
                              </w:pPr>
                              <w:r w:rsidRPr="00C81F63">
                                <w:rPr>
                                  <w:rFonts w:ascii="Arial Narrow" w:hAnsi="Arial Narrow"/>
                                  <w:sz w:val="28"/>
                                  <w:lang w:val="es-419"/>
                                </w:rPr>
                                <w:t>La población</w:t>
                              </w:r>
                              <w:r>
                                <w:rPr>
                                  <w:rFonts w:ascii="Arial Narrow" w:hAnsi="Arial Narrow"/>
                                  <w:sz w:val="28"/>
                                  <w:lang w:val="es-419"/>
                                </w:rPr>
                                <w:t xml:space="preserve"> total de la cuenca es de 83.330</w:t>
                              </w:r>
                              <w:r w:rsidRPr="00C81F63">
                                <w:rPr>
                                  <w:rFonts w:ascii="Arial Narrow" w:hAnsi="Arial Narrow"/>
                                  <w:sz w:val="28"/>
                                  <w:lang w:val="es-419"/>
                                </w:rPr>
                                <w:t xml:space="preserve"> habitantes</w:t>
                              </w:r>
                              <w:r w:rsidRPr="00164170">
                                <w:rPr>
                                  <w:rFonts w:ascii="Arial Narrow" w:hAnsi="Arial Narrow"/>
                                  <w:sz w:val="28"/>
                                  <w:lang w:val="es-419"/>
                                </w:rPr>
                                <w:t>. La  pro</w:t>
                              </w:r>
                              <w:r>
                                <w:rPr>
                                  <w:rFonts w:ascii="Arial Narrow" w:hAnsi="Arial Narrow"/>
                                  <w:sz w:val="28"/>
                                  <w:lang w:val="es-419"/>
                                </w:rPr>
                                <w:t xml:space="preserve">yección aritmética a 10 años </w:t>
                              </w:r>
                              <w:r w:rsidRPr="00164170">
                                <w:rPr>
                                  <w:rFonts w:ascii="Arial Narrow" w:hAnsi="Arial Narrow"/>
                                  <w:sz w:val="28"/>
                                  <w:lang w:val="es-419"/>
                                </w:rPr>
                                <w:t>estima que la población será de 116.</w:t>
                              </w:r>
                              <w:r>
                                <w:rPr>
                                  <w:rFonts w:ascii="Arial Narrow" w:hAnsi="Arial Narrow"/>
                                  <w:sz w:val="28"/>
                                  <w:lang w:val="es-419"/>
                                </w:rPr>
                                <w:t>853</w:t>
                              </w:r>
                              <w:r w:rsidRPr="00164170">
                                <w:rPr>
                                  <w:rFonts w:ascii="Arial Narrow" w:hAnsi="Arial Narrow"/>
                                  <w:sz w:val="28"/>
                                  <w:lang w:val="es-419"/>
                                </w:rPr>
                                <w:t xml:space="preserve"> habitantes</w:t>
                              </w:r>
                            </w:p>
                          </w:txbxContent>
                        </wps:txbx>
                        <wps:bodyPr rot="0" vert="horz" wrap="square" lIns="91440" tIns="45720" rIns="91440" bIns="45720" anchor="ctr" anchorCtr="0" upright="1">
                          <a:noAutofit/>
                        </wps:bodyPr>
                      </wps:wsp>
                      <wps:wsp>
                        <wps:cNvPr id="4161" name="Llamada con línea 1 4104"/>
                        <wps:cNvSpPr>
                          <a:spLocks/>
                        </wps:cNvSpPr>
                        <wps:spPr bwMode="auto">
                          <a:xfrm>
                            <a:off x="7009" y="9237"/>
                            <a:ext cx="3577" cy="1806"/>
                          </a:xfrm>
                          <a:prstGeom prst="borderCallout1">
                            <a:avLst>
                              <a:gd name="adj1" fmla="val 9968"/>
                              <a:gd name="adj2" fmla="val -3356"/>
                              <a:gd name="adj3" fmla="val -98338"/>
                              <a:gd name="adj4" fmla="val -51162"/>
                            </a:avLst>
                          </a:prstGeom>
                          <a:solidFill>
                            <a:srgbClr val="FFFFFF"/>
                          </a:solidFill>
                          <a:ln w="63500" algn="ctr">
                            <a:solidFill>
                              <a:srgbClr val="FF9966"/>
                            </a:solidFill>
                            <a:miter lim="800000"/>
                            <a:headEnd/>
                            <a:tailEnd type="triangle" w="med" len="med"/>
                          </a:ln>
                        </wps:spPr>
                        <wps:txbx>
                          <w:txbxContent>
                            <w:p w:rsidR="00AA5776" w:rsidRPr="004025A8" w:rsidRDefault="00AA5776" w:rsidP="00275924">
                              <w:pPr>
                                <w:jc w:val="center"/>
                                <w:rPr>
                                  <w:rFonts w:ascii="Arial Narrow" w:hAnsi="Arial Narrow"/>
                                  <w:sz w:val="28"/>
                                  <w:lang w:val="es-CR"/>
                                </w:rPr>
                              </w:pPr>
                              <w:r w:rsidRPr="004025A8">
                                <w:rPr>
                                  <w:rFonts w:ascii="Arial Narrow" w:hAnsi="Arial Narrow"/>
                                  <w:sz w:val="28"/>
                                  <w:lang w:val="es-CR"/>
                                </w:rPr>
                                <w:t xml:space="preserve">Empleo 55,7 % de la PEA, zona de importancia generadora de empleo en el sector agropecuario </w:t>
                              </w:r>
                            </w:p>
                            <w:p w:rsidR="00AA5776" w:rsidRPr="00C81F63" w:rsidRDefault="00AA5776" w:rsidP="00275924">
                              <w:pPr>
                                <w:jc w:val="center"/>
                                <w:rPr>
                                  <w:rFonts w:ascii="Arial Narrow" w:hAnsi="Arial Narrow"/>
                                  <w:sz w:val="28"/>
                                  <w:lang w:val="es-419"/>
                                </w:rPr>
                              </w:pPr>
                            </w:p>
                          </w:txbxContent>
                        </wps:txbx>
                        <wps:bodyPr rot="0" vert="horz" wrap="square" lIns="91440" tIns="45720" rIns="91440" bIns="45720" anchor="ctr" anchorCtr="0" upright="1">
                          <a:noAutofit/>
                        </wps:bodyPr>
                      </wps:wsp>
                      <wps:wsp>
                        <wps:cNvPr id="4176" name="Llamada con línea 1 4104"/>
                        <wps:cNvSpPr>
                          <a:spLocks/>
                        </wps:cNvSpPr>
                        <wps:spPr bwMode="auto">
                          <a:xfrm>
                            <a:off x="1082" y="11568"/>
                            <a:ext cx="5254" cy="2432"/>
                          </a:xfrm>
                          <a:prstGeom prst="borderCallout1">
                            <a:avLst>
                              <a:gd name="adj1" fmla="val 120"/>
                              <a:gd name="adj2" fmla="val 50462"/>
                              <a:gd name="adj3" fmla="val -171081"/>
                              <a:gd name="adj4" fmla="val 69017"/>
                            </a:avLst>
                          </a:prstGeom>
                          <a:solidFill>
                            <a:srgbClr val="FFFFFF"/>
                          </a:solidFill>
                          <a:ln w="63500" algn="ctr">
                            <a:solidFill>
                              <a:srgbClr val="9999FF"/>
                            </a:solidFill>
                            <a:miter lim="800000"/>
                            <a:headEnd/>
                            <a:tailEnd type="triangle" w="med" len="med"/>
                          </a:ln>
                        </wps:spPr>
                        <wps:txbx>
                          <w:txbxContent>
                            <w:p w:rsidR="00AA5776" w:rsidRPr="00164170" w:rsidRDefault="00AA5776" w:rsidP="00275924">
                              <w:pPr>
                                <w:jc w:val="center"/>
                                <w:rPr>
                                  <w:rFonts w:ascii="Arial Narrow" w:hAnsi="Arial Narrow"/>
                                  <w:sz w:val="28"/>
                                  <w:lang w:val="es-CR"/>
                                </w:rPr>
                              </w:pPr>
                              <w:r>
                                <w:rPr>
                                  <w:rFonts w:ascii="Arial Narrow" w:hAnsi="Arial Narrow"/>
                                  <w:sz w:val="28"/>
                                  <w:lang w:val="es-CR"/>
                                </w:rPr>
                                <w:t>Hay presencia de distintas instituciones en la cuenca así como organizaciones (bloques), ASADAS (94), federaciones, Instituciones (MINAE, AyA, Ministerio de Salud, INA, DINADEDO, UCR, CAC, AGAINPA, Organización local, entre tantas</w:t>
                              </w:r>
                            </w:p>
                          </w:txbxContent>
                        </wps:txbx>
                        <wps:bodyPr rot="0" vert="horz" wrap="square" lIns="91440" tIns="45720" rIns="91440" bIns="45720" anchor="ctr" anchorCtr="0" upright="1">
                          <a:noAutofit/>
                        </wps:bodyPr>
                      </wps:wsp>
                      <wps:wsp>
                        <wps:cNvPr id="4177" name="Llamada con línea 1 4106"/>
                        <wps:cNvSpPr>
                          <a:spLocks/>
                        </wps:cNvSpPr>
                        <wps:spPr bwMode="auto">
                          <a:xfrm>
                            <a:off x="366" y="5417"/>
                            <a:ext cx="2315" cy="2423"/>
                          </a:xfrm>
                          <a:prstGeom prst="borderCallout1">
                            <a:avLst>
                              <a:gd name="adj1" fmla="val 50769"/>
                              <a:gd name="adj2" fmla="val 101296"/>
                              <a:gd name="adj3" fmla="val 70810"/>
                              <a:gd name="adj4" fmla="val 171481"/>
                            </a:avLst>
                          </a:prstGeom>
                          <a:solidFill>
                            <a:srgbClr val="FFFFFF"/>
                          </a:solidFill>
                          <a:ln w="63500" algn="ctr">
                            <a:solidFill>
                              <a:srgbClr val="992AC6"/>
                            </a:solidFill>
                            <a:miter lim="800000"/>
                            <a:headEnd/>
                            <a:tailEnd type="triangle" w="med" len="med"/>
                          </a:ln>
                        </wps:spPr>
                        <wps:txbx>
                          <w:txbxContent>
                            <w:p w:rsidR="00AA5776" w:rsidRPr="004025A8" w:rsidRDefault="00AA5776" w:rsidP="00275924">
                              <w:pPr>
                                <w:jc w:val="center"/>
                                <w:rPr>
                                  <w:rFonts w:ascii="Arial Narrow" w:hAnsi="Arial Narrow"/>
                                  <w:sz w:val="28"/>
                                  <w:lang w:val="es-CR"/>
                                </w:rPr>
                              </w:pPr>
                              <w:r w:rsidRPr="004025A8">
                                <w:rPr>
                                  <w:rFonts w:ascii="Arial Narrow" w:hAnsi="Arial Narrow"/>
                                  <w:sz w:val="28"/>
                                  <w:lang w:val="es-CR"/>
                                </w:rPr>
                                <w:t>Comportamiento de la pirámide poblacional de tipo regresivo (disminución de nacimientos)</w:t>
                              </w:r>
                            </w:p>
                            <w:p w:rsidR="00AA5776" w:rsidRPr="00C81F63" w:rsidRDefault="00AA5776" w:rsidP="00275924">
                              <w:pPr>
                                <w:jc w:val="center"/>
                                <w:rPr>
                                  <w:rFonts w:ascii="Arial Narrow" w:hAnsi="Arial Narrow"/>
                                  <w:sz w:val="28"/>
                                  <w:lang w:val="es-419"/>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DD9487" id="Grupo 4148" o:spid="_x0000_s1090" style="position:absolute;margin-left:19.5pt;margin-top:27.85pt;width:555.4pt;height:597pt;z-index:251785728;mso-position-horizontal-relative:page" coordorigin="366,2060" coordsize="11108,1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">
                <v:shape id="Imagen 4" o:spid="_x0000_s1091" type="#_x0000_t75" style="position:absolute;left:1665;top:3411;width:9011;height:7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7o8DGAAAA3QAAAA8AAABkcnMvZG93bnJldi54bWxEj0FrwkAUhO+F/oflFbzVTaKVkLqKpBQ8&#10;WWo9eHxmX5Ng9m3Mrkn8911B6HGYmW+Y5Xo0jeipc7VlBfE0AkFcWF1zqeDw8/magnAeWWNjmRTc&#10;yMF69fy0xEzbgb+p3/tSBAi7DBVU3reZlK6oyKCb2pY4eL+2M+iD7EqpOxwC3DQyiaKFNFhzWKiw&#10;pbyi4ry/mkD5ymfJ8fIxP5xP6UlTco1kulNq8jJu3kF4Gv1/+NHeagXz+G0G9zfhCc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XujwMYAAADdAAAADwAAAAAAAAAAAAAA&#10;AACfAgAAZHJzL2Rvd25yZXYueG1sUEsFBgAAAAAEAAQA9wAAAJIDAAAAAA==&#10;">
                  <v:imagedata r:id="rId61" o:title="" cropright="-2288f"/>
                </v:shape>
                <v:shape id="Llamada con línea 1 4103" o:spid="_x0000_s1092" type="#_x0000_t47" style="position:absolute;left:5220;top:2060;width:2027;height:1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9DKcUA&#10;AADdAAAADwAAAGRycy9kb3ducmV2LnhtbESPwWrDMBBE74X+g9hAL6aRXeJQnCjGlBZ66SFO0/Ni&#10;bSwTa2UsOXH/vgoEehxm3gyzLWfbiwuNvnOsIFumIIgbpztuFXwfPp5fQfiArLF3TAp+yUO5e3zY&#10;YqHdlfd0qUMrYgn7AhWYEIZCSt8YsuiXbiCO3smNFkOUYyv1iNdYbnv5kqZrabHjuGBwoDdDzbme&#10;rIIVhWP1s847Nsfk8F59JaadJqWeFnO1ARFoDv/hO/2pI5flOdzexCc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0MpxQAAAN0AAAAPAAAAAAAAAAAAAAAAAJgCAABkcnMv&#10;ZG93bnJldi54bWxQSwUGAAAAAAQABAD1AAAAigMAAAAA&#10;" adj="10049,37963,11721,21851" strokecolor="#00b050" strokeweight="5pt">
                  <v:stroke startarrow="block"/>
                  <v:textbox>
                    <w:txbxContent>
                      <w:p w:rsidR="00AA5776" w:rsidRPr="00C81F63" w:rsidRDefault="00AA5776" w:rsidP="00275924">
                        <w:pPr>
                          <w:jc w:val="center"/>
                          <w:rPr>
                            <w:rFonts w:ascii="Arial Narrow" w:hAnsi="Arial Narrow"/>
                            <w:sz w:val="28"/>
                            <w:lang w:val="es-419"/>
                          </w:rPr>
                        </w:pPr>
                        <w:r w:rsidRPr="00C81F63">
                          <w:rPr>
                            <w:rFonts w:ascii="Arial Narrow" w:hAnsi="Arial Narrow"/>
                            <w:sz w:val="28"/>
                            <w:lang w:val="es-419"/>
                          </w:rPr>
                          <w:t>La tasa de alfabetismo en la cuenca es de 95%</w:t>
                        </w:r>
                      </w:p>
                    </w:txbxContent>
                  </v:textbox>
                  <o:callout v:ext="edit" minusy="t"/>
                </v:shape>
                <v:shape id="Llamada con línea 1 4102" o:spid="_x0000_s1093" type="#_x0000_t47" style="position:absolute;left:8684;top:5606;width:2790;height:2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R+SsAA&#10;AADdAAAADwAAAGRycy9kb3ducmV2LnhtbERPy4rCMBTdC/5DuIKbQVN1FK1GERlRd75wfWmubbG5&#10;KU3G1r83C8Hl4bwXq8YU4kmVyy0rGPQjEMSJ1TmnCq6XbW8KwnlkjYVlUvAiB6tlu7XAWNuaT/Q8&#10;+1SEEHYxKsi8L2MpXZKRQde3JXHg7rYy6AOsUqkrrEO4KeQwiibSYM6hIcOSNhklj/O/UYB6OPqp&#10;Z7O/tT7aw87c8vK03SjV7TTrOQhPjf+KP+69VvA7GIe54U14An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VR+SsAAAADdAAAADwAAAAAAAAAAAAAAAACYAgAAZHJzL2Rvd25y&#10;ZXYueG1sUEsFBgAAAAAEAAQA9QAAAIUDAAAAAA==&#10;" adj="-12984,-558,-464,10671" strokecolor="#31efea" strokeweight="5pt">
                  <v:stroke startarrow="block"/>
                  <v:textbox>
                    <w:txbxContent>
                      <w:p w:rsidR="00AA5776" w:rsidRPr="00164170" w:rsidRDefault="00AA5776" w:rsidP="00275924">
                        <w:pPr>
                          <w:jc w:val="center"/>
                          <w:rPr>
                            <w:rFonts w:ascii="Arial Narrow" w:hAnsi="Arial Narrow"/>
                            <w:sz w:val="28"/>
                            <w:lang w:val="es-CR"/>
                          </w:rPr>
                        </w:pPr>
                        <w:r w:rsidRPr="00C81F63">
                          <w:rPr>
                            <w:rFonts w:ascii="Arial Narrow" w:hAnsi="Arial Narrow"/>
                            <w:sz w:val="28"/>
                            <w:lang w:val="es-419"/>
                          </w:rPr>
                          <w:t>La población</w:t>
                        </w:r>
                        <w:r>
                          <w:rPr>
                            <w:rFonts w:ascii="Arial Narrow" w:hAnsi="Arial Narrow"/>
                            <w:sz w:val="28"/>
                            <w:lang w:val="es-419"/>
                          </w:rPr>
                          <w:t xml:space="preserve"> total de la cuenca es de 83.330</w:t>
                        </w:r>
                        <w:r w:rsidRPr="00C81F63">
                          <w:rPr>
                            <w:rFonts w:ascii="Arial Narrow" w:hAnsi="Arial Narrow"/>
                            <w:sz w:val="28"/>
                            <w:lang w:val="es-419"/>
                          </w:rPr>
                          <w:t xml:space="preserve"> habitantes</w:t>
                        </w:r>
                        <w:r w:rsidRPr="00164170">
                          <w:rPr>
                            <w:rFonts w:ascii="Arial Narrow" w:hAnsi="Arial Narrow"/>
                            <w:sz w:val="28"/>
                            <w:lang w:val="es-419"/>
                          </w:rPr>
                          <w:t>. La  pro</w:t>
                        </w:r>
                        <w:r>
                          <w:rPr>
                            <w:rFonts w:ascii="Arial Narrow" w:hAnsi="Arial Narrow"/>
                            <w:sz w:val="28"/>
                            <w:lang w:val="es-419"/>
                          </w:rPr>
                          <w:t xml:space="preserve">yección aritmética a 10 años </w:t>
                        </w:r>
                        <w:r w:rsidRPr="00164170">
                          <w:rPr>
                            <w:rFonts w:ascii="Arial Narrow" w:hAnsi="Arial Narrow"/>
                            <w:sz w:val="28"/>
                            <w:lang w:val="es-419"/>
                          </w:rPr>
                          <w:t>estima que la población será de 116.</w:t>
                        </w:r>
                        <w:r>
                          <w:rPr>
                            <w:rFonts w:ascii="Arial Narrow" w:hAnsi="Arial Narrow"/>
                            <w:sz w:val="28"/>
                            <w:lang w:val="es-419"/>
                          </w:rPr>
                          <w:t>853</w:t>
                        </w:r>
                        <w:r w:rsidRPr="00164170">
                          <w:rPr>
                            <w:rFonts w:ascii="Arial Narrow" w:hAnsi="Arial Narrow"/>
                            <w:sz w:val="28"/>
                            <w:lang w:val="es-419"/>
                          </w:rPr>
                          <w:t xml:space="preserve"> habitantes</w:t>
                        </w:r>
                      </w:p>
                    </w:txbxContent>
                  </v:textbox>
                </v:shape>
                <v:shape id="Llamada con línea 1 4104" o:spid="_x0000_s1094" type="#_x0000_t47" style="position:absolute;left:7009;top:9237;width:3577;height:18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CfQ8UA&#10;AADdAAAADwAAAGRycy9kb3ducmV2LnhtbESPQUsDMRSE74L/ITzBi9jsrlLq2rSIUOjVthS9PTbP&#10;zbrJy5qk7frvm0LB4zAz3zDz5eisOFKInWcF5aQAQdx43XGrYLddPc5AxISs0XomBX8UYbm4vZlj&#10;rf2JP+i4Sa3IEI41KjApDbWUsTHkME78QJy9bx8cpixDK3XAU4Y7K6uimEqHHecFgwO9G2r6zcEp&#10;aOXDui9ePp9s9fPVp9nv3thQKXV/N769gkg0pv/wtb3WCp7LaQmXN/kJyM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J9DxQAAAN0AAAAPAAAAAAAAAAAAAAAAAJgCAABkcnMv&#10;ZG93bnJldi54bWxQSwUGAAAAAAQABAD1AAAAigMAAAAA&#10;" adj="-11051,-21241,-725,2153" strokecolor="#f96" strokeweight="5pt">
                  <v:stroke startarrow="block"/>
                  <v:textbox>
                    <w:txbxContent>
                      <w:p w:rsidR="00AA5776" w:rsidRPr="004025A8" w:rsidRDefault="00AA5776" w:rsidP="00275924">
                        <w:pPr>
                          <w:jc w:val="center"/>
                          <w:rPr>
                            <w:rFonts w:ascii="Arial Narrow" w:hAnsi="Arial Narrow"/>
                            <w:sz w:val="28"/>
                            <w:lang w:val="es-CR"/>
                          </w:rPr>
                        </w:pPr>
                        <w:r w:rsidRPr="004025A8">
                          <w:rPr>
                            <w:rFonts w:ascii="Arial Narrow" w:hAnsi="Arial Narrow"/>
                            <w:sz w:val="28"/>
                            <w:lang w:val="es-CR"/>
                          </w:rPr>
                          <w:t xml:space="preserve">Empleo 55,7 % de la PEA, zona de importancia generadora de empleo en el sector agropecuario </w:t>
                        </w:r>
                      </w:p>
                      <w:p w:rsidR="00AA5776" w:rsidRPr="00C81F63" w:rsidRDefault="00AA5776" w:rsidP="00275924">
                        <w:pPr>
                          <w:jc w:val="center"/>
                          <w:rPr>
                            <w:rFonts w:ascii="Arial Narrow" w:hAnsi="Arial Narrow"/>
                            <w:sz w:val="28"/>
                            <w:lang w:val="es-419"/>
                          </w:rPr>
                        </w:pPr>
                      </w:p>
                    </w:txbxContent>
                  </v:textbox>
                </v:shape>
                <v:shape id="Llamada con línea 1 4104" o:spid="_x0000_s1095" type="#_x0000_t47" style="position:absolute;left:1082;top:11568;width:5254;height:2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MTyscA&#10;AADdAAAADwAAAGRycy9kb3ducmV2LnhtbESPT2vCQBTE74V+h+UVehHdpNhUo6uUFlEvBf+g10f2&#10;mQSzb8PuVuO37xYEj8PM/IaZzjvTiAs5X1tWkA4SEMSF1TWXCva7RX8EwgdkjY1lUnAjD/PZ89MU&#10;c22vvKHLNpQiQtjnqKAKoc2l9EVFBv3AtsTRO1lnMETpSqkdXiPcNPItSTJpsOa4UGFLXxUV5+2v&#10;UfCz/j6c8fC+cfVtvEjlspcdZU+p15fucwIiUBce4Xt7pRUM048M/t/E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jE8rHAAAA3QAAAA8AAAAAAAAAAAAAAAAAmAIAAGRy&#10;cy9kb3ducmV2LnhtbFBLBQYAAAAABAAEAPUAAACMAwAAAAA=&#10;" adj="14908,-36953,10900,26" strokecolor="#99f" strokeweight="5pt">
                  <v:stroke startarrow="block"/>
                  <v:textbox>
                    <w:txbxContent>
                      <w:p w:rsidR="00AA5776" w:rsidRPr="00164170" w:rsidRDefault="00AA5776" w:rsidP="00275924">
                        <w:pPr>
                          <w:jc w:val="center"/>
                          <w:rPr>
                            <w:rFonts w:ascii="Arial Narrow" w:hAnsi="Arial Narrow"/>
                            <w:sz w:val="28"/>
                            <w:lang w:val="es-CR"/>
                          </w:rPr>
                        </w:pPr>
                        <w:r>
                          <w:rPr>
                            <w:rFonts w:ascii="Arial Narrow" w:hAnsi="Arial Narrow"/>
                            <w:sz w:val="28"/>
                            <w:lang w:val="es-CR"/>
                          </w:rPr>
                          <w:t>Hay presencia de distintas instituciones en la cuenca así como organizaciones (bloques), ASADAS (94), federaciones, Instituciones (MINAE, AyA, Ministerio de Salud, INA, DINADEDO, UCR, CAC, AGAINPA, Organización local, entre tantas</w:t>
                        </w:r>
                      </w:p>
                    </w:txbxContent>
                  </v:textbox>
                  <o:callout v:ext="edit" minusx="t"/>
                </v:shape>
                <v:shape id="Llamada con línea 1 4106" o:spid="_x0000_s1096" type="#_x0000_t47" style="position:absolute;left:366;top:5417;width:2315;height:2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U3cUA&#10;AADdAAAADwAAAGRycy9kb3ducmV2LnhtbESP3WrCQBSE7wXfYTkF73SjSC3RVYqgqEVKU8HbQ/bk&#10;B7NnQ3aNsU/fFQQvh5n5hlmsOlOJlhpXWlYwHkUgiFOrS84VnH43ww8QziNrrCyTgjs5WC37vQXG&#10;2t74h9rE5yJA2MWooPC+jqV0aUEG3cjWxMHLbGPQB9nkUjd4C3BTyUkUvUuDJYeFAmtaF5RekqtR&#10;8LWV2cEmk/TcbjD7c3p//La1UoO37nMOwlPnX+Fne6cVTMezGTze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dTdxQAAAN0AAAAPAAAAAAAAAAAAAAAAAJgCAABkcnMv&#10;ZG93bnJldi54bWxQSwUGAAAAAAQABAD1AAAAigMAAAAA&#10;" adj="37040,15295,21880,10966" strokecolor="#992ac6" strokeweight="5pt">
                  <v:stroke startarrow="block"/>
                  <v:textbox>
                    <w:txbxContent>
                      <w:p w:rsidR="00AA5776" w:rsidRPr="004025A8" w:rsidRDefault="00AA5776" w:rsidP="00275924">
                        <w:pPr>
                          <w:jc w:val="center"/>
                          <w:rPr>
                            <w:rFonts w:ascii="Arial Narrow" w:hAnsi="Arial Narrow"/>
                            <w:sz w:val="28"/>
                            <w:lang w:val="es-CR"/>
                          </w:rPr>
                        </w:pPr>
                        <w:r w:rsidRPr="004025A8">
                          <w:rPr>
                            <w:rFonts w:ascii="Arial Narrow" w:hAnsi="Arial Narrow"/>
                            <w:sz w:val="28"/>
                            <w:lang w:val="es-CR"/>
                          </w:rPr>
                          <w:t>Comportamiento de la pirámide poblacional de tipo regresivo (disminución de nacimientos)</w:t>
                        </w:r>
                      </w:p>
                      <w:p w:rsidR="00AA5776" w:rsidRPr="00C81F63" w:rsidRDefault="00AA5776" w:rsidP="00275924">
                        <w:pPr>
                          <w:jc w:val="center"/>
                          <w:rPr>
                            <w:rFonts w:ascii="Arial Narrow" w:hAnsi="Arial Narrow"/>
                            <w:sz w:val="28"/>
                            <w:lang w:val="es-419"/>
                          </w:rPr>
                        </w:pPr>
                      </w:p>
                    </w:txbxContent>
                  </v:textbox>
                  <o:callout v:ext="edit" minusx="t" minusy="t"/>
                </v:shape>
                <w10:wrap anchorx="page"/>
              </v:group>
            </w:pict>
          </mc:Fallback>
        </mc:AlternateContent>
      </w:r>
      <w:r>
        <w:rPr>
          <w:noProof/>
          <w:lang w:val="es-MX" w:eastAsia="es-MX"/>
        </w:rPr>
        <mc:AlternateContent>
          <mc:Choice Requires="wps">
            <w:drawing>
              <wp:anchor distT="0" distB="0" distL="114300" distR="114300" simplePos="0" relativeHeight="251818496" behindDoc="0" locked="0" layoutInCell="1" allowOverlap="1" wp14:anchorId="1AD0D3B1" wp14:editId="5855F97E">
                <wp:simplePos x="0" y="0"/>
                <wp:positionH relativeFrom="column">
                  <wp:posOffset>-652780</wp:posOffset>
                </wp:positionH>
                <wp:positionV relativeFrom="paragraph">
                  <wp:posOffset>315595</wp:posOffset>
                </wp:positionV>
                <wp:extent cx="2184400" cy="820420"/>
                <wp:effectExtent l="0" t="0" r="0" b="0"/>
                <wp:wrapNone/>
                <wp:docPr id="4152" name="Llamada con línea 1 4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4400" cy="820420"/>
                        </a:xfrm>
                        <a:prstGeom prst="borderCallout1">
                          <a:avLst>
                            <a:gd name="adj1" fmla="val 104829"/>
                            <a:gd name="adj2" fmla="val 47880"/>
                            <a:gd name="adj3" fmla="val 178116"/>
                            <a:gd name="adj4" fmla="val 106361"/>
                          </a:avLst>
                        </a:prstGeom>
                        <a:solidFill>
                          <a:srgbClr val="FFFFFF"/>
                        </a:solidFill>
                        <a:ln w="63500" algn="ctr">
                          <a:solidFill>
                            <a:srgbClr val="1B1A23"/>
                          </a:solidFill>
                          <a:miter lim="800000"/>
                          <a:headEnd/>
                          <a:tailEnd type="triangle" w="med" len="med"/>
                        </a:ln>
                      </wps:spPr>
                      <wps:txbx>
                        <w:txbxContent>
                          <w:p w:rsidR="00AA5776" w:rsidRPr="00164170" w:rsidRDefault="00AA5776" w:rsidP="00AB5A46">
                            <w:pPr>
                              <w:jc w:val="center"/>
                              <w:rPr>
                                <w:rFonts w:ascii="Arial Narrow" w:hAnsi="Arial Narrow"/>
                                <w:sz w:val="28"/>
                                <w:lang w:val="es-CR"/>
                              </w:rPr>
                            </w:pPr>
                            <w:r w:rsidRPr="00164170">
                              <w:rPr>
                                <w:rFonts w:ascii="Arial Narrow" w:hAnsi="Arial Narrow"/>
                                <w:sz w:val="28"/>
                                <w:lang w:val="es-419"/>
                              </w:rPr>
                              <w:t xml:space="preserve">El 30, 69 </w:t>
                            </w:r>
                            <w:r>
                              <w:rPr>
                                <w:rFonts w:ascii="Arial Narrow" w:hAnsi="Arial Narrow"/>
                                <w:sz w:val="28"/>
                                <w:lang w:val="es-CR"/>
                              </w:rPr>
                              <w:t xml:space="preserve">% </w:t>
                            </w:r>
                            <w:r w:rsidRPr="00164170">
                              <w:rPr>
                                <w:rFonts w:ascii="Arial Narrow" w:hAnsi="Arial Narrow"/>
                                <w:sz w:val="28"/>
                                <w:lang w:val="es-419"/>
                              </w:rPr>
                              <w:t xml:space="preserve">de la cuenca pertenece a </w:t>
                            </w:r>
                            <w:r>
                              <w:rPr>
                                <w:rFonts w:ascii="Arial Narrow" w:hAnsi="Arial Narrow"/>
                                <w:sz w:val="28"/>
                                <w:lang w:val="es-419"/>
                              </w:rPr>
                              <w:t>uso urbano y el  69,31</w:t>
                            </w:r>
                            <w:r>
                              <w:rPr>
                                <w:rFonts w:ascii="Arial Narrow" w:hAnsi="Arial Narrow"/>
                                <w:sz w:val="28"/>
                                <w:lang w:val="es-CR"/>
                              </w:rPr>
                              <w:t xml:space="preserve">% </w:t>
                            </w:r>
                            <w:r>
                              <w:rPr>
                                <w:rFonts w:ascii="Arial Narrow" w:hAnsi="Arial Narrow"/>
                                <w:sz w:val="28"/>
                                <w:lang w:val="es-419"/>
                              </w:rPr>
                              <w:t xml:space="preserve"> a uso</w:t>
                            </w:r>
                            <w:r>
                              <w:rPr>
                                <w:rFonts w:ascii="Arial Narrow" w:hAnsi="Arial Narrow"/>
                                <w:sz w:val="28"/>
                                <w:lang w:val="es-CR"/>
                              </w:rPr>
                              <w:t xml:space="preserve"> rural</w:t>
                            </w:r>
                          </w:p>
                        </w:txbxContent>
                      </wps:txbx>
                      <wps:bodyPr rot="0" vert="horz" wrap="square" lIns="91440" tIns="45720" rIns="91440" bIns="45720" anchor="ctr" anchorCtr="0" upright="1">
                        <a:noAutofit/>
                      </wps:bodyPr>
                    </wps:wsp>
                  </a:graphicData>
                </a:graphic>
              </wp:anchor>
            </w:drawing>
          </mc:Choice>
          <mc:Fallback>
            <w:pict>
              <v:shape w14:anchorId="1AD0D3B1" id="Llamada con línea 1 4105" o:spid="_x0000_s1097" type="#_x0000_t47" style="position:absolute;margin-left:-51.4pt;margin-top:24.85pt;width:172pt;height:64.6pt;z-index:25181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" adj="22974,38473,10342,22643" strokecolor="#1b1a23" strokeweight="5pt">
                <v:stroke startarrow="block"/>
                <v:textbox>
                  <w:txbxContent>
                    <w:p w:rsidR="00AA5776" w:rsidRPr="00164170" w:rsidRDefault="00AA5776" w:rsidP="00AB5A46">
                      <w:pPr>
                        <w:jc w:val="center"/>
                        <w:rPr>
                          <w:rFonts w:ascii="Arial Narrow" w:hAnsi="Arial Narrow"/>
                          <w:sz w:val="28"/>
                          <w:lang w:val="es-CR"/>
                        </w:rPr>
                      </w:pPr>
                      <w:r w:rsidRPr="00164170">
                        <w:rPr>
                          <w:rFonts w:ascii="Arial Narrow" w:hAnsi="Arial Narrow"/>
                          <w:sz w:val="28"/>
                          <w:lang w:val="es-419"/>
                        </w:rPr>
                        <w:t xml:space="preserve">El 30, 69 </w:t>
                      </w:r>
                      <w:r>
                        <w:rPr>
                          <w:rFonts w:ascii="Arial Narrow" w:hAnsi="Arial Narrow"/>
                          <w:sz w:val="28"/>
                          <w:lang w:val="es-CR"/>
                        </w:rPr>
                        <w:t xml:space="preserve">% </w:t>
                      </w:r>
                      <w:r w:rsidRPr="00164170">
                        <w:rPr>
                          <w:rFonts w:ascii="Arial Narrow" w:hAnsi="Arial Narrow"/>
                          <w:sz w:val="28"/>
                          <w:lang w:val="es-419"/>
                        </w:rPr>
                        <w:t xml:space="preserve">de la cuenca pertenece a </w:t>
                      </w:r>
                      <w:r>
                        <w:rPr>
                          <w:rFonts w:ascii="Arial Narrow" w:hAnsi="Arial Narrow"/>
                          <w:sz w:val="28"/>
                          <w:lang w:val="es-419"/>
                        </w:rPr>
                        <w:t>uso urbano y el  69,31</w:t>
                      </w:r>
                      <w:r>
                        <w:rPr>
                          <w:rFonts w:ascii="Arial Narrow" w:hAnsi="Arial Narrow"/>
                          <w:sz w:val="28"/>
                          <w:lang w:val="es-CR"/>
                        </w:rPr>
                        <w:t xml:space="preserve">% </w:t>
                      </w:r>
                      <w:r>
                        <w:rPr>
                          <w:rFonts w:ascii="Arial Narrow" w:hAnsi="Arial Narrow"/>
                          <w:sz w:val="28"/>
                          <w:lang w:val="es-419"/>
                        </w:rPr>
                        <w:t xml:space="preserve"> a uso</w:t>
                      </w:r>
                      <w:r>
                        <w:rPr>
                          <w:rFonts w:ascii="Arial Narrow" w:hAnsi="Arial Narrow"/>
                          <w:sz w:val="28"/>
                          <w:lang w:val="es-CR"/>
                        </w:rPr>
                        <w:t xml:space="preserve"> rural</w:t>
                      </w:r>
                    </w:p>
                  </w:txbxContent>
                </v:textbox>
                <o:callout v:ext="edit" minusx="t" minusy="t"/>
              </v:shape>
            </w:pict>
          </mc:Fallback>
        </mc:AlternateContent>
      </w:r>
    </w:p>
    <w:p w:rsidR="00463710" w:rsidRDefault="00AB5A46">
      <w:pPr>
        <w:rPr>
          <w:lang w:val="es-419"/>
        </w:rPr>
      </w:pPr>
      <w:r>
        <w:rPr>
          <w:noProof/>
          <w:lang w:val="es-MX" w:eastAsia="es-MX"/>
        </w:rPr>
        <mc:AlternateContent>
          <mc:Choice Requires="wps">
            <w:drawing>
              <wp:anchor distT="0" distB="0" distL="114300" distR="114300" simplePos="0" relativeHeight="251820544" behindDoc="0" locked="0" layoutInCell="1" allowOverlap="1" wp14:anchorId="3BC9E99F" wp14:editId="4C143B4D">
                <wp:simplePos x="0" y="0"/>
                <wp:positionH relativeFrom="column">
                  <wp:posOffset>4281170</wp:posOffset>
                </wp:positionH>
                <wp:positionV relativeFrom="paragraph">
                  <wp:posOffset>48895</wp:posOffset>
                </wp:positionV>
                <wp:extent cx="1856740" cy="1104900"/>
                <wp:effectExtent l="514350" t="19050" r="29210" b="857250"/>
                <wp:wrapNone/>
                <wp:docPr id="4151" name="Llamada con línea 1 4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6740" cy="1104900"/>
                        </a:xfrm>
                        <a:prstGeom prst="borderCallout1">
                          <a:avLst>
                            <a:gd name="adj1" fmla="val 106894"/>
                            <a:gd name="adj2" fmla="val 2056"/>
                            <a:gd name="adj3" fmla="val 172472"/>
                            <a:gd name="adj4" fmla="val -26264"/>
                          </a:avLst>
                        </a:prstGeom>
                        <a:solidFill>
                          <a:srgbClr val="FFFFFF"/>
                        </a:solidFill>
                        <a:ln w="63500" algn="ctr">
                          <a:solidFill>
                            <a:srgbClr val="7030A0"/>
                          </a:solidFill>
                          <a:miter lim="800000"/>
                          <a:headEnd/>
                          <a:tailEnd type="triangle" w="med" len="med"/>
                        </a:ln>
                      </wps:spPr>
                      <wps:txbx>
                        <w:txbxContent>
                          <w:p w:rsidR="00AA5776" w:rsidRPr="00C81F63" w:rsidRDefault="00AA5776" w:rsidP="00AB5A46">
                            <w:pPr>
                              <w:jc w:val="center"/>
                              <w:rPr>
                                <w:rFonts w:ascii="Arial Narrow" w:hAnsi="Arial Narrow"/>
                                <w:sz w:val="28"/>
                                <w:lang w:val="es-419"/>
                              </w:rPr>
                            </w:pPr>
                            <w:r w:rsidRPr="00C81F63">
                              <w:rPr>
                                <w:rFonts w:ascii="Arial Narrow" w:hAnsi="Arial Narrow"/>
                                <w:sz w:val="28"/>
                                <w:lang w:val="es-419"/>
                              </w:rPr>
                              <w:t>La cuenca cuenta con servicios públicos como salud, educación y agua potable</w:t>
                            </w:r>
                          </w:p>
                        </w:txbxContent>
                      </wps:txbx>
                      <wps:bodyPr rot="0" vert="horz" wrap="square" lIns="91440" tIns="45720" rIns="91440" bIns="45720" anchor="ctr" anchorCtr="0" upright="1">
                        <a:noAutofit/>
                      </wps:bodyPr>
                    </wps:wsp>
                  </a:graphicData>
                </a:graphic>
              </wp:anchor>
            </w:drawing>
          </mc:Choice>
          <mc:Fallback>
            <w:pict>
              <v:shape w14:anchorId="3BC9E99F" id="_x0000_s1098" type="#_x0000_t47" style="position:absolute;margin-left:337.1pt;margin-top:3.85pt;width:146.2pt;height:87pt;z-index:25182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" adj="-5673,37254,444,23089" strokecolor="#7030a0" strokeweight="5pt">
                <v:stroke startarrow="block"/>
                <v:textbox>
                  <w:txbxContent>
                    <w:p w:rsidR="00AA5776" w:rsidRPr="00C81F63" w:rsidRDefault="00AA5776" w:rsidP="00AB5A46">
                      <w:pPr>
                        <w:jc w:val="center"/>
                        <w:rPr>
                          <w:rFonts w:ascii="Arial Narrow" w:hAnsi="Arial Narrow"/>
                          <w:sz w:val="28"/>
                          <w:lang w:val="es-419"/>
                        </w:rPr>
                      </w:pPr>
                      <w:r w:rsidRPr="00C81F63">
                        <w:rPr>
                          <w:rFonts w:ascii="Arial Narrow" w:hAnsi="Arial Narrow"/>
                          <w:sz w:val="28"/>
                          <w:lang w:val="es-419"/>
                        </w:rPr>
                        <w:t>La cuenca cuenta con servicios públicos como salud, educación y agua potable</w:t>
                      </w:r>
                    </w:p>
                  </w:txbxContent>
                </v:textbox>
                <o:callout v:ext="edit" minusy="t"/>
              </v:shape>
            </w:pict>
          </mc:Fallback>
        </mc:AlternateContent>
      </w:r>
    </w:p>
    <w:p w:rsidR="00463710" w:rsidRDefault="00463710">
      <w:pPr>
        <w:rPr>
          <w:lang w:val="es-419"/>
        </w:rPr>
      </w:pPr>
    </w:p>
    <w:p w:rsidR="00463710" w:rsidRDefault="00463710"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noProof/>
          <w:lang w:val="es-CR" w:eastAsia="es-CR"/>
        </w:rPr>
      </w:pPr>
    </w:p>
    <w:p w:rsidR="007C1C63" w:rsidRDefault="007C1C63" w:rsidP="00544FAC">
      <w:pPr>
        <w:ind w:hanging="709"/>
        <w:rPr>
          <w:lang w:val="es-419"/>
        </w:rPr>
      </w:pPr>
    </w:p>
    <w:p w:rsidR="00463710" w:rsidRDefault="00463710">
      <w:pPr>
        <w:rPr>
          <w:lang w:val="es-419"/>
        </w:rPr>
      </w:pPr>
    </w:p>
    <w:bookmarkStart w:id="10" w:name="_Toc431995896"/>
    <w:p w:rsidR="00200345" w:rsidRPr="00F84BDB" w:rsidRDefault="0071442E" w:rsidP="00982069">
      <w:pPr>
        <w:pStyle w:val="Ttulo1"/>
        <w:rPr>
          <w:rFonts w:ascii="Eras Demi ITC" w:hAnsi="Eras Demi ITC"/>
          <w:b w:val="0"/>
          <w:color w:val="2E74B5"/>
          <w:sz w:val="52"/>
          <w:lang w:val="es-419"/>
        </w:rPr>
      </w:pPr>
      <w:r w:rsidRPr="00982069">
        <w:rPr>
          <w:noProof/>
          <w:color w:val="002060"/>
          <w:lang w:val="es-MX" w:eastAsia="es-MX"/>
        </w:rPr>
        <w:lastRenderedPageBreak/>
        <mc:AlternateContent>
          <mc:Choice Requires="wps">
            <w:drawing>
              <wp:anchor distT="0" distB="0" distL="114300" distR="114300" simplePos="0" relativeHeight="251638272" behindDoc="0" locked="0" layoutInCell="1" allowOverlap="1" wp14:anchorId="72C7D0B4" wp14:editId="769E7EF3">
                <wp:simplePos x="0" y="0"/>
                <wp:positionH relativeFrom="column">
                  <wp:posOffset>-431005</wp:posOffset>
                </wp:positionH>
                <wp:positionV relativeFrom="paragraph">
                  <wp:posOffset>484030</wp:posOffset>
                </wp:positionV>
                <wp:extent cx="3149056" cy="1105786"/>
                <wp:effectExtent l="19050" t="19050" r="508635" b="1523365"/>
                <wp:wrapNone/>
                <wp:docPr id="231" name="Llamada con línea 1 4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9056" cy="1105786"/>
                        </a:xfrm>
                        <a:prstGeom prst="borderCallout1">
                          <a:avLst>
                            <a:gd name="adj1" fmla="val 99672"/>
                            <a:gd name="adj2" fmla="val 48764"/>
                            <a:gd name="adj3" fmla="val 234902"/>
                            <a:gd name="adj4" fmla="val 115225"/>
                          </a:avLst>
                        </a:prstGeom>
                        <a:solidFill>
                          <a:srgbClr val="99FF99"/>
                        </a:solidFill>
                        <a:ln w="28575" cap="flat" cmpd="sng" algn="ctr">
                          <a:solidFill>
                            <a:srgbClr val="FFC000">
                              <a:lumMod val="60000"/>
                              <a:lumOff val="40000"/>
                            </a:srgbClr>
                          </a:solidFill>
                          <a:prstDash val="solid"/>
                          <a:miter lim="800000"/>
                        </a:ln>
                        <a:effectLst/>
                      </wps:spPr>
                      <wps:txbx>
                        <w:txbxContent>
                          <w:p w:rsidR="00AA5776" w:rsidRPr="0071442E" w:rsidRDefault="00AA5776" w:rsidP="00DC0B32">
                            <w:pPr>
                              <w:spacing w:line="360" w:lineRule="auto"/>
                              <w:jc w:val="both"/>
                              <w:rPr>
                                <w:rFonts w:ascii="Arial Narrow" w:hAnsi="Arial Narrow"/>
                                <w:color w:val="000000"/>
                                <w:sz w:val="24"/>
                                <w:lang w:val="es-CR"/>
                              </w:rPr>
                            </w:pPr>
                            <w:r w:rsidRPr="005B14A6">
                              <w:rPr>
                                <w:rFonts w:ascii="Tahoma" w:hAnsi="Tahoma" w:cs="Tahoma"/>
                                <w:color w:val="000000"/>
                                <w:lang w:val="es-419"/>
                              </w:rPr>
                              <w:t>Los principales problemas de la parte alta son:</w:t>
                            </w:r>
                            <w:r w:rsidRPr="005B14A6">
                              <w:rPr>
                                <w:rFonts w:ascii="Tahoma" w:hAnsi="Tahoma" w:cs="Tahoma"/>
                                <w:color w:val="000000"/>
                                <w:lang w:val="es-CR"/>
                              </w:rPr>
                              <w:t xml:space="preserve"> débil conciencia ambiental, </w:t>
                            </w:r>
                            <w:r w:rsidRPr="005B14A6">
                              <w:rPr>
                                <w:rFonts w:ascii="Tahoma" w:hAnsi="Tahoma" w:cs="Tahoma"/>
                              </w:rPr>
                              <w:t>uso inadecuado de los suelos, deforestación</w:t>
                            </w:r>
                            <w:r>
                              <w:rPr>
                                <w:rFonts w:ascii="Tahoma" w:hAnsi="Tahoma" w:cs="Tahoma"/>
                              </w:rPr>
                              <w:t xml:space="preserve"> (2013 a 2015 aument</w:t>
                            </w:r>
                            <w:r>
                              <w:rPr>
                                <w:rFonts w:ascii="Tahoma" w:hAnsi="Tahoma" w:cs="Tahoma"/>
                                <w:lang w:val="es-419"/>
                              </w:rPr>
                              <w:t>ó en</w:t>
                            </w:r>
                            <w:r>
                              <w:rPr>
                                <w:rFonts w:ascii="Tahoma" w:hAnsi="Tahoma" w:cs="Tahoma"/>
                              </w:rPr>
                              <w:t xml:space="preserve"> 2,1%)</w:t>
                            </w:r>
                            <w:r w:rsidRPr="005B14A6">
                              <w:rPr>
                                <w:rFonts w:ascii="Tahoma" w:hAnsi="Tahoma" w:cs="Tahoma"/>
                              </w:rPr>
                              <w:t>, contaminación de agua</w:t>
                            </w:r>
                            <w:r>
                              <w:rPr>
                                <w:rFonts w:ascii="Tahoma" w:hAnsi="Tahoma" w:cs="Tahoma"/>
                              </w:rPr>
                              <w:t>.</w:t>
                            </w:r>
                            <w:r>
                              <w:rPr>
                                <w:rFonts w:ascii="Times New Roman" w:hAnsi="Times New Roman"/>
                              </w:rPr>
                              <w:t xml:space="preserve"> </w:t>
                            </w:r>
                          </w:p>
                          <w:p w:rsidR="00AA5776" w:rsidRPr="00164170" w:rsidRDefault="00AA5776" w:rsidP="00164170">
                            <w:pPr>
                              <w:rPr>
                                <w:rFonts w:ascii="Arial Narrow" w:hAnsi="Arial Narrow"/>
                                <w:color w:val="000000"/>
                                <w:sz w:val="24"/>
                                <w:lang w:val="es-419"/>
                              </w:rPr>
                            </w:pPr>
                          </w:p>
                          <w:p w:rsidR="00AA5776" w:rsidRPr="00164170" w:rsidRDefault="00AA5776" w:rsidP="00164170">
                            <w:pPr>
                              <w:rPr>
                                <w:rFonts w:ascii="Arial Narrow" w:hAnsi="Arial Narrow"/>
                                <w:color w:val="000000"/>
                                <w:sz w:val="24"/>
                                <w:lang w:val="es-419"/>
                              </w:rPr>
                            </w:pPr>
                          </w:p>
                          <w:p w:rsidR="00AA5776" w:rsidRPr="00164170" w:rsidRDefault="00AA5776" w:rsidP="00164170">
                            <w:pPr>
                              <w:rPr>
                                <w:rFonts w:ascii="Arial Narrow" w:hAnsi="Arial Narrow"/>
                                <w:color w:val="000000"/>
                                <w:sz w:val="24"/>
                                <w:lang w:val="es-419"/>
                              </w:rPr>
                            </w:pPr>
                          </w:p>
                          <w:p w:rsidR="00AA5776" w:rsidRPr="00164170" w:rsidRDefault="00AA5776" w:rsidP="00164170">
                            <w:pPr>
                              <w:rPr>
                                <w:rFonts w:ascii="Arial Narrow" w:hAnsi="Arial Narrow"/>
                                <w:color w:val="000000"/>
                                <w:sz w:val="24"/>
                                <w:lang w:val="es-419"/>
                              </w:rPr>
                            </w:pPr>
                          </w:p>
                          <w:p w:rsidR="00AA5776" w:rsidRPr="00C26B02" w:rsidRDefault="00AA5776" w:rsidP="00164170">
                            <w:pPr>
                              <w:jc w:val="center"/>
                              <w:rPr>
                                <w:lang w:val="es-41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7D0B4" id="Llamada con línea 1 4256" o:spid="_x0000_s1099" type="#_x0000_t47" style="position:absolute;margin-left:-33.95pt;margin-top:38.1pt;width:247.95pt;height:87.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" adj="24889,50739,10533,21529" fillcolor="#9f9" strokecolor="#ffd966" strokeweight="2.25pt">
                <v:textbox>
                  <w:txbxContent>
                    <w:p w:rsidR="00AA5776" w:rsidRPr="0071442E" w:rsidRDefault="00AA5776" w:rsidP="00DC0B32">
                      <w:pPr>
                        <w:spacing w:line="360" w:lineRule="auto"/>
                        <w:jc w:val="both"/>
                        <w:rPr>
                          <w:rFonts w:ascii="Arial Narrow" w:hAnsi="Arial Narrow"/>
                          <w:color w:val="000000"/>
                          <w:sz w:val="24"/>
                          <w:lang w:val="es-CR"/>
                        </w:rPr>
                      </w:pPr>
                      <w:r w:rsidRPr="005B14A6">
                        <w:rPr>
                          <w:rFonts w:ascii="Tahoma" w:hAnsi="Tahoma" w:cs="Tahoma"/>
                          <w:color w:val="000000"/>
                          <w:lang w:val="es-419"/>
                        </w:rPr>
                        <w:t>Los principales problemas de la parte alta son:</w:t>
                      </w:r>
                      <w:r w:rsidRPr="005B14A6">
                        <w:rPr>
                          <w:rFonts w:ascii="Tahoma" w:hAnsi="Tahoma" w:cs="Tahoma"/>
                          <w:color w:val="000000"/>
                          <w:lang w:val="es-CR"/>
                        </w:rPr>
                        <w:t xml:space="preserve"> débil conciencia ambiental, </w:t>
                      </w:r>
                      <w:r w:rsidRPr="005B14A6">
                        <w:rPr>
                          <w:rFonts w:ascii="Tahoma" w:hAnsi="Tahoma" w:cs="Tahoma"/>
                        </w:rPr>
                        <w:t>uso inadecuado de los suelos, deforestación</w:t>
                      </w:r>
                      <w:r>
                        <w:rPr>
                          <w:rFonts w:ascii="Tahoma" w:hAnsi="Tahoma" w:cs="Tahoma"/>
                        </w:rPr>
                        <w:t xml:space="preserve"> (2013 a 2015 aument</w:t>
                      </w:r>
                      <w:r>
                        <w:rPr>
                          <w:rFonts w:ascii="Tahoma" w:hAnsi="Tahoma" w:cs="Tahoma"/>
                          <w:lang w:val="es-419"/>
                        </w:rPr>
                        <w:t>ó en</w:t>
                      </w:r>
                      <w:r>
                        <w:rPr>
                          <w:rFonts w:ascii="Tahoma" w:hAnsi="Tahoma" w:cs="Tahoma"/>
                        </w:rPr>
                        <w:t xml:space="preserve"> 2,1%)</w:t>
                      </w:r>
                      <w:r w:rsidRPr="005B14A6">
                        <w:rPr>
                          <w:rFonts w:ascii="Tahoma" w:hAnsi="Tahoma" w:cs="Tahoma"/>
                        </w:rPr>
                        <w:t>, contaminación de agua</w:t>
                      </w:r>
                      <w:r>
                        <w:rPr>
                          <w:rFonts w:ascii="Tahoma" w:hAnsi="Tahoma" w:cs="Tahoma"/>
                        </w:rPr>
                        <w:t>.</w:t>
                      </w:r>
                      <w:r>
                        <w:rPr>
                          <w:rFonts w:ascii="Times New Roman" w:hAnsi="Times New Roman"/>
                        </w:rPr>
                        <w:t xml:space="preserve"> </w:t>
                      </w:r>
                    </w:p>
                    <w:p w:rsidR="00AA5776" w:rsidRPr="00164170" w:rsidRDefault="00AA5776" w:rsidP="00164170">
                      <w:pPr>
                        <w:rPr>
                          <w:rFonts w:ascii="Arial Narrow" w:hAnsi="Arial Narrow"/>
                          <w:color w:val="000000"/>
                          <w:sz w:val="24"/>
                          <w:lang w:val="es-419"/>
                        </w:rPr>
                      </w:pPr>
                    </w:p>
                    <w:p w:rsidR="00AA5776" w:rsidRPr="00164170" w:rsidRDefault="00AA5776" w:rsidP="00164170">
                      <w:pPr>
                        <w:rPr>
                          <w:rFonts w:ascii="Arial Narrow" w:hAnsi="Arial Narrow"/>
                          <w:color w:val="000000"/>
                          <w:sz w:val="24"/>
                          <w:lang w:val="es-419"/>
                        </w:rPr>
                      </w:pPr>
                    </w:p>
                    <w:p w:rsidR="00AA5776" w:rsidRPr="00164170" w:rsidRDefault="00AA5776" w:rsidP="00164170">
                      <w:pPr>
                        <w:rPr>
                          <w:rFonts w:ascii="Arial Narrow" w:hAnsi="Arial Narrow"/>
                          <w:color w:val="000000"/>
                          <w:sz w:val="24"/>
                          <w:lang w:val="es-419"/>
                        </w:rPr>
                      </w:pPr>
                    </w:p>
                    <w:p w:rsidR="00AA5776" w:rsidRPr="00164170" w:rsidRDefault="00AA5776" w:rsidP="00164170">
                      <w:pPr>
                        <w:rPr>
                          <w:rFonts w:ascii="Arial Narrow" w:hAnsi="Arial Narrow"/>
                          <w:color w:val="000000"/>
                          <w:sz w:val="24"/>
                          <w:lang w:val="es-419"/>
                        </w:rPr>
                      </w:pPr>
                    </w:p>
                    <w:p w:rsidR="00AA5776" w:rsidRPr="00C26B02" w:rsidRDefault="00AA5776" w:rsidP="00164170">
                      <w:pPr>
                        <w:jc w:val="center"/>
                        <w:rPr>
                          <w:lang w:val="es-419"/>
                        </w:rPr>
                      </w:pPr>
                    </w:p>
                  </w:txbxContent>
                </v:textbox>
                <o:callout v:ext="edit" minusx="t" minusy="t"/>
              </v:shape>
            </w:pict>
          </mc:Fallback>
        </mc:AlternateContent>
      </w:r>
      <w:r w:rsidR="00617FCC" w:rsidRPr="00982069">
        <w:rPr>
          <w:noProof/>
          <w:color w:val="002060"/>
          <w:lang w:val="es-MX" w:eastAsia="es-MX"/>
        </w:rPr>
        <mc:AlternateContent>
          <mc:Choice Requires="wps">
            <w:drawing>
              <wp:anchor distT="0" distB="0" distL="114300" distR="114300" simplePos="0" relativeHeight="251639296" behindDoc="0" locked="0" layoutInCell="1" allowOverlap="1" wp14:anchorId="39793055" wp14:editId="793FF0B0">
                <wp:simplePos x="0" y="0"/>
                <wp:positionH relativeFrom="column">
                  <wp:posOffset>4039870</wp:posOffset>
                </wp:positionH>
                <wp:positionV relativeFrom="paragraph">
                  <wp:posOffset>506095</wp:posOffset>
                </wp:positionV>
                <wp:extent cx="2076450" cy="1327150"/>
                <wp:effectExtent l="0" t="0" r="19050" b="25400"/>
                <wp:wrapNone/>
                <wp:docPr id="232" name="Rectángulo 4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71442E">
                              <w:rPr>
                                <w:noProof/>
                                <w:color w:val="000000"/>
                                <w:lang w:val="es-MX" w:eastAsia="es-MX"/>
                              </w:rPr>
                              <w:drawing>
                                <wp:inline distT="0" distB="0" distL="0" distR="0" wp14:anchorId="7296FB4D" wp14:editId="25339AAE">
                                  <wp:extent cx="2032807" cy="1230630"/>
                                  <wp:effectExtent l="0" t="0" r="5715" b="7620"/>
                                  <wp:docPr id="216" name="Imagen 216" descr="C:\Users\Gaby\AppData\Local\Temp\Rar$DIa0.666\DSCN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y\AppData\Local\Temp\Rar$DIa0.666\DSCN2917.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0831" b="-1"/>
                                          <a:stretch/>
                                        </pic:blipFill>
                                        <pic:spPr bwMode="auto">
                                          <a:xfrm>
                                            <a:off x="0" y="0"/>
                                            <a:ext cx="2039148" cy="123446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93055" id="Rectángulo 4257" o:spid="_x0000_s1100" style="position:absolute;margin-left:318.1pt;margin-top:39.85pt;width:163.5pt;height:10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" fillcolor="#deebf7" strokecolor="#41719c" strokeweight="1pt">
                <v:path arrowok="t"/>
                <v:textbox>
                  <w:txbxContent>
                    <w:p w:rsidR="00AA5776" w:rsidRPr="00164170" w:rsidRDefault="00AA5776" w:rsidP="00164170">
                      <w:pPr>
                        <w:jc w:val="center"/>
                        <w:rPr>
                          <w:color w:val="000000"/>
                          <w:lang w:val="es-419"/>
                        </w:rPr>
                      </w:pPr>
                      <w:r w:rsidRPr="0071442E">
                        <w:rPr>
                          <w:noProof/>
                          <w:color w:val="000000"/>
                          <w:lang w:eastAsia="es-ES"/>
                        </w:rPr>
                        <w:drawing>
                          <wp:inline distT="0" distB="0" distL="0" distR="0" wp14:anchorId="7296FB4D" wp14:editId="25339AAE">
                            <wp:extent cx="2032807" cy="1230630"/>
                            <wp:effectExtent l="0" t="0" r="5715" b="7620"/>
                            <wp:docPr id="216" name="Imagen 216" descr="C:\Users\Gaby\AppData\Local\Temp\Rar$DIa0.666\DSCN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y\AppData\Local\Temp\Rar$DIa0.666\DSCN2917.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0831" b="-1"/>
                                    <a:stretch/>
                                  </pic:blipFill>
                                  <pic:spPr bwMode="auto">
                                    <a:xfrm>
                                      <a:off x="0" y="0"/>
                                      <a:ext cx="2039148" cy="123446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982069" w:rsidRPr="00982069">
        <w:rPr>
          <w:rFonts w:ascii="Eras Demi ITC" w:hAnsi="Eras Demi ITC"/>
          <w:color w:val="002060"/>
          <w:sz w:val="28"/>
          <w:lang w:val="es-CR"/>
        </w:rPr>
        <w:t>E</w:t>
      </w:r>
      <w:r w:rsidR="00CB0FA2" w:rsidRPr="00982069">
        <w:rPr>
          <w:rFonts w:ascii="Eras Demi ITC" w:hAnsi="Eras Demi ITC"/>
          <w:color w:val="002060"/>
          <w:sz w:val="28"/>
          <w:lang w:val="es-419"/>
        </w:rPr>
        <w:t>l diagnóstico de la cuenca,</w:t>
      </w:r>
      <w:r w:rsidR="00CB0FA2" w:rsidRPr="008D5523">
        <w:rPr>
          <w:rFonts w:ascii="Eras Demi ITC" w:hAnsi="Eras Demi ITC"/>
          <w:b w:val="0"/>
          <w:color w:val="002060"/>
          <w:sz w:val="28"/>
          <w:lang w:val="es-419"/>
        </w:rPr>
        <w:t xml:space="preserve"> </w:t>
      </w:r>
      <w:r w:rsidR="00CB0FA2" w:rsidRPr="008D5523">
        <w:rPr>
          <w:rFonts w:ascii="Eras Demi ITC" w:hAnsi="Eras Demi ITC"/>
          <w:b w:val="0"/>
          <w:color w:val="002060"/>
          <w:sz w:val="52"/>
          <w:lang w:val="es-419"/>
        </w:rPr>
        <w:t>sus problemas</w:t>
      </w:r>
      <w:bookmarkEnd w:id="10"/>
      <w:r w:rsidR="00CB0FA2" w:rsidRPr="00F84BDB">
        <w:rPr>
          <w:rFonts w:ascii="Eras Demi ITC" w:hAnsi="Eras Demi ITC"/>
          <w:b w:val="0"/>
          <w:color w:val="2E74B5"/>
          <w:sz w:val="52"/>
          <w:lang w:val="es-419"/>
        </w:rPr>
        <w:t xml:space="preserve"> </w:t>
      </w:r>
    </w:p>
    <w:p w:rsidR="00544FAC" w:rsidRDefault="00164170" w:rsidP="00164170">
      <w:pPr>
        <w:tabs>
          <w:tab w:val="left" w:pos="7587"/>
        </w:tabs>
        <w:rPr>
          <w:rFonts w:ascii="Eras Demi ITC" w:hAnsi="Eras Demi ITC"/>
          <w:b/>
          <w:sz w:val="52"/>
          <w:lang w:val="es-419"/>
        </w:rPr>
      </w:pPr>
      <w:r>
        <w:rPr>
          <w:rFonts w:ascii="Eras Demi ITC" w:hAnsi="Eras Demi ITC"/>
          <w:b/>
          <w:sz w:val="52"/>
          <w:lang w:val="es-419"/>
        </w:rPr>
        <w:tab/>
      </w:r>
    </w:p>
    <w:p w:rsidR="00544FAC" w:rsidRDefault="00544FAC">
      <w:pPr>
        <w:rPr>
          <w:rFonts w:ascii="Eras Demi ITC" w:hAnsi="Eras Demi ITC"/>
          <w:b/>
          <w:sz w:val="52"/>
          <w:lang w:val="es-419"/>
        </w:rPr>
      </w:pPr>
    </w:p>
    <w:p w:rsidR="00544FAC" w:rsidRDefault="00AB2622">
      <w:pPr>
        <w:rPr>
          <w:rFonts w:ascii="Eras Demi ITC" w:hAnsi="Eras Demi ITC"/>
          <w:b/>
          <w:sz w:val="52"/>
          <w:lang w:val="es-419"/>
        </w:rPr>
      </w:pPr>
      <w:r>
        <w:rPr>
          <w:noProof/>
          <w:lang w:val="es-MX" w:eastAsia="es-MX"/>
        </w:rPr>
        <w:drawing>
          <wp:anchor distT="0" distB="0" distL="114300" distR="114300" simplePos="0" relativeHeight="251637248" behindDoc="1" locked="0" layoutInCell="1" allowOverlap="1" wp14:anchorId="7F169A41" wp14:editId="2128B48A">
            <wp:simplePos x="0" y="0"/>
            <wp:positionH relativeFrom="column">
              <wp:posOffset>-100965</wp:posOffset>
            </wp:positionH>
            <wp:positionV relativeFrom="line">
              <wp:posOffset>467995</wp:posOffset>
            </wp:positionV>
            <wp:extent cx="5618480" cy="4205605"/>
            <wp:effectExtent l="0" t="0" r="0" b="0"/>
            <wp:wrapThrough wrapText="bothSides">
              <wp:wrapPolygon edited="0">
                <wp:start x="13915" y="685"/>
                <wp:lineTo x="13329" y="2446"/>
                <wp:lineTo x="12231" y="3229"/>
                <wp:lineTo x="11938" y="3522"/>
                <wp:lineTo x="11938" y="4011"/>
                <wp:lineTo x="7324" y="5479"/>
                <wp:lineTo x="5127" y="7142"/>
                <wp:lineTo x="3735" y="7436"/>
                <wp:lineTo x="3003" y="7925"/>
                <wp:lineTo x="3003" y="9295"/>
                <wp:lineTo x="3808" y="10273"/>
                <wp:lineTo x="4321" y="10371"/>
                <wp:lineTo x="5712" y="11839"/>
                <wp:lineTo x="5786" y="12524"/>
                <wp:lineTo x="7104" y="13404"/>
                <wp:lineTo x="7910" y="13600"/>
                <wp:lineTo x="7983" y="13991"/>
                <wp:lineTo x="8349" y="14970"/>
                <wp:lineTo x="8129" y="15655"/>
                <wp:lineTo x="8203" y="16242"/>
                <wp:lineTo x="8495" y="16535"/>
                <wp:lineTo x="8203" y="17220"/>
                <wp:lineTo x="7910" y="18101"/>
                <wp:lineTo x="7690" y="18492"/>
                <wp:lineTo x="7690" y="19079"/>
                <wp:lineTo x="7763" y="19666"/>
                <wp:lineTo x="7763" y="19764"/>
                <wp:lineTo x="9301" y="20742"/>
                <wp:lineTo x="9448" y="20938"/>
                <wp:lineTo x="9814" y="20938"/>
                <wp:lineTo x="10839" y="20742"/>
                <wp:lineTo x="11425" y="20351"/>
                <wp:lineTo x="11571" y="19666"/>
                <wp:lineTo x="12450" y="18394"/>
                <wp:lineTo x="12597" y="14970"/>
                <wp:lineTo x="12084" y="13404"/>
                <wp:lineTo x="12304" y="12328"/>
                <wp:lineTo x="12304" y="11839"/>
                <wp:lineTo x="13329" y="10273"/>
                <wp:lineTo x="13842" y="10273"/>
                <wp:lineTo x="16112" y="9001"/>
                <wp:lineTo x="16112" y="8708"/>
                <wp:lineTo x="16991" y="8219"/>
                <wp:lineTo x="16771" y="7240"/>
                <wp:lineTo x="14061" y="7142"/>
                <wp:lineTo x="13769" y="6262"/>
                <wp:lineTo x="13476" y="5577"/>
                <wp:lineTo x="13842" y="4011"/>
                <wp:lineTo x="14501" y="2446"/>
                <wp:lineTo x="14794" y="1957"/>
                <wp:lineTo x="14794" y="1370"/>
                <wp:lineTo x="14501" y="685"/>
                <wp:lineTo x="13915" y="685"/>
              </wp:wrapPolygon>
            </wp:wrapThrough>
            <wp:docPr id="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8480" cy="4205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4FAC" w:rsidRPr="00ED6BC8" w:rsidRDefault="00617FCC">
      <w:pPr>
        <w:rPr>
          <w:rFonts w:ascii="Eras Demi ITC" w:hAnsi="Eras Demi ITC"/>
          <w:b/>
          <w:sz w:val="24"/>
          <w:lang w:val="es-419"/>
        </w:rPr>
      </w:pPr>
      <w:r>
        <w:rPr>
          <w:noProof/>
          <w:lang w:val="es-MX" w:eastAsia="es-MX"/>
        </w:rPr>
        <mc:AlternateContent>
          <mc:Choice Requires="wps">
            <w:drawing>
              <wp:anchor distT="0" distB="0" distL="114300" distR="114300" simplePos="0" relativeHeight="251649536" behindDoc="0" locked="0" layoutInCell="1" allowOverlap="1" wp14:anchorId="3589488E" wp14:editId="6EB13471">
                <wp:simplePos x="0" y="0"/>
                <wp:positionH relativeFrom="column">
                  <wp:posOffset>901700</wp:posOffset>
                </wp:positionH>
                <wp:positionV relativeFrom="paragraph">
                  <wp:posOffset>8153400</wp:posOffset>
                </wp:positionV>
                <wp:extent cx="2514600" cy="1327150"/>
                <wp:effectExtent l="0" t="0" r="19050" b="25400"/>
                <wp:wrapNone/>
                <wp:docPr id="230" name="Rectángulo 4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9488E" id="Rectángulo 4260" o:spid="_x0000_s1101" style="position:absolute;margin-left:71pt;margin-top:642pt;width:198pt;height:10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r>
        <w:rPr>
          <w:noProof/>
          <w:lang w:val="es-MX" w:eastAsia="es-MX"/>
        </w:rPr>
        <mc:AlternateContent>
          <mc:Choice Requires="wps">
            <w:drawing>
              <wp:anchor distT="0" distB="0" distL="114300" distR="114300" simplePos="0" relativeHeight="251650560" behindDoc="0" locked="0" layoutInCell="1" allowOverlap="1" wp14:anchorId="1F35D07C" wp14:editId="6E8BDB38">
                <wp:simplePos x="0" y="0"/>
                <wp:positionH relativeFrom="column">
                  <wp:posOffset>3765550</wp:posOffset>
                </wp:positionH>
                <wp:positionV relativeFrom="paragraph">
                  <wp:posOffset>8153400</wp:posOffset>
                </wp:positionV>
                <wp:extent cx="2495550" cy="1327150"/>
                <wp:effectExtent l="0" t="0" r="19050" b="25400"/>
                <wp:wrapNone/>
                <wp:docPr id="229" name="Rectángulo 4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5D07C" id="Rectángulo 4261" o:spid="_x0000_s1102" style="position:absolute;margin-left:296.5pt;margin-top:642pt;width:196.5pt;height:10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p>
    <w:p w:rsidR="00200345" w:rsidRDefault="00AB2622">
      <w:r>
        <w:rPr>
          <w:noProof/>
          <w:lang w:val="es-MX" w:eastAsia="es-MX"/>
        </w:rPr>
        <mc:AlternateContent>
          <mc:Choice Requires="wps">
            <w:drawing>
              <wp:anchor distT="0" distB="0" distL="114300" distR="114300" simplePos="0" relativeHeight="251777536" behindDoc="0" locked="0" layoutInCell="1" allowOverlap="1" wp14:anchorId="4DE3DA2C" wp14:editId="3935A180">
                <wp:simplePos x="0" y="0"/>
                <wp:positionH relativeFrom="column">
                  <wp:posOffset>3902719</wp:posOffset>
                </wp:positionH>
                <wp:positionV relativeFrom="paragraph">
                  <wp:posOffset>5326</wp:posOffset>
                </wp:positionV>
                <wp:extent cx="833120" cy="299720"/>
                <wp:effectExtent l="0" t="0" r="0" b="0"/>
                <wp:wrapNone/>
                <wp:docPr id="218" name="Cuadro de texto 218"/>
                <wp:cNvGraphicFramePr/>
                <a:graphic xmlns:a="http://schemas.openxmlformats.org/drawingml/2006/main">
                  <a:graphicData uri="http://schemas.microsoft.com/office/word/2010/wordprocessingShape">
                    <wps:wsp>
                      <wps:cNvSpPr txBox="1"/>
                      <wps:spPr>
                        <a:xfrm>
                          <a:off x="0" y="0"/>
                          <a:ext cx="833120" cy="299720"/>
                        </a:xfrm>
                        <a:prstGeom prst="rect">
                          <a:avLst/>
                        </a:prstGeom>
                        <a:noFill/>
                        <a:ln w="12700" cap="flat" cmpd="sng" algn="ctr">
                          <a:noFill/>
                          <a:prstDash val="solid"/>
                          <a:miter lim="800000"/>
                        </a:ln>
                        <a:effectLst/>
                      </wps:spPr>
                      <wps:txbx>
                        <w:txbxContent>
                          <w:p w:rsidR="00AA5776" w:rsidRPr="007C1C63" w:rsidRDefault="00AA5776" w:rsidP="001C1830">
                            <w:pPr>
                              <w:rPr>
                                <w:color w:val="92D050"/>
                              </w:rPr>
                            </w:pPr>
                            <w:r>
                              <w:rPr>
                                <w:color w:val="92D050"/>
                              </w:rPr>
                              <w:t>Naranjo</w:t>
                            </w:r>
                            <w:r w:rsidRPr="007C1C63">
                              <w:rPr>
                                <w:color w:val="92D05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E3DA2C" id="Cuadro de texto 218" o:spid="_x0000_s1103" type="#_x0000_t202" style="position:absolute;margin-left:307.3pt;margin-top:.4pt;width:65.6pt;height:23.6pt;z-index:251777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" filled="f" stroked="f" strokeweight="1pt">
                <v:textbox>
                  <w:txbxContent>
                    <w:p w:rsidR="00AA5776" w:rsidRPr="007C1C63" w:rsidRDefault="00AA5776" w:rsidP="001C1830">
                      <w:pPr>
                        <w:rPr>
                          <w:color w:val="92D050"/>
                        </w:rPr>
                      </w:pPr>
                      <w:r>
                        <w:rPr>
                          <w:color w:val="92D050"/>
                        </w:rPr>
                        <w:t>Naranjo</w:t>
                      </w:r>
                      <w:r w:rsidRPr="007C1C63">
                        <w:rPr>
                          <w:color w:val="92D050"/>
                        </w:rPr>
                        <w:t xml:space="preserve"> </w:t>
                      </w:r>
                    </w:p>
                  </w:txbxContent>
                </v:textbox>
              </v:shape>
            </w:pict>
          </mc:Fallback>
        </mc:AlternateContent>
      </w:r>
      <w:r w:rsidR="001C1830">
        <w:rPr>
          <w:noProof/>
          <w:lang w:val="es-MX" w:eastAsia="es-MX"/>
        </w:rPr>
        <mc:AlternateContent>
          <mc:Choice Requires="wps">
            <w:drawing>
              <wp:anchor distT="0" distB="0" distL="114300" distR="114300" simplePos="0" relativeHeight="251774464" behindDoc="0" locked="0" layoutInCell="1" allowOverlap="1" wp14:anchorId="5205B5C1" wp14:editId="401A9F3B">
                <wp:simplePos x="0" y="0"/>
                <wp:positionH relativeFrom="column">
                  <wp:posOffset>3739809</wp:posOffset>
                </wp:positionH>
                <wp:positionV relativeFrom="paragraph">
                  <wp:posOffset>147481</wp:posOffset>
                </wp:positionV>
                <wp:extent cx="95534" cy="147860"/>
                <wp:effectExtent l="0" t="0" r="19050" b="24130"/>
                <wp:wrapNone/>
                <wp:docPr id="212" name="Elipse 212"/>
                <wp:cNvGraphicFramePr/>
                <a:graphic xmlns:a="http://schemas.openxmlformats.org/drawingml/2006/main">
                  <a:graphicData uri="http://schemas.microsoft.com/office/word/2010/wordprocessingShape">
                    <wps:wsp>
                      <wps:cNvSpPr/>
                      <wps:spPr>
                        <a:xfrm flipH="1" flipV="1">
                          <a:off x="0" y="0"/>
                          <a:ext cx="95534" cy="147860"/>
                        </a:xfrm>
                        <a:prstGeom prst="ellipse">
                          <a:avLst/>
                        </a:prstGeom>
                        <a:solidFill>
                          <a:srgbClr val="FF0000"/>
                        </a:solidFill>
                        <a:ln w="12700" cap="flat" cmpd="sng" algn="ctr">
                          <a:solidFill>
                            <a:srgbClr val="3494BA">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2A982C" id="Elipse 212" o:spid="_x0000_s1026" style="position:absolute;margin-left:294.45pt;margin-top:11.6pt;width:7.5pt;height:11.65pt;flip:x y;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" fillcolor="red" strokecolor="#236b88" strokeweight="1pt">
                <v:stroke joinstyle="miter"/>
              </v:oval>
            </w:pict>
          </mc:Fallback>
        </mc:AlternateContent>
      </w:r>
    </w:p>
    <w:p w:rsidR="00200345" w:rsidRDefault="00200345"/>
    <w:p w:rsidR="00200345" w:rsidRDefault="00AB2622">
      <w:r>
        <w:rPr>
          <w:noProof/>
          <w:lang w:val="es-MX" w:eastAsia="es-MX"/>
        </w:rPr>
        <mc:AlternateContent>
          <mc:Choice Requires="wps">
            <w:drawing>
              <wp:anchor distT="0" distB="0" distL="114300" distR="114300" simplePos="0" relativeHeight="251775488" behindDoc="0" locked="0" layoutInCell="1" allowOverlap="1" wp14:anchorId="128A79CA" wp14:editId="656EE517">
                <wp:simplePos x="0" y="0"/>
                <wp:positionH relativeFrom="column">
                  <wp:posOffset>3585892</wp:posOffset>
                </wp:positionH>
                <wp:positionV relativeFrom="paragraph">
                  <wp:posOffset>11042</wp:posOffset>
                </wp:positionV>
                <wp:extent cx="833120" cy="329811"/>
                <wp:effectExtent l="0" t="0" r="0" b="0"/>
                <wp:wrapNone/>
                <wp:docPr id="211" name="Cuadro de texto 211"/>
                <wp:cNvGraphicFramePr/>
                <a:graphic xmlns:a="http://schemas.openxmlformats.org/drawingml/2006/main">
                  <a:graphicData uri="http://schemas.microsoft.com/office/word/2010/wordprocessingShape">
                    <wps:wsp>
                      <wps:cNvSpPr txBox="1"/>
                      <wps:spPr>
                        <a:xfrm>
                          <a:off x="0" y="0"/>
                          <a:ext cx="833120" cy="329811"/>
                        </a:xfrm>
                        <a:prstGeom prst="rect">
                          <a:avLst/>
                        </a:prstGeom>
                        <a:noFill/>
                        <a:ln w="12700" cap="flat" cmpd="sng" algn="ctr">
                          <a:noFill/>
                          <a:prstDash val="solid"/>
                          <a:miter lim="800000"/>
                        </a:ln>
                        <a:effectLst/>
                      </wps:spPr>
                      <wps:txbx>
                        <w:txbxContent>
                          <w:p w:rsidR="00AA5776" w:rsidRPr="007C1C63" w:rsidRDefault="00AA5776" w:rsidP="001C1830">
                            <w:pPr>
                              <w:rPr>
                                <w:color w:val="92D050"/>
                              </w:rPr>
                            </w:pPr>
                            <w:r w:rsidRPr="007C1C63">
                              <w:rPr>
                                <w:color w:val="92D050"/>
                              </w:rPr>
                              <w:t xml:space="preserve">San Ramón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A79CA" id="Cuadro de texto 211" o:spid="_x0000_s1104" type="#_x0000_t202" style="position:absolute;margin-left:282.35pt;margin-top:.85pt;width:65.6pt;height:25.95pt;z-index:251775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" filled="f" stroked="f" strokeweight="1pt">
                <v:textbox>
                  <w:txbxContent>
                    <w:p w:rsidR="00AA5776" w:rsidRPr="007C1C63" w:rsidRDefault="00AA5776" w:rsidP="001C1830">
                      <w:pPr>
                        <w:rPr>
                          <w:color w:val="92D050"/>
                        </w:rPr>
                      </w:pPr>
                      <w:r w:rsidRPr="007C1C63">
                        <w:rPr>
                          <w:color w:val="92D050"/>
                        </w:rPr>
                        <w:t xml:space="preserve">San Ramón </w:t>
                      </w:r>
                    </w:p>
                  </w:txbxContent>
                </v:textbox>
              </v:shape>
            </w:pict>
          </mc:Fallback>
        </mc:AlternateContent>
      </w:r>
      <w:r>
        <w:rPr>
          <w:noProof/>
          <w:lang w:val="es-MX" w:eastAsia="es-MX"/>
        </w:rPr>
        <mc:AlternateContent>
          <mc:Choice Requires="wps">
            <w:drawing>
              <wp:anchor distT="0" distB="0" distL="114300" distR="114300" simplePos="0" relativeHeight="251778560" behindDoc="0" locked="0" layoutInCell="1" allowOverlap="1" wp14:anchorId="209E95FA" wp14:editId="7EEC6345">
                <wp:simplePos x="0" y="0"/>
                <wp:positionH relativeFrom="column">
                  <wp:posOffset>3447130</wp:posOffset>
                </wp:positionH>
                <wp:positionV relativeFrom="paragraph">
                  <wp:posOffset>122366</wp:posOffset>
                </wp:positionV>
                <wp:extent cx="95534" cy="147860"/>
                <wp:effectExtent l="0" t="0" r="19050" b="24130"/>
                <wp:wrapNone/>
                <wp:docPr id="220" name="Elipse 220"/>
                <wp:cNvGraphicFramePr/>
                <a:graphic xmlns:a="http://schemas.openxmlformats.org/drawingml/2006/main">
                  <a:graphicData uri="http://schemas.microsoft.com/office/word/2010/wordprocessingShape">
                    <wps:wsp>
                      <wps:cNvSpPr/>
                      <wps:spPr>
                        <a:xfrm flipH="1" flipV="1">
                          <a:off x="0" y="0"/>
                          <a:ext cx="95534" cy="147860"/>
                        </a:xfrm>
                        <a:prstGeom prst="ellipse">
                          <a:avLst/>
                        </a:prstGeom>
                        <a:solidFill>
                          <a:srgbClr val="FF0000"/>
                        </a:solidFill>
                        <a:ln w="12700" cap="flat" cmpd="sng" algn="ctr">
                          <a:solidFill>
                            <a:srgbClr val="3494BA">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DB9F58" id="Elipse 220" o:spid="_x0000_s1026" style="position:absolute;margin-left:271.45pt;margin-top:9.65pt;width:7.5pt;height:11.65pt;flip:x y;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" fillcolor="red" strokecolor="#236b88" strokeweight="1pt">
                <v:stroke joinstyle="miter"/>
              </v:oval>
            </w:pict>
          </mc:Fallback>
        </mc:AlternateContent>
      </w:r>
    </w:p>
    <w:p w:rsidR="00CB0FA2" w:rsidRDefault="00CB0FA2"/>
    <w:p w:rsidR="00164170" w:rsidRDefault="00617FCC">
      <w:pPr>
        <w:rPr>
          <w:rFonts w:ascii="Eras Demi ITC" w:hAnsi="Eras Demi ITC"/>
          <w:sz w:val="24"/>
          <w:lang w:val="es-419"/>
        </w:rPr>
      </w:pPr>
      <w:r>
        <w:rPr>
          <w:noProof/>
          <w:lang w:val="es-MX" w:eastAsia="es-MX"/>
        </w:rPr>
        <mc:AlternateContent>
          <mc:Choice Requires="wps">
            <w:drawing>
              <wp:anchor distT="0" distB="0" distL="114300" distR="114300" simplePos="0" relativeHeight="251640320" behindDoc="0" locked="0" layoutInCell="1" allowOverlap="1" wp14:anchorId="35FF2317" wp14:editId="17F1EC92">
                <wp:simplePos x="0" y="0"/>
                <wp:positionH relativeFrom="column">
                  <wp:posOffset>901700</wp:posOffset>
                </wp:positionH>
                <wp:positionV relativeFrom="paragraph">
                  <wp:posOffset>7272020</wp:posOffset>
                </wp:positionV>
                <wp:extent cx="2546350" cy="863600"/>
                <wp:effectExtent l="0" t="1238250" r="25400" b="12700"/>
                <wp:wrapNone/>
                <wp:docPr id="228"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350" cy="863600"/>
                        </a:xfrm>
                        <a:prstGeom prst="borderCallout1">
                          <a:avLst>
                            <a:gd name="adj1" fmla="val -1340"/>
                            <a:gd name="adj2" fmla="val 68974"/>
                            <a:gd name="adj3" fmla="val -143874"/>
                            <a:gd name="adj4" fmla="val 98325"/>
                          </a:avLst>
                        </a:prstGeom>
                        <a:solidFill>
                          <a:srgbClr val="5B9BD5"/>
                        </a:solidFill>
                        <a:ln w="12700" cap="flat" cmpd="sng" algn="ctr">
                          <a:solidFill>
                            <a:srgbClr val="FFC000">
                              <a:lumMod val="60000"/>
                              <a:lumOff val="40000"/>
                            </a:srgbClr>
                          </a:solidFill>
                          <a:prstDash val="solid"/>
                          <a:miter lim="800000"/>
                        </a:ln>
                        <a:effectLst/>
                      </wps:spPr>
                      <wps:txbx>
                        <w:txbxContent>
                          <w:p w:rsidR="00AA5776" w:rsidRPr="001E4941" w:rsidRDefault="00AA5776" w:rsidP="00164170">
                            <w:pPr>
                              <w:jc w:val="center"/>
                              <w:rPr>
                                <w:lang w:val="es-419"/>
                              </w:rPr>
                            </w:pPr>
                            <w:r>
                              <w:rPr>
                                <w:lang w:val="es-419"/>
                              </w:rPr>
                              <w:t>Los problemas de la parte baja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5FF2317" id="Llamada con línea 1 4259" o:spid="_x0000_s1105" type="#_x0000_t47" style="position:absolute;margin-left:71pt;margin-top:572.6pt;width:200.5pt;height:6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" adj="21238,-31077,14898,-28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o:callout v:ext="edit" minusx="t"/>
              </v:shape>
            </w:pict>
          </mc:Fallback>
        </mc:AlternateContent>
      </w:r>
      <w:r>
        <w:rPr>
          <w:noProof/>
          <w:lang w:val="es-MX" w:eastAsia="es-MX"/>
        </w:rPr>
        <mc:AlternateContent>
          <mc:Choice Requires="wps">
            <w:drawing>
              <wp:anchor distT="0" distB="0" distL="114300" distR="114300" simplePos="0" relativeHeight="251641344" behindDoc="0" locked="0" layoutInCell="1" allowOverlap="1" wp14:anchorId="370D4DE5" wp14:editId="14720E28">
                <wp:simplePos x="0" y="0"/>
                <wp:positionH relativeFrom="column">
                  <wp:posOffset>901700</wp:posOffset>
                </wp:positionH>
                <wp:positionV relativeFrom="paragraph">
                  <wp:posOffset>8153400</wp:posOffset>
                </wp:positionV>
                <wp:extent cx="2514600" cy="1327150"/>
                <wp:effectExtent l="0" t="0" r="19050" b="25400"/>
                <wp:wrapNone/>
                <wp:docPr id="227" name="Rectángulo 4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D4DE5" id="_x0000_s1106" style="position:absolute;margin-left:71pt;margin-top:642pt;width:198pt;height:104.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r>
        <w:rPr>
          <w:noProof/>
          <w:lang w:val="es-MX" w:eastAsia="es-MX"/>
        </w:rPr>
        <mc:AlternateContent>
          <mc:Choice Requires="wps">
            <w:drawing>
              <wp:anchor distT="0" distB="0" distL="114300" distR="114300" simplePos="0" relativeHeight="251642368" behindDoc="0" locked="0" layoutInCell="1" allowOverlap="1" wp14:anchorId="7695BE57" wp14:editId="69B3F714">
                <wp:simplePos x="0" y="0"/>
                <wp:positionH relativeFrom="column">
                  <wp:posOffset>3765550</wp:posOffset>
                </wp:positionH>
                <wp:positionV relativeFrom="paragraph">
                  <wp:posOffset>8153400</wp:posOffset>
                </wp:positionV>
                <wp:extent cx="2495550" cy="1327150"/>
                <wp:effectExtent l="0" t="0" r="19050" b="25400"/>
                <wp:wrapNone/>
                <wp:docPr id="226" name="Rectángulo 4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5BE57" id="_x0000_s1107" style="position:absolute;margin-left:296.5pt;margin-top:642pt;width:196.5pt;height:10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p>
    <w:p w:rsidR="00164170" w:rsidRPr="00164170" w:rsidRDefault="00164170" w:rsidP="00164170">
      <w:pPr>
        <w:rPr>
          <w:rFonts w:ascii="Eras Demi ITC" w:hAnsi="Eras Demi ITC"/>
          <w:sz w:val="24"/>
          <w:lang w:val="es-419"/>
        </w:rPr>
      </w:pPr>
    </w:p>
    <w:p w:rsidR="00164170" w:rsidRPr="00164170" w:rsidRDefault="00164170" w:rsidP="00164170">
      <w:pPr>
        <w:rPr>
          <w:rFonts w:ascii="Eras Demi ITC" w:hAnsi="Eras Demi ITC"/>
          <w:sz w:val="24"/>
          <w:lang w:val="es-419"/>
        </w:rPr>
      </w:pPr>
    </w:p>
    <w:p w:rsidR="00164170" w:rsidRPr="00164170" w:rsidRDefault="00164170" w:rsidP="00164170">
      <w:pPr>
        <w:rPr>
          <w:rFonts w:ascii="Eras Demi ITC" w:hAnsi="Eras Demi ITC"/>
          <w:sz w:val="24"/>
          <w:lang w:val="es-419"/>
        </w:rPr>
      </w:pPr>
    </w:p>
    <w:p w:rsidR="00164170" w:rsidRPr="00164170" w:rsidRDefault="00164170" w:rsidP="00164170">
      <w:pPr>
        <w:rPr>
          <w:rFonts w:ascii="Eras Demi ITC" w:hAnsi="Eras Demi ITC"/>
          <w:sz w:val="24"/>
          <w:lang w:val="es-419"/>
        </w:rPr>
      </w:pPr>
    </w:p>
    <w:p w:rsidR="00164170" w:rsidRPr="00164170" w:rsidRDefault="00164170" w:rsidP="00164170">
      <w:pPr>
        <w:rPr>
          <w:rFonts w:ascii="Eras Demi ITC" w:hAnsi="Eras Demi ITC"/>
          <w:sz w:val="24"/>
          <w:lang w:val="es-419"/>
        </w:rPr>
      </w:pPr>
    </w:p>
    <w:p w:rsidR="00164170" w:rsidRPr="00164170" w:rsidRDefault="00617FCC" w:rsidP="00164170">
      <w:pPr>
        <w:rPr>
          <w:rFonts w:ascii="Eras Demi ITC" w:hAnsi="Eras Demi ITC"/>
          <w:sz w:val="24"/>
          <w:lang w:val="es-419"/>
        </w:rPr>
      </w:pPr>
      <w:r>
        <w:rPr>
          <w:noProof/>
          <w:lang w:val="es-MX" w:eastAsia="es-MX"/>
        </w:rPr>
        <mc:AlternateContent>
          <mc:Choice Requires="wps">
            <w:drawing>
              <wp:anchor distT="0" distB="0" distL="114300" distR="114300" simplePos="0" relativeHeight="251657728" behindDoc="0" locked="0" layoutInCell="1" allowOverlap="1" wp14:anchorId="381AB4A0" wp14:editId="7390295A">
                <wp:simplePos x="0" y="0"/>
                <wp:positionH relativeFrom="column">
                  <wp:posOffset>901700</wp:posOffset>
                </wp:positionH>
                <wp:positionV relativeFrom="paragraph">
                  <wp:posOffset>7272020</wp:posOffset>
                </wp:positionV>
                <wp:extent cx="2546350" cy="863600"/>
                <wp:effectExtent l="0" t="1238250" r="25400" b="12700"/>
                <wp:wrapNone/>
                <wp:docPr id="225"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350" cy="863600"/>
                        </a:xfrm>
                        <a:prstGeom prst="borderCallout1">
                          <a:avLst>
                            <a:gd name="adj1" fmla="val -1340"/>
                            <a:gd name="adj2" fmla="val 68974"/>
                            <a:gd name="adj3" fmla="val -143874"/>
                            <a:gd name="adj4" fmla="val 98325"/>
                          </a:avLst>
                        </a:prstGeom>
                        <a:solidFill>
                          <a:srgbClr val="5B9BD5"/>
                        </a:solidFill>
                        <a:ln w="12700" cap="flat" cmpd="sng" algn="ctr">
                          <a:solidFill>
                            <a:srgbClr val="FFC000">
                              <a:lumMod val="60000"/>
                              <a:lumOff val="40000"/>
                            </a:srgbClr>
                          </a:solidFill>
                          <a:prstDash val="solid"/>
                          <a:miter lim="800000"/>
                        </a:ln>
                        <a:effectLst/>
                      </wps:spPr>
                      <wps:txbx>
                        <w:txbxContent>
                          <w:p w:rsidR="00AA5776" w:rsidRPr="001E4941" w:rsidRDefault="00AA5776" w:rsidP="00164170">
                            <w:pPr>
                              <w:jc w:val="center"/>
                              <w:rPr>
                                <w:lang w:val="es-419"/>
                              </w:rPr>
                            </w:pPr>
                            <w:r>
                              <w:rPr>
                                <w:lang w:val="es-419"/>
                              </w:rPr>
                              <w:t>Los problemas de la parte baja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81AB4A0" id="_x0000_s1108" type="#_x0000_t47" style="position:absolute;margin-left:71pt;margin-top:572.6pt;width:200.5pt;height:6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" adj="21238,-31077,14898,-28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o:callout v:ext="edit" minusx="t"/>
              </v:shape>
            </w:pict>
          </mc:Fallback>
        </mc:AlternateContent>
      </w:r>
      <w:r>
        <w:rPr>
          <w:noProof/>
          <w:lang w:val="es-MX" w:eastAsia="es-MX"/>
        </w:rPr>
        <mc:AlternateContent>
          <mc:Choice Requires="wps">
            <w:drawing>
              <wp:anchor distT="0" distB="0" distL="114300" distR="114300" simplePos="0" relativeHeight="251656704" behindDoc="0" locked="0" layoutInCell="1" allowOverlap="1" wp14:anchorId="7C8F499E" wp14:editId="20083035">
                <wp:simplePos x="0" y="0"/>
                <wp:positionH relativeFrom="column">
                  <wp:posOffset>901700</wp:posOffset>
                </wp:positionH>
                <wp:positionV relativeFrom="paragraph">
                  <wp:posOffset>7272020</wp:posOffset>
                </wp:positionV>
                <wp:extent cx="2546350" cy="863600"/>
                <wp:effectExtent l="0" t="1238250" r="25400" b="12700"/>
                <wp:wrapNone/>
                <wp:docPr id="224"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350" cy="863600"/>
                        </a:xfrm>
                        <a:prstGeom prst="borderCallout1">
                          <a:avLst>
                            <a:gd name="adj1" fmla="val -1340"/>
                            <a:gd name="adj2" fmla="val 68974"/>
                            <a:gd name="adj3" fmla="val -143874"/>
                            <a:gd name="adj4" fmla="val 98325"/>
                          </a:avLst>
                        </a:prstGeom>
                        <a:solidFill>
                          <a:srgbClr val="5B9BD5"/>
                        </a:solidFill>
                        <a:ln w="12700" cap="flat" cmpd="sng" algn="ctr">
                          <a:solidFill>
                            <a:srgbClr val="FFC000">
                              <a:lumMod val="60000"/>
                              <a:lumOff val="40000"/>
                            </a:srgbClr>
                          </a:solidFill>
                          <a:prstDash val="solid"/>
                          <a:miter lim="800000"/>
                        </a:ln>
                        <a:effectLst/>
                      </wps:spPr>
                      <wps:txbx>
                        <w:txbxContent>
                          <w:p w:rsidR="00AA5776" w:rsidRPr="001E4941" w:rsidRDefault="00AA5776" w:rsidP="00164170">
                            <w:pPr>
                              <w:jc w:val="center"/>
                              <w:rPr>
                                <w:lang w:val="es-419"/>
                              </w:rPr>
                            </w:pPr>
                            <w:r>
                              <w:rPr>
                                <w:lang w:val="es-419"/>
                              </w:rPr>
                              <w:t>Los problemas de la parte baja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8F499E" id="_x0000_s1109" type="#_x0000_t47" style="position:absolute;margin-left:71pt;margin-top:572.6pt;width:200.5pt;height:6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" adj="21238,-31077,14898,-28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o:callout v:ext="edit" minusx="t"/>
              </v:shape>
            </w:pict>
          </mc:Fallback>
        </mc:AlternateContent>
      </w:r>
    </w:p>
    <w:p w:rsidR="00164170" w:rsidRPr="00164170" w:rsidRDefault="00AA5776" w:rsidP="00164170">
      <w:pPr>
        <w:rPr>
          <w:rFonts w:ascii="Eras Demi ITC" w:hAnsi="Eras Demi ITC"/>
          <w:sz w:val="24"/>
          <w:lang w:val="es-419"/>
        </w:rPr>
      </w:pPr>
      <w:r>
        <w:rPr>
          <w:noProof/>
          <w:lang w:val="es-MX" w:eastAsia="es-MX"/>
        </w:rPr>
        <mc:AlternateContent>
          <mc:Choice Requires="wps">
            <w:drawing>
              <wp:anchor distT="0" distB="0" distL="114300" distR="114300" simplePos="0" relativeHeight="251663872" behindDoc="0" locked="0" layoutInCell="1" allowOverlap="1" wp14:anchorId="01FE9311" wp14:editId="1E5C9E56">
                <wp:simplePos x="0" y="0"/>
                <wp:positionH relativeFrom="margin">
                  <wp:posOffset>3505315</wp:posOffset>
                </wp:positionH>
                <wp:positionV relativeFrom="paragraph">
                  <wp:posOffset>224484</wp:posOffset>
                </wp:positionV>
                <wp:extent cx="2546350" cy="1226820"/>
                <wp:effectExtent l="1009650" t="1543050" r="25400" b="11430"/>
                <wp:wrapNone/>
                <wp:docPr id="4313"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1226820"/>
                        </a:xfrm>
                        <a:prstGeom prst="borderCallout1">
                          <a:avLst>
                            <a:gd name="adj1" fmla="val 2118"/>
                            <a:gd name="adj2" fmla="val -60"/>
                            <a:gd name="adj3" fmla="val -125284"/>
                            <a:gd name="adj4" fmla="val -38808"/>
                          </a:avLst>
                        </a:prstGeom>
                        <a:solidFill>
                          <a:srgbClr val="FFCC00"/>
                        </a:solidFill>
                        <a:ln w="19050" algn="ctr">
                          <a:solidFill>
                            <a:srgbClr val="CC99F7"/>
                          </a:solidFill>
                          <a:miter lim="800000"/>
                          <a:headEnd/>
                          <a:tailEnd/>
                        </a:ln>
                      </wps:spPr>
                      <wps:txbx>
                        <w:txbxContent>
                          <w:p w:rsidR="00AA5776" w:rsidRPr="0025536C" w:rsidRDefault="00AA5776" w:rsidP="0025536C">
                            <w:pPr>
                              <w:pStyle w:val="Default"/>
                              <w:jc w:val="both"/>
                              <w:rPr>
                                <w:rFonts w:ascii="Tahoma" w:eastAsia="Calibri" w:hAnsi="Tahoma" w:cs="Tahoma"/>
                                <w:color w:val="auto"/>
                                <w:sz w:val="22"/>
                                <w:szCs w:val="22"/>
                                <w:lang w:val="es-419"/>
                              </w:rPr>
                            </w:pPr>
                            <w:r w:rsidRPr="0025536C">
                              <w:rPr>
                                <w:rFonts w:ascii="Tahoma" w:eastAsia="Calibri" w:hAnsi="Tahoma" w:cs="Tahoma"/>
                                <w:color w:val="auto"/>
                                <w:sz w:val="22"/>
                                <w:szCs w:val="22"/>
                                <w:lang w:val="es-419"/>
                              </w:rPr>
                              <w:t xml:space="preserve">Los problemas de la parte media son: baja rentabilidad de la actividad agropecuaria, uso inadecuado de los suelos (sobre uso </w:t>
                            </w:r>
                            <w:r>
                              <w:rPr>
                                <w:rFonts w:ascii="Tahoma" w:eastAsia="Calibri" w:hAnsi="Tahoma" w:cs="Tahoma"/>
                                <w:color w:val="auto"/>
                                <w:sz w:val="22"/>
                                <w:szCs w:val="22"/>
                                <w:lang w:val="es-419"/>
                              </w:rPr>
                              <w:t>24,7%</w:t>
                            </w:r>
                            <w:r w:rsidRPr="0025536C">
                              <w:rPr>
                                <w:rFonts w:ascii="Tahoma" w:eastAsia="Calibri" w:hAnsi="Tahoma" w:cs="Tahoma"/>
                                <w:color w:val="auto"/>
                                <w:sz w:val="22"/>
                                <w:szCs w:val="22"/>
                                <w:lang w:val="es-419"/>
                              </w:rPr>
                              <w:t>)</w:t>
                            </w:r>
                            <w:r>
                              <w:rPr>
                                <w:rFonts w:ascii="Tahoma" w:eastAsia="Calibri" w:hAnsi="Tahoma" w:cs="Tahoma"/>
                                <w:color w:val="auto"/>
                                <w:sz w:val="22"/>
                                <w:szCs w:val="22"/>
                                <w:lang w:val="es-CR"/>
                              </w:rPr>
                              <w:t xml:space="preserve">, </w:t>
                            </w:r>
                            <w:r w:rsidRPr="00E91770">
                              <w:rPr>
                                <w:rFonts w:ascii="Tahoma" w:hAnsi="Tahoma" w:cs="Tahoma"/>
                                <w:lang w:val="es-419"/>
                              </w:rPr>
                              <w:t xml:space="preserve">deforestación, contaminación de agua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01FE9311" id="_x0000_s1110" type="#_x0000_t47" style="position:absolute;margin-left:276pt;margin-top:17.7pt;width:200.5pt;height:96.6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" adj="-8383,-27061,-13,457" fillcolor="#fc0" strokecolor="#cc99f7" strokeweight="1.5pt">
                <v:textbox>
                  <w:txbxContent>
                    <w:p w:rsidR="00AA5776" w:rsidRPr="0025536C" w:rsidRDefault="00AA5776" w:rsidP="0025536C">
                      <w:pPr>
                        <w:pStyle w:val="Default"/>
                        <w:jc w:val="both"/>
                        <w:rPr>
                          <w:rFonts w:ascii="Tahoma" w:eastAsia="Calibri" w:hAnsi="Tahoma" w:cs="Tahoma"/>
                          <w:color w:val="auto"/>
                          <w:sz w:val="22"/>
                          <w:szCs w:val="22"/>
                          <w:lang w:val="es-419"/>
                        </w:rPr>
                      </w:pPr>
                      <w:r w:rsidRPr="0025536C">
                        <w:rPr>
                          <w:rFonts w:ascii="Tahoma" w:eastAsia="Calibri" w:hAnsi="Tahoma" w:cs="Tahoma"/>
                          <w:color w:val="auto"/>
                          <w:sz w:val="22"/>
                          <w:szCs w:val="22"/>
                          <w:lang w:val="es-419"/>
                        </w:rPr>
                        <w:t xml:space="preserve">Los problemas de la parte media son: baja rentabilidad de la actividad agropecuaria, uso inadecuado de los suelos (sobre uso </w:t>
                      </w:r>
                      <w:r>
                        <w:rPr>
                          <w:rFonts w:ascii="Tahoma" w:eastAsia="Calibri" w:hAnsi="Tahoma" w:cs="Tahoma"/>
                          <w:color w:val="auto"/>
                          <w:sz w:val="22"/>
                          <w:szCs w:val="22"/>
                          <w:lang w:val="es-419"/>
                        </w:rPr>
                        <w:t>24,7%</w:t>
                      </w:r>
                      <w:r w:rsidRPr="0025536C">
                        <w:rPr>
                          <w:rFonts w:ascii="Tahoma" w:eastAsia="Calibri" w:hAnsi="Tahoma" w:cs="Tahoma"/>
                          <w:color w:val="auto"/>
                          <w:sz w:val="22"/>
                          <w:szCs w:val="22"/>
                          <w:lang w:val="es-419"/>
                        </w:rPr>
                        <w:t>)</w:t>
                      </w:r>
                      <w:r>
                        <w:rPr>
                          <w:rFonts w:ascii="Tahoma" w:eastAsia="Calibri" w:hAnsi="Tahoma" w:cs="Tahoma"/>
                          <w:color w:val="auto"/>
                          <w:sz w:val="22"/>
                          <w:szCs w:val="22"/>
                          <w:lang w:val="es-CR"/>
                        </w:rPr>
                        <w:t xml:space="preserve">, </w:t>
                      </w:r>
                      <w:r w:rsidRPr="00E91770">
                        <w:rPr>
                          <w:rFonts w:ascii="Tahoma" w:hAnsi="Tahoma" w:cs="Tahoma"/>
                          <w:lang w:val="es-419"/>
                        </w:rPr>
                        <w:t xml:space="preserve">deforestación, contaminación de agua </w:t>
                      </w:r>
                    </w:p>
                  </w:txbxContent>
                </v:textbox>
                <w10:wrap anchorx="margin"/>
              </v:shape>
            </w:pict>
          </mc:Fallback>
        </mc:AlternateContent>
      </w:r>
    </w:p>
    <w:p w:rsidR="00164170" w:rsidRDefault="00E91770">
      <w:pPr>
        <w:rPr>
          <w:rFonts w:ascii="Eras Demi ITC" w:hAnsi="Eras Demi ITC"/>
          <w:sz w:val="24"/>
          <w:lang w:val="es-419"/>
        </w:rPr>
      </w:pPr>
      <w:r>
        <w:rPr>
          <w:noProof/>
          <w:lang w:val="es-MX" w:eastAsia="es-MX"/>
        </w:rPr>
        <mc:AlternateContent>
          <mc:Choice Requires="wps">
            <w:drawing>
              <wp:anchor distT="0" distB="0" distL="114300" distR="114300" simplePos="0" relativeHeight="251662848" behindDoc="0" locked="0" layoutInCell="1" allowOverlap="1" wp14:anchorId="4F41B662" wp14:editId="26FEB4DB">
                <wp:simplePos x="0" y="0"/>
                <wp:positionH relativeFrom="margin">
                  <wp:posOffset>-471805</wp:posOffset>
                </wp:positionH>
                <wp:positionV relativeFrom="paragraph">
                  <wp:posOffset>191770</wp:posOffset>
                </wp:positionV>
                <wp:extent cx="2546350" cy="975360"/>
                <wp:effectExtent l="0" t="476250" r="539750" b="15240"/>
                <wp:wrapNone/>
                <wp:docPr id="4319"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975360"/>
                        </a:xfrm>
                        <a:prstGeom prst="borderCallout1">
                          <a:avLst>
                            <a:gd name="adj1" fmla="val 7496"/>
                            <a:gd name="adj2" fmla="val 101525"/>
                            <a:gd name="adj3" fmla="val -48778"/>
                            <a:gd name="adj4" fmla="val 119501"/>
                          </a:avLst>
                        </a:prstGeom>
                        <a:solidFill>
                          <a:srgbClr val="99FFCC"/>
                        </a:solidFill>
                        <a:ln w="19050" algn="ctr">
                          <a:solidFill>
                            <a:srgbClr val="FFD966"/>
                          </a:solidFill>
                          <a:miter lim="800000"/>
                          <a:headEnd/>
                          <a:tailEnd/>
                        </a:ln>
                      </wps:spPr>
                      <wps:txbx>
                        <w:txbxContent>
                          <w:p w:rsidR="00AA5776" w:rsidRPr="00E91770" w:rsidRDefault="00AA5776" w:rsidP="00AA5776">
                            <w:pPr>
                              <w:rPr>
                                <w:rFonts w:ascii="Tahoma" w:hAnsi="Tahoma" w:cs="Tahoma"/>
                                <w:lang w:val="es-419"/>
                              </w:rPr>
                            </w:pPr>
                            <w:r w:rsidRPr="00E91770">
                              <w:rPr>
                                <w:rFonts w:ascii="Tahoma" w:hAnsi="Tahoma" w:cs="Tahoma"/>
                                <w:lang w:val="es-419"/>
                              </w:rPr>
                              <w:t>Los problemas de la parte baja son: débil conciencia ambiental, deforestación</w:t>
                            </w:r>
                            <w:r>
                              <w:rPr>
                                <w:rFonts w:ascii="Tahoma" w:hAnsi="Tahoma" w:cs="Tahoma"/>
                                <w:lang w:val="es-CR"/>
                              </w:rPr>
                              <w:t xml:space="preserve">, </w:t>
                            </w:r>
                            <w:r w:rsidRPr="00E91770">
                              <w:rPr>
                                <w:rFonts w:ascii="Tahoma" w:hAnsi="Tahoma" w:cs="Tahoma"/>
                                <w:lang w:val="es-419"/>
                              </w:rPr>
                              <w:t xml:space="preserve">contaminación de agua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4F41B662" id="_x0000_s1111" type="#_x0000_t47" style="position:absolute;margin-left:-37.15pt;margin-top:15.1pt;width:200.5pt;height:76.8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" adj="25812,-10536,21929,1619" fillcolor="#9fc" strokecolor="#ffd966" strokeweight="1.5pt">
                <v:textbox>
                  <w:txbxContent>
                    <w:p w:rsidR="00AA5776" w:rsidRPr="00E91770" w:rsidRDefault="00AA5776" w:rsidP="00AA5776">
                      <w:pPr>
                        <w:rPr>
                          <w:rFonts w:ascii="Tahoma" w:hAnsi="Tahoma" w:cs="Tahoma"/>
                          <w:lang w:val="es-419"/>
                        </w:rPr>
                      </w:pPr>
                      <w:r w:rsidRPr="00E91770">
                        <w:rPr>
                          <w:rFonts w:ascii="Tahoma" w:hAnsi="Tahoma" w:cs="Tahoma"/>
                          <w:lang w:val="es-419"/>
                        </w:rPr>
                        <w:t>Los problemas de la parte baja son: débil conciencia ambiental, deforestación</w:t>
                      </w:r>
                      <w:r>
                        <w:rPr>
                          <w:rFonts w:ascii="Tahoma" w:hAnsi="Tahoma" w:cs="Tahoma"/>
                          <w:lang w:val="es-CR"/>
                        </w:rPr>
                        <w:t xml:space="preserve">, </w:t>
                      </w:r>
                      <w:r w:rsidRPr="00E91770">
                        <w:rPr>
                          <w:rFonts w:ascii="Tahoma" w:hAnsi="Tahoma" w:cs="Tahoma"/>
                          <w:lang w:val="es-419"/>
                        </w:rPr>
                        <w:t xml:space="preserve">contaminación de agua </w:t>
                      </w:r>
                    </w:p>
                  </w:txbxContent>
                </v:textbox>
                <o:callout v:ext="edit" minusx="t"/>
                <w10:wrap anchorx="margin"/>
              </v:shape>
            </w:pict>
          </mc:Fallback>
        </mc:AlternateContent>
      </w:r>
      <w:r w:rsidR="00617FCC">
        <w:rPr>
          <w:noProof/>
          <w:lang w:val="es-MX" w:eastAsia="es-MX"/>
        </w:rPr>
        <mc:AlternateContent>
          <mc:Choice Requires="wps">
            <w:drawing>
              <wp:anchor distT="0" distB="0" distL="114300" distR="114300" simplePos="0" relativeHeight="251655680" behindDoc="0" locked="0" layoutInCell="1" allowOverlap="1" wp14:anchorId="27A328AC" wp14:editId="395C2866">
                <wp:simplePos x="0" y="0"/>
                <wp:positionH relativeFrom="column">
                  <wp:posOffset>901700</wp:posOffset>
                </wp:positionH>
                <wp:positionV relativeFrom="paragraph">
                  <wp:posOffset>7272020</wp:posOffset>
                </wp:positionV>
                <wp:extent cx="2546350" cy="863600"/>
                <wp:effectExtent l="11430" t="1257300" r="90170" b="12700"/>
                <wp:wrapNone/>
                <wp:docPr id="4318"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863600"/>
                        </a:xfrm>
                        <a:prstGeom prst="borderCallout1">
                          <a:avLst>
                            <a:gd name="adj1" fmla="val 13236"/>
                            <a:gd name="adj2" fmla="val 103139"/>
                            <a:gd name="adj3" fmla="val -143898"/>
                            <a:gd name="adj4" fmla="val 103139"/>
                          </a:avLst>
                        </a:prstGeom>
                        <a:solidFill>
                          <a:srgbClr val="5B9BD5"/>
                        </a:solidFill>
                        <a:ln w="12700" algn="ctr">
                          <a:solidFill>
                            <a:srgbClr val="FFD966"/>
                          </a:solidFill>
                          <a:miter lim="800000"/>
                          <a:headEnd/>
                          <a:tailEnd/>
                        </a:ln>
                      </wps:spPr>
                      <wps:txbx>
                        <w:txbxContent>
                          <w:p w:rsidR="00AA5776" w:rsidRPr="001E4941" w:rsidRDefault="00AA5776" w:rsidP="00164170">
                            <w:pPr>
                              <w:jc w:val="center"/>
                              <w:rPr>
                                <w:lang w:val="es-419"/>
                              </w:rPr>
                            </w:pPr>
                            <w:r>
                              <w:rPr>
                                <w:lang w:val="es-419"/>
                              </w:rPr>
                              <w:t>Los problemas de la parte baja son: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7A328AC" id="_x0000_s1112" type="#_x0000_t47" style="position:absolute;margin-left:71pt;margin-top:572.6pt;width:200.5pt;height: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" adj="22278,-31082,22278,285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v:shape>
            </w:pict>
          </mc:Fallback>
        </mc:AlternateContent>
      </w:r>
      <w:r w:rsidR="00617FCC">
        <w:rPr>
          <w:noProof/>
          <w:lang w:val="es-MX" w:eastAsia="es-MX"/>
        </w:rPr>
        <mc:AlternateContent>
          <mc:Choice Requires="wps">
            <w:drawing>
              <wp:anchor distT="0" distB="0" distL="114300" distR="114300" simplePos="0" relativeHeight="251646464" behindDoc="0" locked="0" layoutInCell="1" allowOverlap="1" wp14:anchorId="1F86A9B2" wp14:editId="0C28E6F0">
                <wp:simplePos x="0" y="0"/>
                <wp:positionH relativeFrom="column">
                  <wp:posOffset>901700</wp:posOffset>
                </wp:positionH>
                <wp:positionV relativeFrom="paragraph">
                  <wp:posOffset>7272020</wp:posOffset>
                </wp:positionV>
                <wp:extent cx="2546350" cy="863600"/>
                <wp:effectExtent l="11430" t="1257300" r="90170" b="12700"/>
                <wp:wrapNone/>
                <wp:docPr id="4317"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863600"/>
                        </a:xfrm>
                        <a:prstGeom prst="borderCallout1">
                          <a:avLst>
                            <a:gd name="adj1" fmla="val 13236"/>
                            <a:gd name="adj2" fmla="val 103139"/>
                            <a:gd name="adj3" fmla="val -143898"/>
                            <a:gd name="adj4" fmla="val 103139"/>
                          </a:avLst>
                        </a:prstGeom>
                        <a:solidFill>
                          <a:srgbClr val="5B9BD5"/>
                        </a:solidFill>
                        <a:ln w="12700" algn="ctr">
                          <a:solidFill>
                            <a:srgbClr val="FFD966"/>
                          </a:solidFill>
                          <a:miter lim="800000"/>
                          <a:headEnd/>
                          <a:tailEnd/>
                        </a:ln>
                      </wps:spPr>
                      <wps:txbx>
                        <w:txbxContent>
                          <w:p w:rsidR="00AA5776" w:rsidRPr="001E4941" w:rsidRDefault="00AA5776" w:rsidP="00164170">
                            <w:pPr>
                              <w:jc w:val="center"/>
                              <w:rPr>
                                <w:lang w:val="es-419"/>
                              </w:rPr>
                            </w:pPr>
                            <w:r>
                              <w:rPr>
                                <w:lang w:val="es-419"/>
                              </w:rPr>
                              <w:t>Los problemas de la parte baja son: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1F86A9B2" id="_x0000_s1113" type="#_x0000_t47" style="position:absolute;margin-left:71pt;margin-top:572.6pt;width:200.5pt;height:6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" adj="22278,-31082,22278,285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v:shape>
            </w:pict>
          </mc:Fallback>
        </mc:AlternateContent>
      </w:r>
      <w:r w:rsidR="00617FCC">
        <w:rPr>
          <w:noProof/>
          <w:lang w:val="es-MX" w:eastAsia="es-MX"/>
        </w:rPr>
        <mc:AlternateContent>
          <mc:Choice Requires="wps">
            <w:drawing>
              <wp:anchor distT="0" distB="0" distL="114300" distR="114300" simplePos="0" relativeHeight="251647488" behindDoc="0" locked="0" layoutInCell="1" allowOverlap="1" wp14:anchorId="18302D6D" wp14:editId="0B4B76D5">
                <wp:simplePos x="0" y="0"/>
                <wp:positionH relativeFrom="column">
                  <wp:posOffset>901700</wp:posOffset>
                </wp:positionH>
                <wp:positionV relativeFrom="paragraph">
                  <wp:posOffset>8153400</wp:posOffset>
                </wp:positionV>
                <wp:extent cx="2514600" cy="1327150"/>
                <wp:effectExtent l="0" t="0" r="19050" b="25400"/>
                <wp:wrapNone/>
                <wp:docPr id="4315" name="Rectángulo 4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02D6D" id="_x0000_s1114" style="position:absolute;margin-left:71pt;margin-top:642pt;width:198pt;height:10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r w:rsidR="00617FCC">
        <w:rPr>
          <w:noProof/>
          <w:lang w:val="es-MX" w:eastAsia="es-MX"/>
        </w:rPr>
        <mc:AlternateContent>
          <mc:Choice Requires="wps">
            <w:drawing>
              <wp:anchor distT="0" distB="0" distL="114300" distR="114300" simplePos="0" relativeHeight="251648512" behindDoc="0" locked="0" layoutInCell="1" allowOverlap="1" wp14:anchorId="691A80C0" wp14:editId="38CA2882">
                <wp:simplePos x="0" y="0"/>
                <wp:positionH relativeFrom="column">
                  <wp:posOffset>3765550</wp:posOffset>
                </wp:positionH>
                <wp:positionV relativeFrom="paragraph">
                  <wp:posOffset>8153400</wp:posOffset>
                </wp:positionV>
                <wp:extent cx="2495550" cy="1327150"/>
                <wp:effectExtent l="0" t="0" r="19050" b="25400"/>
                <wp:wrapNone/>
                <wp:docPr id="4314" name="Rectángulo 4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A80C0" id="_x0000_s1115" style="position:absolute;margin-left:296.5pt;margin-top:642pt;width:196.5pt;height:10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p>
    <w:p w:rsidR="00164170" w:rsidRDefault="00617FCC" w:rsidP="00164170">
      <w:pPr>
        <w:jc w:val="center"/>
        <w:rPr>
          <w:rFonts w:ascii="Eras Demi ITC" w:hAnsi="Eras Demi ITC"/>
          <w:sz w:val="24"/>
          <w:lang w:val="es-419"/>
        </w:rPr>
      </w:pPr>
      <w:r>
        <w:rPr>
          <w:noProof/>
          <w:lang w:val="es-MX" w:eastAsia="es-MX"/>
        </w:rPr>
        <mc:AlternateContent>
          <mc:Choice Requires="wps">
            <w:drawing>
              <wp:anchor distT="0" distB="0" distL="114300" distR="114300" simplePos="0" relativeHeight="251654656" behindDoc="0" locked="0" layoutInCell="1" allowOverlap="1" wp14:anchorId="2FFEF8B0" wp14:editId="63974C3B">
                <wp:simplePos x="0" y="0"/>
                <wp:positionH relativeFrom="column">
                  <wp:posOffset>901700</wp:posOffset>
                </wp:positionH>
                <wp:positionV relativeFrom="paragraph">
                  <wp:posOffset>7272020</wp:posOffset>
                </wp:positionV>
                <wp:extent cx="2546350" cy="863600"/>
                <wp:effectExtent l="11430" t="1252855" r="90170" b="7620"/>
                <wp:wrapNone/>
                <wp:docPr id="4312"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863600"/>
                        </a:xfrm>
                        <a:prstGeom prst="borderCallout1">
                          <a:avLst>
                            <a:gd name="adj1" fmla="val 13236"/>
                            <a:gd name="adj2" fmla="val 103139"/>
                            <a:gd name="adj3" fmla="val -143898"/>
                            <a:gd name="adj4" fmla="val 103139"/>
                          </a:avLst>
                        </a:prstGeom>
                        <a:solidFill>
                          <a:srgbClr val="5B9BD5"/>
                        </a:solidFill>
                        <a:ln w="12700" algn="ctr">
                          <a:solidFill>
                            <a:srgbClr val="FFD966"/>
                          </a:solidFill>
                          <a:miter lim="800000"/>
                          <a:headEnd/>
                          <a:tailEnd/>
                        </a:ln>
                      </wps:spPr>
                      <wps:txbx>
                        <w:txbxContent>
                          <w:p w:rsidR="00AA5776" w:rsidRPr="001E4941" w:rsidRDefault="00AA5776" w:rsidP="00164170">
                            <w:pPr>
                              <w:jc w:val="center"/>
                              <w:rPr>
                                <w:lang w:val="es-419"/>
                              </w:rPr>
                            </w:pPr>
                            <w:r>
                              <w:rPr>
                                <w:lang w:val="es-419"/>
                              </w:rPr>
                              <w:t>Los problemas de la parte baja son: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FFEF8B0" id="_x0000_s1116" type="#_x0000_t47" style="position:absolute;left:0;text-align:left;margin-left:71pt;margin-top:572.6pt;width:200.5pt;height:6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" adj="22278,-31082,22278,285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v:shape>
            </w:pict>
          </mc:Fallback>
        </mc:AlternateContent>
      </w:r>
      <w:r>
        <w:rPr>
          <w:noProof/>
          <w:lang w:val="es-MX" w:eastAsia="es-MX"/>
        </w:rPr>
        <mc:AlternateContent>
          <mc:Choice Requires="wps">
            <w:drawing>
              <wp:anchor distT="0" distB="0" distL="114300" distR="114300" simplePos="0" relativeHeight="251653632" behindDoc="0" locked="0" layoutInCell="1" allowOverlap="1" wp14:anchorId="3E545A89" wp14:editId="45221136">
                <wp:simplePos x="0" y="0"/>
                <wp:positionH relativeFrom="column">
                  <wp:posOffset>901700</wp:posOffset>
                </wp:positionH>
                <wp:positionV relativeFrom="paragraph">
                  <wp:posOffset>7272020</wp:posOffset>
                </wp:positionV>
                <wp:extent cx="2546350" cy="863600"/>
                <wp:effectExtent l="11430" t="1252855" r="90170" b="7620"/>
                <wp:wrapNone/>
                <wp:docPr id="4311"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863600"/>
                        </a:xfrm>
                        <a:prstGeom prst="borderCallout1">
                          <a:avLst>
                            <a:gd name="adj1" fmla="val 13236"/>
                            <a:gd name="adj2" fmla="val 103139"/>
                            <a:gd name="adj3" fmla="val -143898"/>
                            <a:gd name="adj4" fmla="val 103139"/>
                          </a:avLst>
                        </a:prstGeom>
                        <a:solidFill>
                          <a:srgbClr val="5B9BD5"/>
                        </a:solidFill>
                        <a:ln w="12700" algn="ctr">
                          <a:solidFill>
                            <a:srgbClr val="FFD966"/>
                          </a:solidFill>
                          <a:miter lim="800000"/>
                          <a:headEnd/>
                          <a:tailEnd/>
                        </a:ln>
                      </wps:spPr>
                      <wps:txbx>
                        <w:txbxContent>
                          <w:p w:rsidR="00AA5776" w:rsidRPr="001E4941" w:rsidRDefault="00AA5776" w:rsidP="00164170">
                            <w:pPr>
                              <w:jc w:val="center"/>
                              <w:rPr>
                                <w:lang w:val="es-419"/>
                              </w:rPr>
                            </w:pPr>
                            <w:r>
                              <w:rPr>
                                <w:lang w:val="es-419"/>
                              </w:rPr>
                              <w:t>Los problemas de la parte baja son: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3E545A89" id="_x0000_s1117" type="#_x0000_t47" style="position:absolute;left:0;text-align:left;margin-left:71pt;margin-top:572.6pt;width:200.5pt;height:6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" adj="22278,-31082,22278,285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v:shape>
            </w:pict>
          </mc:Fallback>
        </mc:AlternateContent>
      </w:r>
      <w:r>
        <w:rPr>
          <w:noProof/>
          <w:lang w:val="es-MX" w:eastAsia="es-MX"/>
        </w:rPr>
        <mc:AlternateContent>
          <mc:Choice Requires="wps">
            <w:drawing>
              <wp:anchor distT="0" distB="0" distL="114300" distR="114300" simplePos="0" relativeHeight="251643392" behindDoc="0" locked="0" layoutInCell="1" allowOverlap="1" wp14:anchorId="46FB1D7B" wp14:editId="2AA6E1DC">
                <wp:simplePos x="0" y="0"/>
                <wp:positionH relativeFrom="column">
                  <wp:posOffset>901700</wp:posOffset>
                </wp:positionH>
                <wp:positionV relativeFrom="paragraph">
                  <wp:posOffset>7272020</wp:posOffset>
                </wp:positionV>
                <wp:extent cx="2546350" cy="863600"/>
                <wp:effectExtent l="11430" t="1252855" r="90170" b="7620"/>
                <wp:wrapNone/>
                <wp:docPr id="4310"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863600"/>
                        </a:xfrm>
                        <a:prstGeom prst="borderCallout1">
                          <a:avLst>
                            <a:gd name="adj1" fmla="val 13236"/>
                            <a:gd name="adj2" fmla="val 103139"/>
                            <a:gd name="adj3" fmla="val -143898"/>
                            <a:gd name="adj4" fmla="val 103139"/>
                          </a:avLst>
                        </a:prstGeom>
                        <a:solidFill>
                          <a:srgbClr val="5B9BD5"/>
                        </a:solidFill>
                        <a:ln w="12700" algn="ctr">
                          <a:solidFill>
                            <a:srgbClr val="FFD966"/>
                          </a:solidFill>
                          <a:miter lim="800000"/>
                          <a:headEnd/>
                          <a:tailEnd/>
                        </a:ln>
                      </wps:spPr>
                      <wps:txbx>
                        <w:txbxContent>
                          <w:p w:rsidR="00AA5776" w:rsidRPr="001E4941" w:rsidRDefault="00AA5776" w:rsidP="00164170">
                            <w:pPr>
                              <w:jc w:val="center"/>
                              <w:rPr>
                                <w:lang w:val="es-419"/>
                              </w:rPr>
                            </w:pPr>
                            <w:r>
                              <w:rPr>
                                <w:lang w:val="es-419"/>
                              </w:rPr>
                              <w:t>Los problemas de la parte baja son: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46FB1D7B" id="_x0000_s1118" type="#_x0000_t47" style="position:absolute;left:0;text-align:left;margin-left:71pt;margin-top:572.6pt;width:200.5pt;height:6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" adj="22278,-31082,22278,285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v:shape>
            </w:pict>
          </mc:Fallback>
        </mc:AlternateContent>
      </w:r>
      <w:r>
        <w:rPr>
          <w:noProof/>
          <w:lang w:val="es-MX" w:eastAsia="es-MX"/>
        </w:rPr>
        <mc:AlternateContent>
          <mc:Choice Requires="wps">
            <w:drawing>
              <wp:anchor distT="0" distB="0" distL="114300" distR="114300" simplePos="0" relativeHeight="251644416" behindDoc="0" locked="0" layoutInCell="1" allowOverlap="1" wp14:anchorId="5F337728" wp14:editId="546F2940">
                <wp:simplePos x="0" y="0"/>
                <wp:positionH relativeFrom="column">
                  <wp:posOffset>901700</wp:posOffset>
                </wp:positionH>
                <wp:positionV relativeFrom="paragraph">
                  <wp:posOffset>8153400</wp:posOffset>
                </wp:positionV>
                <wp:extent cx="2514600" cy="1327150"/>
                <wp:effectExtent l="0" t="0" r="19050" b="25400"/>
                <wp:wrapNone/>
                <wp:docPr id="4309" name="Rectángulo 4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37728" id="_x0000_s1119" style="position:absolute;left:0;text-align:left;margin-left:71pt;margin-top:642pt;width:198pt;height:10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r>
        <w:rPr>
          <w:noProof/>
          <w:lang w:val="es-MX" w:eastAsia="es-MX"/>
        </w:rPr>
        <mc:AlternateContent>
          <mc:Choice Requires="wps">
            <w:drawing>
              <wp:anchor distT="0" distB="0" distL="114300" distR="114300" simplePos="0" relativeHeight="251645440" behindDoc="0" locked="0" layoutInCell="1" allowOverlap="1" wp14:anchorId="478E4F6C" wp14:editId="3989AD8A">
                <wp:simplePos x="0" y="0"/>
                <wp:positionH relativeFrom="column">
                  <wp:posOffset>3765550</wp:posOffset>
                </wp:positionH>
                <wp:positionV relativeFrom="paragraph">
                  <wp:posOffset>8153400</wp:posOffset>
                </wp:positionV>
                <wp:extent cx="2495550" cy="1327150"/>
                <wp:effectExtent l="0" t="0" r="19050" b="25400"/>
                <wp:wrapNone/>
                <wp:docPr id="4308" name="Rectángulo 4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E4F6C" id="_x0000_s1120" style="position:absolute;left:0;text-align:left;margin-left:296.5pt;margin-top:642pt;width:196.5pt;height:10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p>
    <w:p w:rsidR="00164170" w:rsidRDefault="00617FCC">
      <w:pPr>
        <w:rPr>
          <w:rFonts w:ascii="Eras Demi ITC" w:hAnsi="Eras Demi ITC"/>
          <w:sz w:val="24"/>
          <w:lang w:val="es-419"/>
        </w:rPr>
      </w:pPr>
      <w:r>
        <w:rPr>
          <w:noProof/>
          <w:lang w:val="es-MX" w:eastAsia="es-MX"/>
        </w:rPr>
        <mc:AlternateContent>
          <mc:Choice Requires="wps">
            <w:drawing>
              <wp:anchor distT="0" distB="0" distL="114300" distR="114300" simplePos="0" relativeHeight="251659776" behindDoc="0" locked="0" layoutInCell="1" allowOverlap="1" wp14:anchorId="71D34FA9" wp14:editId="52A40001">
                <wp:simplePos x="0" y="0"/>
                <wp:positionH relativeFrom="column">
                  <wp:posOffset>869950</wp:posOffset>
                </wp:positionH>
                <wp:positionV relativeFrom="paragraph">
                  <wp:posOffset>7073900</wp:posOffset>
                </wp:positionV>
                <wp:extent cx="2546350" cy="977900"/>
                <wp:effectExtent l="0" t="857250" r="25400" b="12700"/>
                <wp:wrapNone/>
                <wp:docPr id="4307" name="Llamada con línea 1 4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350" cy="977900"/>
                        </a:xfrm>
                        <a:prstGeom prst="borderCallout1">
                          <a:avLst>
                            <a:gd name="adj1" fmla="val -1340"/>
                            <a:gd name="adj2" fmla="val 68974"/>
                            <a:gd name="adj3" fmla="val -88030"/>
                            <a:gd name="adj4" fmla="val 94584"/>
                          </a:avLst>
                        </a:prstGeom>
                        <a:solidFill>
                          <a:srgbClr val="5B9BD5"/>
                        </a:solidFill>
                        <a:ln w="12700" cap="flat" cmpd="sng" algn="ctr">
                          <a:solidFill>
                            <a:srgbClr val="FFC000">
                              <a:lumMod val="60000"/>
                              <a:lumOff val="40000"/>
                            </a:srgbClr>
                          </a:solidFill>
                          <a:prstDash val="solid"/>
                          <a:miter lim="800000"/>
                        </a:ln>
                        <a:effectLst/>
                      </wps:spPr>
                      <wps:txbx>
                        <w:txbxContent>
                          <w:p w:rsidR="00AA5776" w:rsidRPr="001E4941" w:rsidRDefault="00AA5776" w:rsidP="00164170">
                            <w:pPr>
                              <w:jc w:val="center"/>
                              <w:rPr>
                                <w:lang w:val="es-419"/>
                              </w:rPr>
                            </w:pPr>
                            <w:r>
                              <w:rPr>
                                <w:lang w:val="es-419"/>
                              </w:rPr>
                              <w:t>Las potencialidades de la parte baja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1D34FA9" id="Llamada con línea 1 4266" o:spid="_x0000_s1121" type="#_x0000_t47" style="position:absolute;margin-left:68.5pt;margin-top:557pt;width:200.5pt;height:7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" adj="20430,-19014,14898,-289" fillcolor="#5b9bd5" strokecolor="#ffd966" strokeweight="1pt">
                <v:textbox>
                  <w:txbxContent>
                    <w:p w:rsidR="00AA5776" w:rsidRPr="001E4941" w:rsidRDefault="00AA5776" w:rsidP="00164170">
                      <w:pPr>
                        <w:jc w:val="center"/>
                        <w:rPr>
                          <w:lang w:val="es-419"/>
                        </w:rPr>
                      </w:pPr>
                      <w:r>
                        <w:rPr>
                          <w:lang w:val="es-419"/>
                        </w:rPr>
                        <w:t>Las potencialidades de la parte baja son:</w:t>
                      </w:r>
                    </w:p>
                  </w:txbxContent>
                </v:textbox>
                <o:callout v:ext="edit" minusx="t"/>
              </v:shape>
            </w:pict>
          </mc:Fallback>
        </mc:AlternateContent>
      </w:r>
      <w:r>
        <w:rPr>
          <w:noProof/>
          <w:lang w:val="es-MX" w:eastAsia="es-MX"/>
        </w:rPr>
        <mc:AlternateContent>
          <mc:Choice Requires="wps">
            <w:drawing>
              <wp:anchor distT="0" distB="0" distL="114300" distR="114300" simplePos="0" relativeHeight="251651584" behindDoc="0" locked="0" layoutInCell="1" allowOverlap="1" wp14:anchorId="78A0F8B5" wp14:editId="5272297F">
                <wp:simplePos x="0" y="0"/>
                <wp:positionH relativeFrom="column">
                  <wp:posOffset>3765550</wp:posOffset>
                </wp:positionH>
                <wp:positionV relativeFrom="paragraph">
                  <wp:posOffset>8153400</wp:posOffset>
                </wp:positionV>
                <wp:extent cx="2495550" cy="1327150"/>
                <wp:effectExtent l="0" t="0" r="19050" b="25400"/>
                <wp:wrapNone/>
                <wp:docPr id="4306" name="Rectángulo 4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0F8B5" id="_x0000_s1122" style="position:absolute;margin-left:296.5pt;margin-top:642pt;width:196.5pt;height:10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p>
    <w:p w:rsidR="00164170" w:rsidRPr="00164170" w:rsidRDefault="00617FCC" w:rsidP="00164170">
      <w:pPr>
        <w:rPr>
          <w:rFonts w:ascii="Eras Demi ITC" w:hAnsi="Eras Demi ITC"/>
          <w:sz w:val="24"/>
          <w:lang w:val="es-419"/>
        </w:rPr>
      </w:pPr>
      <w:r>
        <w:rPr>
          <w:rFonts w:ascii="Eras Demi ITC" w:hAnsi="Eras Demi ITC"/>
          <w:noProof/>
          <w:sz w:val="24"/>
          <w:lang w:val="es-MX" w:eastAsia="es-MX"/>
        </w:rPr>
        <mc:AlternateContent>
          <mc:Choice Requires="wps">
            <w:drawing>
              <wp:anchor distT="0" distB="0" distL="114300" distR="114300" simplePos="0" relativeHeight="251670016" behindDoc="0" locked="0" layoutInCell="1" allowOverlap="1" wp14:anchorId="00AEBCCA" wp14:editId="4A8D4815">
                <wp:simplePos x="0" y="0"/>
                <wp:positionH relativeFrom="column">
                  <wp:posOffset>-477349</wp:posOffset>
                </wp:positionH>
                <wp:positionV relativeFrom="paragraph">
                  <wp:posOffset>310657</wp:posOffset>
                </wp:positionV>
                <wp:extent cx="2547582" cy="1367790"/>
                <wp:effectExtent l="0" t="0" r="24765" b="22860"/>
                <wp:wrapNone/>
                <wp:docPr id="4305" name="Rectángulo 4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7582" cy="136779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5B14A6">
                              <w:rPr>
                                <w:noProof/>
                                <w:color w:val="000000"/>
                                <w:lang w:val="es-MX" w:eastAsia="es-MX"/>
                              </w:rPr>
                              <w:drawing>
                                <wp:inline distT="0" distB="0" distL="0" distR="0">
                                  <wp:extent cx="2331085" cy="1237130"/>
                                  <wp:effectExtent l="0" t="0" r="0" b="1270"/>
                                  <wp:docPr id="223" name="Imagen 223" descr="C:\Users\Gaby\AppData\Local\Temp\Rar$DIa0.519\DSCN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y\AppData\Local\Temp\Rar$DIa0.519\DSCN3054.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7325" t="21201" b="9205"/>
                                          <a:stretch/>
                                        </pic:blipFill>
                                        <pic:spPr bwMode="auto">
                                          <a:xfrm>
                                            <a:off x="0" y="0"/>
                                            <a:ext cx="2344022" cy="124399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EBCCA" id="_x0000_s1123" style="position:absolute;margin-left:-37.6pt;margin-top:24.45pt;width:200.6pt;height:107.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" fillcolor="#deebf7" strokecolor="#41719c" strokeweight="1pt">
                <v:path arrowok="t"/>
                <v:textbox>
                  <w:txbxContent>
                    <w:p w:rsidR="00AA5776" w:rsidRPr="00164170" w:rsidRDefault="00AA5776" w:rsidP="00164170">
                      <w:pPr>
                        <w:jc w:val="center"/>
                        <w:rPr>
                          <w:color w:val="000000"/>
                          <w:lang w:val="es-419"/>
                        </w:rPr>
                      </w:pPr>
                      <w:r w:rsidRPr="005B14A6">
                        <w:rPr>
                          <w:noProof/>
                          <w:color w:val="000000"/>
                          <w:lang w:eastAsia="es-ES"/>
                        </w:rPr>
                        <w:drawing>
                          <wp:inline distT="0" distB="0" distL="0" distR="0">
                            <wp:extent cx="2331085" cy="1237130"/>
                            <wp:effectExtent l="0" t="0" r="0" b="1270"/>
                            <wp:docPr id="223" name="Imagen 223" descr="C:\Users\Gaby\AppData\Local\Temp\Rar$DIa0.519\DSCN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y\AppData\Local\Temp\Rar$DIa0.519\DSCN3054.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7325" t="21201" b="9205"/>
                                    <a:stretch/>
                                  </pic:blipFill>
                                  <pic:spPr bwMode="auto">
                                    <a:xfrm>
                                      <a:off x="0" y="0"/>
                                      <a:ext cx="2344022" cy="124399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164170" w:rsidRDefault="00617FCC" w:rsidP="00164170">
      <w:pPr>
        <w:tabs>
          <w:tab w:val="left" w:pos="2601"/>
        </w:tabs>
        <w:rPr>
          <w:rFonts w:ascii="Eras Demi ITC" w:hAnsi="Eras Demi ITC"/>
          <w:sz w:val="24"/>
          <w:lang w:val="es-419"/>
        </w:rPr>
      </w:pPr>
      <w:r>
        <w:rPr>
          <w:noProof/>
          <w:lang w:val="es-MX" w:eastAsia="es-MX"/>
        </w:rPr>
        <mc:AlternateContent>
          <mc:Choice Requires="wps">
            <w:drawing>
              <wp:anchor distT="0" distB="0" distL="114300" distR="114300" simplePos="0" relativeHeight="251671040" behindDoc="0" locked="0" layoutInCell="1" allowOverlap="1" wp14:anchorId="29131809" wp14:editId="5C8DDE5F">
                <wp:simplePos x="0" y="0"/>
                <wp:positionH relativeFrom="margin">
                  <wp:align>right</wp:align>
                </wp:positionH>
                <wp:positionV relativeFrom="paragraph">
                  <wp:posOffset>21628</wp:posOffset>
                </wp:positionV>
                <wp:extent cx="2493010" cy="1367790"/>
                <wp:effectExtent l="0" t="0" r="21590" b="22860"/>
                <wp:wrapNone/>
                <wp:docPr id="4304" name="Rectángulo 4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3010" cy="136779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5B14A6">
                              <w:rPr>
                                <w:noProof/>
                                <w:color w:val="000000"/>
                                <w:lang w:val="es-MX" w:eastAsia="es-MX"/>
                              </w:rPr>
                              <w:drawing>
                                <wp:inline distT="0" distB="0" distL="0" distR="0">
                                  <wp:extent cx="2351314" cy="1259840"/>
                                  <wp:effectExtent l="0" t="0" r="0" b="0"/>
                                  <wp:docPr id="234" name="Imagen 234" descr="C:\Users\Gaby\AppData\Local\Temp\Rar$DIa0.428\DSCN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y\AppData\Local\Temp\Rar$DIa0.428\DSCN299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59028" cy="12639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31809" id="_x0000_s1124" style="position:absolute;margin-left:145.1pt;margin-top:1.7pt;width:196.3pt;height:107.7pt;z-index:251671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" fillcolor="#deebf7" strokecolor="#41719c" strokeweight="1pt">
                <v:path arrowok="t"/>
                <v:textbox>
                  <w:txbxContent>
                    <w:p w:rsidR="00AA5776" w:rsidRPr="00164170" w:rsidRDefault="00AA5776" w:rsidP="00164170">
                      <w:pPr>
                        <w:jc w:val="center"/>
                        <w:rPr>
                          <w:color w:val="000000"/>
                          <w:lang w:val="es-419"/>
                        </w:rPr>
                      </w:pPr>
                      <w:r w:rsidRPr="005B14A6">
                        <w:rPr>
                          <w:noProof/>
                          <w:color w:val="000000"/>
                          <w:lang w:eastAsia="es-ES"/>
                        </w:rPr>
                        <w:drawing>
                          <wp:inline distT="0" distB="0" distL="0" distR="0">
                            <wp:extent cx="2351314" cy="1259840"/>
                            <wp:effectExtent l="0" t="0" r="0" b="0"/>
                            <wp:docPr id="234" name="Imagen 234" descr="C:\Users\Gaby\AppData\Local\Temp\Rar$DIa0.428\DSCN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y\AppData\Local\Temp\Rar$DIa0.428\DSCN299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59028" cy="1263973"/>
                                    </a:xfrm>
                                    <a:prstGeom prst="rect">
                                      <a:avLst/>
                                    </a:prstGeom>
                                    <a:noFill/>
                                    <a:ln>
                                      <a:noFill/>
                                    </a:ln>
                                  </pic:spPr>
                                </pic:pic>
                              </a:graphicData>
                            </a:graphic>
                          </wp:inline>
                        </w:drawing>
                      </w:r>
                    </w:p>
                  </w:txbxContent>
                </v:textbox>
                <w10:wrap anchorx="margin"/>
              </v:rect>
            </w:pict>
          </mc:Fallback>
        </mc:AlternateContent>
      </w:r>
      <w:r w:rsidR="00164170">
        <w:rPr>
          <w:rFonts w:ascii="Eras Demi ITC" w:hAnsi="Eras Demi ITC"/>
          <w:sz w:val="24"/>
          <w:lang w:val="es-419"/>
        </w:rPr>
        <w:tab/>
      </w:r>
      <w:r>
        <w:rPr>
          <w:noProof/>
          <w:lang w:val="es-MX" w:eastAsia="es-MX"/>
        </w:rPr>
        <mc:AlternateContent>
          <mc:Choice Requires="wps">
            <w:drawing>
              <wp:anchor distT="0" distB="0" distL="114300" distR="114300" simplePos="0" relativeHeight="251664896" behindDoc="0" locked="0" layoutInCell="1" allowOverlap="1" wp14:anchorId="4998B8D4" wp14:editId="02F78073">
                <wp:simplePos x="0" y="0"/>
                <wp:positionH relativeFrom="column">
                  <wp:posOffset>3765550</wp:posOffset>
                </wp:positionH>
                <wp:positionV relativeFrom="paragraph">
                  <wp:posOffset>8134350</wp:posOffset>
                </wp:positionV>
                <wp:extent cx="2495550" cy="1441450"/>
                <wp:effectExtent l="0" t="0" r="19050" b="25400"/>
                <wp:wrapNone/>
                <wp:docPr id="4303" name="Rectángulo 4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4414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8B8D4" id="Rectángulo 4264" o:spid="_x0000_s1125" style="position:absolute;margin-left:296.5pt;margin-top:640.5pt;width:196.5pt;height:11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p>
    <w:p w:rsidR="00164170" w:rsidRDefault="00617FCC">
      <w:pPr>
        <w:rPr>
          <w:rFonts w:ascii="Eras Demi ITC" w:hAnsi="Eras Demi ITC"/>
          <w:sz w:val="24"/>
          <w:lang w:val="es-419"/>
        </w:rPr>
      </w:pPr>
      <w:r>
        <w:rPr>
          <w:noProof/>
          <w:lang w:val="es-MX" w:eastAsia="es-MX"/>
        </w:rPr>
        <mc:AlternateContent>
          <mc:Choice Requires="wps">
            <w:drawing>
              <wp:anchor distT="0" distB="0" distL="114300" distR="114300" simplePos="0" relativeHeight="251668992" behindDoc="0" locked="0" layoutInCell="1" allowOverlap="1">
                <wp:simplePos x="0" y="0"/>
                <wp:positionH relativeFrom="column">
                  <wp:posOffset>3765550</wp:posOffset>
                </wp:positionH>
                <wp:positionV relativeFrom="paragraph">
                  <wp:posOffset>8134350</wp:posOffset>
                </wp:positionV>
                <wp:extent cx="2495550" cy="1441450"/>
                <wp:effectExtent l="0" t="0" r="19050" b="25400"/>
                <wp:wrapNone/>
                <wp:docPr id="4302" name="Rectángulo 4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4414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6" style="position:absolute;margin-left:296.5pt;margin-top:640.5pt;width:196.5pt;height:1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r>
        <w:rPr>
          <w:noProof/>
          <w:lang w:val="es-MX" w:eastAsia="es-MX"/>
        </w:rPr>
        <mc:AlternateContent>
          <mc:Choice Requires="wps">
            <w:drawing>
              <wp:anchor distT="0" distB="0" distL="114300" distR="114300" simplePos="0" relativeHeight="251665920" behindDoc="0" locked="0" layoutInCell="1" allowOverlap="1">
                <wp:simplePos x="0" y="0"/>
                <wp:positionH relativeFrom="column">
                  <wp:posOffset>3765550</wp:posOffset>
                </wp:positionH>
                <wp:positionV relativeFrom="paragraph">
                  <wp:posOffset>8134350</wp:posOffset>
                </wp:positionV>
                <wp:extent cx="2495550" cy="1441450"/>
                <wp:effectExtent l="0" t="0" r="19050" b="25400"/>
                <wp:wrapNone/>
                <wp:docPr id="4301" name="Rectángulo 4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4414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164170">
                              <w:rPr>
                                <w:color w:val="000000"/>
                                <w:lang w:val="es-419"/>
                              </w:rPr>
                              <w:t>Foto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7" style="position:absolute;margin-left:296.5pt;margin-top:640.5pt;width:196.5pt;height:11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" fillcolor="#deebf7" strokecolor="#41719c" strokeweight="1pt">
                <v:path arrowok="t"/>
                <v:textbox>
                  <w:txbxContent>
                    <w:p w:rsidR="00AA5776" w:rsidRPr="00164170" w:rsidRDefault="00AA5776" w:rsidP="00164170">
                      <w:pPr>
                        <w:jc w:val="center"/>
                        <w:rPr>
                          <w:color w:val="000000"/>
                          <w:lang w:val="es-419"/>
                        </w:rPr>
                      </w:pPr>
                      <w:r w:rsidRPr="00164170">
                        <w:rPr>
                          <w:color w:val="000000"/>
                          <w:lang w:val="es-419"/>
                        </w:rPr>
                        <w:t>Foto</w:t>
                      </w:r>
                    </w:p>
                  </w:txbxContent>
                </v:textbox>
              </v:rect>
            </w:pict>
          </mc:Fallback>
        </mc:AlternateContent>
      </w:r>
    </w:p>
    <w:p w:rsidR="00164170" w:rsidRDefault="00164170">
      <w:pPr>
        <w:rPr>
          <w:rFonts w:ascii="Eras Demi ITC" w:hAnsi="Eras Demi ITC"/>
          <w:sz w:val="24"/>
          <w:lang w:val="es-419"/>
        </w:rPr>
      </w:pPr>
    </w:p>
    <w:p w:rsidR="00164170" w:rsidRDefault="00164170" w:rsidP="00164170">
      <w:pPr>
        <w:tabs>
          <w:tab w:val="left" w:pos="3159"/>
        </w:tabs>
        <w:rPr>
          <w:rFonts w:ascii="Eras Demi ITC" w:hAnsi="Eras Demi ITC"/>
          <w:sz w:val="24"/>
          <w:lang w:val="es-419"/>
        </w:rPr>
      </w:pPr>
      <w:r>
        <w:rPr>
          <w:rFonts w:ascii="Eras Demi ITC" w:hAnsi="Eras Demi ITC"/>
          <w:sz w:val="24"/>
          <w:lang w:val="es-419"/>
        </w:rPr>
        <w:tab/>
      </w:r>
    </w:p>
    <w:bookmarkStart w:id="11" w:name="_Toc431995897"/>
    <w:p w:rsidR="00CB0FA2" w:rsidRPr="00F84BDB" w:rsidRDefault="005B14A6" w:rsidP="00982069">
      <w:pPr>
        <w:pStyle w:val="Ttulo1"/>
        <w:rPr>
          <w:rFonts w:ascii="Eras Demi ITC" w:hAnsi="Eras Demi ITC"/>
          <w:color w:val="2E74B5"/>
          <w:sz w:val="24"/>
        </w:rPr>
      </w:pPr>
      <w:r>
        <w:rPr>
          <w:rFonts w:ascii="Eras Demi ITC" w:hAnsi="Eras Demi ITC"/>
          <w:noProof/>
          <w:sz w:val="24"/>
          <w:lang w:val="es-MX" w:eastAsia="es-MX"/>
        </w:rPr>
        <mc:AlternateContent>
          <mc:Choice Requires="wps">
            <w:drawing>
              <wp:anchor distT="0" distB="0" distL="114300" distR="114300" simplePos="0" relativeHeight="251779584" behindDoc="0" locked="0" layoutInCell="1" allowOverlap="1">
                <wp:simplePos x="0" y="0"/>
                <wp:positionH relativeFrom="page">
                  <wp:align>right</wp:align>
                </wp:positionH>
                <wp:positionV relativeFrom="paragraph">
                  <wp:posOffset>188968</wp:posOffset>
                </wp:positionV>
                <wp:extent cx="914400" cy="238205"/>
                <wp:effectExtent l="0" t="0" r="0" b="0"/>
                <wp:wrapNone/>
                <wp:docPr id="240" name="Cuadro de texto 240"/>
                <wp:cNvGraphicFramePr/>
                <a:graphic xmlns:a="http://schemas.openxmlformats.org/drawingml/2006/main">
                  <a:graphicData uri="http://schemas.microsoft.com/office/word/2010/wordprocessingShape">
                    <wps:wsp>
                      <wps:cNvSpPr txBox="1"/>
                      <wps:spPr>
                        <a:xfrm>
                          <a:off x="0" y="0"/>
                          <a:ext cx="914400" cy="238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5776" w:rsidRDefault="00AA5776">
                            <w:r>
                              <w:t>Fotos, cuenca del río Barranca 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40" o:spid="_x0000_s1128" type="#_x0000_t202" style="position:absolute;margin-left:20.8pt;margin-top:14.9pt;width:1in;height:18.75pt;z-index:251779584;visibility:visible;mso-wrap-style:non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" filled="f" stroked="f" strokeweight=".5pt">
                <v:textbox>
                  <w:txbxContent>
                    <w:p w:rsidR="00AA5776" w:rsidRDefault="00AA5776">
                      <w:r>
                        <w:t>Fotos, cuenca del río Barranca 2015</w:t>
                      </w:r>
                    </w:p>
                  </w:txbxContent>
                </v:textbox>
                <w10:wrap anchorx="page"/>
              </v:shape>
            </w:pict>
          </mc:Fallback>
        </mc:AlternateContent>
      </w:r>
      <w:r w:rsidR="0071442E">
        <w:rPr>
          <w:rFonts w:ascii="Eras Demi ITC" w:hAnsi="Eras Demi ITC"/>
          <w:noProof/>
          <w:sz w:val="24"/>
          <w:lang w:val="es-MX" w:eastAsia="es-MX"/>
        </w:rPr>
        <mc:AlternateContent>
          <mc:Choice Requires="wps">
            <w:drawing>
              <wp:anchor distT="0" distB="0" distL="114300" distR="114300" simplePos="0" relativeHeight="251776512" behindDoc="0" locked="0" layoutInCell="1" allowOverlap="1">
                <wp:simplePos x="0" y="0"/>
                <wp:positionH relativeFrom="column">
                  <wp:posOffset>-313576</wp:posOffset>
                </wp:positionH>
                <wp:positionV relativeFrom="paragraph">
                  <wp:posOffset>440917</wp:posOffset>
                </wp:positionV>
                <wp:extent cx="6073253" cy="477672"/>
                <wp:effectExtent l="0" t="0" r="22860" b="17780"/>
                <wp:wrapNone/>
                <wp:docPr id="217" name="Cuadro de texto 217"/>
                <wp:cNvGraphicFramePr/>
                <a:graphic xmlns:a="http://schemas.openxmlformats.org/drawingml/2006/main">
                  <a:graphicData uri="http://schemas.microsoft.com/office/word/2010/wordprocessingShape">
                    <wps:wsp>
                      <wps:cNvSpPr txBox="1"/>
                      <wps:spPr>
                        <a:xfrm>
                          <a:off x="0" y="0"/>
                          <a:ext cx="6073253" cy="477672"/>
                        </a:xfrm>
                        <a:prstGeom prst="rect">
                          <a:avLst/>
                        </a:prstGeom>
                        <a:solidFill>
                          <a:srgbClr val="CCFF66"/>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5776" w:rsidRPr="00E91770" w:rsidRDefault="00AA5776">
                            <w:pPr>
                              <w:rPr>
                                <w:rFonts w:ascii="Tahoma" w:hAnsi="Tahoma" w:cs="Tahoma"/>
                              </w:rPr>
                            </w:pPr>
                            <w:r w:rsidRPr="00E91770">
                              <w:rPr>
                                <w:rFonts w:ascii="Tahoma" w:hAnsi="Tahoma" w:cs="Tahoma"/>
                              </w:rPr>
                              <w:t>Se realizaron talleres participativos para la identificación de los problemas y potencialidades en San Antonio de Barranca, Piedades Sur, San Ramón, Cerrillos y Esparza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17" o:spid="_x0000_s1129" type="#_x0000_t202" style="position:absolute;margin-left:-24.7pt;margin-top:34.7pt;width:478.2pt;height:37.6pt;z-index:25177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" fillcolor="#cf6" strokeweight=".5pt">
                <v:textbox>
                  <w:txbxContent>
                    <w:p w:rsidR="00AA5776" w:rsidRPr="00E91770" w:rsidRDefault="00AA5776">
                      <w:pPr>
                        <w:rPr>
                          <w:rFonts w:ascii="Tahoma" w:hAnsi="Tahoma" w:cs="Tahoma"/>
                        </w:rPr>
                      </w:pPr>
                      <w:r w:rsidRPr="00E91770">
                        <w:rPr>
                          <w:rFonts w:ascii="Tahoma" w:hAnsi="Tahoma" w:cs="Tahoma"/>
                        </w:rPr>
                        <w:t>Se realizaron talleres participativos para la identificación de los problemas y potencialidades en San Antonio de Barranca, Piedades Sur, San Ramón, Cerrillos y Esparza</w:t>
                      </w:r>
                    </w:p>
                  </w:txbxContent>
                </v:textbox>
              </v:shape>
            </w:pict>
          </mc:Fallback>
        </mc:AlternateContent>
      </w:r>
      <w:r w:rsidR="00544FAC" w:rsidRPr="00164170">
        <w:rPr>
          <w:rFonts w:ascii="Eras Demi ITC" w:hAnsi="Eras Demi ITC"/>
          <w:sz w:val="24"/>
          <w:lang w:val="es-419"/>
        </w:rPr>
        <w:br w:type="column"/>
      </w:r>
      <w:r w:rsidR="00CB0FA2" w:rsidRPr="008D5523">
        <w:rPr>
          <w:rFonts w:ascii="Eras Demi ITC" w:hAnsi="Eras Demi ITC"/>
          <w:color w:val="002060"/>
          <w:sz w:val="28"/>
          <w:lang w:val="es-419"/>
        </w:rPr>
        <w:lastRenderedPageBreak/>
        <w:t xml:space="preserve">El diagnóstico de la cuenca, </w:t>
      </w:r>
      <w:r w:rsidR="00CB0FA2" w:rsidRPr="008D5523">
        <w:rPr>
          <w:rFonts w:ascii="Eras Demi ITC" w:hAnsi="Eras Demi ITC"/>
          <w:color w:val="002060"/>
          <w:sz w:val="52"/>
          <w:lang w:val="es-419"/>
        </w:rPr>
        <w:t>sus potencialidades</w:t>
      </w:r>
      <w:bookmarkEnd w:id="11"/>
    </w:p>
    <w:p w:rsidR="00CB0FA2" w:rsidRDefault="00E41D5B">
      <w:r w:rsidRPr="008D5523">
        <w:rPr>
          <w:noProof/>
          <w:color w:val="002060"/>
          <w:lang w:val="es-MX" w:eastAsia="es-MX"/>
        </w:rPr>
        <mc:AlternateContent>
          <mc:Choice Requires="wps">
            <w:drawing>
              <wp:anchor distT="0" distB="0" distL="114300" distR="114300" simplePos="0" relativeHeight="251666944" behindDoc="0" locked="0" layoutInCell="1" allowOverlap="1" wp14:anchorId="2946EFCE" wp14:editId="216A8289">
                <wp:simplePos x="0" y="0"/>
                <wp:positionH relativeFrom="column">
                  <wp:posOffset>-620512</wp:posOffset>
                </wp:positionH>
                <wp:positionV relativeFrom="paragraph">
                  <wp:posOffset>294718</wp:posOffset>
                </wp:positionV>
                <wp:extent cx="3134995" cy="565085"/>
                <wp:effectExtent l="19050" t="19050" r="636905" b="1321435"/>
                <wp:wrapNone/>
                <wp:docPr id="4298" name="Llamada con línea 1 4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4995" cy="565085"/>
                        </a:xfrm>
                        <a:prstGeom prst="borderCallout1">
                          <a:avLst>
                            <a:gd name="adj1" fmla="val 100091"/>
                            <a:gd name="adj2" fmla="val 49480"/>
                            <a:gd name="adj3" fmla="val 325625"/>
                            <a:gd name="adj4" fmla="val 118918"/>
                          </a:avLst>
                        </a:prstGeom>
                        <a:solidFill>
                          <a:srgbClr val="DEEBF7"/>
                        </a:solidFill>
                        <a:ln w="28575" algn="ctr">
                          <a:solidFill>
                            <a:srgbClr val="FF9966"/>
                          </a:solidFill>
                          <a:miter lim="800000"/>
                          <a:headEnd/>
                          <a:tailEnd/>
                        </a:ln>
                      </wps:spPr>
                      <wps:txbx>
                        <w:txbxContent>
                          <w:p w:rsidR="00AA5776" w:rsidRPr="00E41D5B" w:rsidRDefault="00AA5776" w:rsidP="00164170">
                            <w:pPr>
                              <w:rPr>
                                <w:rFonts w:ascii="Tahoma" w:hAnsi="Tahoma" w:cs="Tahoma"/>
                                <w:color w:val="000000"/>
                                <w:lang w:val="es-CR"/>
                              </w:rPr>
                            </w:pPr>
                            <w:r w:rsidRPr="00E41D5B">
                              <w:rPr>
                                <w:rFonts w:ascii="Tahoma" w:hAnsi="Tahoma" w:cs="Tahoma"/>
                                <w:color w:val="000000"/>
                                <w:lang w:val="es-419"/>
                              </w:rPr>
                              <w:t>Las principales potencialidades de la parte al</w:t>
                            </w:r>
                            <w:r w:rsidRPr="00E41D5B">
                              <w:rPr>
                                <w:rFonts w:ascii="Tahoma" w:hAnsi="Tahoma" w:cs="Tahoma"/>
                                <w:color w:val="000000"/>
                                <w:lang w:val="es-CR"/>
                              </w:rPr>
                              <w:t xml:space="preserve">ta </w:t>
                            </w:r>
                            <w:r w:rsidRPr="00E41D5B">
                              <w:rPr>
                                <w:rFonts w:ascii="Tahoma" w:hAnsi="Tahoma" w:cs="Tahoma"/>
                                <w:color w:val="000000"/>
                                <w:lang w:val="es-419"/>
                              </w:rPr>
                              <w:t>son:</w:t>
                            </w:r>
                            <w:r w:rsidRPr="00E41D5B">
                              <w:rPr>
                                <w:rFonts w:ascii="Tahoma" w:hAnsi="Tahoma" w:cs="Tahoma"/>
                                <w:color w:val="000000"/>
                                <w:lang w:val="es-CR"/>
                              </w:rPr>
                              <w:t xml:space="preserve"> recurso hídrico, agro-ecoturismo </w:t>
                            </w:r>
                          </w:p>
                          <w:p w:rsidR="00AA5776" w:rsidRPr="00E41D5B" w:rsidRDefault="00AA5776" w:rsidP="00164170">
                            <w:pPr>
                              <w:rPr>
                                <w:rFonts w:ascii="Tahoma" w:hAnsi="Tahoma" w:cs="Tahoma"/>
                                <w:color w:val="000000"/>
                                <w:lang w:val="es-419"/>
                              </w:rPr>
                            </w:pPr>
                          </w:p>
                          <w:p w:rsidR="00AA5776" w:rsidRPr="00E41D5B" w:rsidRDefault="00AA5776" w:rsidP="00164170">
                            <w:pPr>
                              <w:rPr>
                                <w:rFonts w:ascii="Tahoma" w:hAnsi="Tahoma" w:cs="Tahoma"/>
                                <w:color w:val="000000"/>
                                <w:lang w:val="es-419"/>
                              </w:rPr>
                            </w:pPr>
                          </w:p>
                          <w:p w:rsidR="00AA5776" w:rsidRPr="00E41D5B" w:rsidRDefault="00AA5776" w:rsidP="00164170">
                            <w:pPr>
                              <w:rPr>
                                <w:rFonts w:ascii="Tahoma" w:hAnsi="Tahoma" w:cs="Tahoma"/>
                                <w:color w:val="000000"/>
                                <w:lang w:val="es-419"/>
                              </w:rPr>
                            </w:pPr>
                          </w:p>
                          <w:p w:rsidR="00AA5776" w:rsidRPr="00E41D5B" w:rsidRDefault="00AA5776" w:rsidP="00164170">
                            <w:pPr>
                              <w:rPr>
                                <w:rFonts w:ascii="Tahoma" w:hAnsi="Tahoma" w:cs="Tahoma"/>
                                <w:color w:val="000000"/>
                                <w:lang w:val="es-419"/>
                              </w:rPr>
                            </w:pPr>
                          </w:p>
                          <w:p w:rsidR="00AA5776" w:rsidRPr="00E41D5B" w:rsidRDefault="00AA5776" w:rsidP="00164170">
                            <w:pPr>
                              <w:jc w:val="center"/>
                              <w:rPr>
                                <w:rFonts w:ascii="Tahoma" w:hAnsi="Tahoma" w:cs="Tahoma"/>
                                <w:lang w:val="es-419"/>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46EFCE" id="_x0000_s1130" type="#_x0000_t47" style="position:absolute;margin-left:-48.85pt;margin-top:23.2pt;width:246.85pt;height:4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" adj="25686,70335,10688,21620" fillcolor="#deebf7" strokecolor="#f96" strokeweight="2.25pt">
                <v:textbox>
                  <w:txbxContent>
                    <w:p w:rsidR="00AA5776" w:rsidRPr="00E41D5B" w:rsidRDefault="00AA5776" w:rsidP="00164170">
                      <w:pPr>
                        <w:rPr>
                          <w:rFonts w:ascii="Tahoma" w:hAnsi="Tahoma" w:cs="Tahoma"/>
                          <w:color w:val="000000"/>
                          <w:lang w:val="es-CR"/>
                        </w:rPr>
                      </w:pPr>
                      <w:r w:rsidRPr="00E41D5B">
                        <w:rPr>
                          <w:rFonts w:ascii="Tahoma" w:hAnsi="Tahoma" w:cs="Tahoma"/>
                          <w:color w:val="000000"/>
                          <w:lang w:val="es-419"/>
                        </w:rPr>
                        <w:t>Las principales potencialidades de la parte al</w:t>
                      </w:r>
                      <w:r w:rsidRPr="00E41D5B">
                        <w:rPr>
                          <w:rFonts w:ascii="Tahoma" w:hAnsi="Tahoma" w:cs="Tahoma"/>
                          <w:color w:val="000000"/>
                          <w:lang w:val="es-CR"/>
                        </w:rPr>
                        <w:t xml:space="preserve">ta </w:t>
                      </w:r>
                      <w:r w:rsidRPr="00E41D5B">
                        <w:rPr>
                          <w:rFonts w:ascii="Tahoma" w:hAnsi="Tahoma" w:cs="Tahoma"/>
                          <w:color w:val="000000"/>
                          <w:lang w:val="es-419"/>
                        </w:rPr>
                        <w:t>son:</w:t>
                      </w:r>
                      <w:r w:rsidRPr="00E41D5B">
                        <w:rPr>
                          <w:rFonts w:ascii="Tahoma" w:hAnsi="Tahoma" w:cs="Tahoma"/>
                          <w:color w:val="000000"/>
                          <w:lang w:val="es-CR"/>
                        </w:rPr>
                        <w:t xml:space="preserve"> recurso hídrico, agro-ecoturismo </w:t>
                      </w:r>
                    </w:p>
                    <w:p w:rsidR="00AA5776" w:rsidRPr="00E41D5B" w:rsidRDefault="00AA5776" w:rsidP="00164170">
                      <w:pPr>
                        <w:rPr>
                          <w:rFonts w:ascii="Tahoma" w:hAnsi="Tahoma" w:cs="Tahoma"/>
                          <w:color w:val="000000"/>
                          <w:lang w:val="es-419"/>
                        </w:rPr>
                      </w:pPr>
                    </w:p>
                    <w:p w:rsidR="00AA5776" w:rsidRPr="00E41D5B" w:rsidRDefault="00AA5776" w:rsidP="00164170">
                      <w:pPr>
                        <w:rPr>
                          <w:rFonts w:ascii="Tahoma" w:hAnsi="Tahoma" w:cs="Tahoma"/>
                          <w:color w:val="000000"/>
                          <w:lang w:val="es-419"/>
                        </w:rPr>
                      </w:pPr>
                    </w:p>
                    <w:p w:rsidR="00AA5776" w:rsidRPr="00E41D5B" w:rsidRDefault="00AA5776" w:rsidP="00164170">
                      <w:pPr>
                        <w:rPr>
                          <w:rFonts w:ascii="Tahoma" w:hAnsi="Tahoma" w:cs="Tahoma"/>
                          <w:color w:val="000000"/>
                          <w:lang w:val="es-419"/>
                        </w:rPr>
                      </w:pPr>
                    </w:p>
                    <w:p w:rsidR="00AA5776" w:rsidRPr="00E41D5B" w:rsidRDefault="00AA5776" w:rsidP="00164170">
                      <w:pPr>
                        <w:rPr>
                          <w:rFonts w:ascii="Tahoma" w:hAnsi="Tahoma" w:cs="Tahoma"/>
                          <w:color w:val="000000"/>
                          <w:lang w:val="es-419"/>
                        </w:rPr>
                      </w:pPr>
                    </w:p>
                    <w:p w:rsidR="00AA5776" w:rsidRPr="00E41D5B" w:rsidRDefault="00AA5776" w:rsidP="00164170">
                      <w:pPr>
                        <w:jc w:val="center"/>
                        <w:rPr>
                          <w:rFonts w:ascii="Tahoma" w:hAnsi="Tahoma" w:cs="Tahoma"/>
                          <w:lang w:val="es-419"/>
                        </w:rPr>
                      </w:pPr>
                    </w:p>
                  </w:txbxContent>
                </v:textbox>
                <o:callout v:ext="edit" minusx="t" minusy="t"/>
              </v:shape>
            </w:pict>
          </mc:Fallback>
        </mc:AlternateContent>
      </w:r>
      <w:r w:rsidR="00C51DBA">
        <w:rPr>
          <w:noProof/>
          <w:lang w:val="es-MX" w:eastAsia="es-MX"/>
        </w:rPr>
        <mc:AlternateContent>
          <mc:Choice Requires="wps">
            <w:drawing>
              <wp:anchor distT="0" distB="0" distL="114300" distR="114300" simplePos="0" relativeHeight="251667968" behindDoc="0" locked="0" layoutInCell="1" allowOverlap="1" wp14:anchorId="70A2F227" wp14:editId="3630A9B8">
                <wp:simplePos x="0" y="0"/>
                <wp:positionH relativeFrom="column">
                  <wp:posOffset>3726831</wp:posOffset>
                </wp:positionH>
                <wp:positionV relativeFrom="paragraph">
                  <wp:posOffset>6153</wp:posOffset>
                </wp:positionV>
                <wp:extent cx="2076450" cy="1327150"/>
                <wp:effectExtent l="0" t="0" r="19050" b="25400"/>
                <wp:wrapNone/>
                <wp:docPr id="4295" name="Rectángulo 4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132715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C51DBA">
                              <w:rPr>
                                <w:noProof/>
                                <w:color w:val="000000"/>
                                <w:lang w:val="es-MX" w:eastAsia="es-MX"/>
                              </w:rPr>
                              <w:drawing>
                                <wp:inline distT="0" distB="0" distL="0" distR="0" wp14:anchorId="5F46A5C1" wp14:editId="3451C258">
                                  <wp:extent cx="1880870" cy="1410262"/>
                                  <wp:effectExtent l="0" t="0" r="5080" b="0"/>
                                  <wp:docPr id="288" name="Imagen 288" descr="C:\Users\Gaby\AppData\Local\Temp\Rar$DIa0.080\DSCN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by\AppData\Local\Temp\Rar$DIa0.080\DSCN301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80870" cy="14102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2F227" id="_x0000_s1131" style="position:absolute;margin-left:293.45pt;margin-top:.5pt;width:163.5pt;height:10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" fillcolor="#deebf7" strokecolor="#41719c" strokeweight="1pt">
                <v:path arrowok="t"/>
                <v:textbox>
                  <w:txbxContent>
                    <w:p w:rsidR="00AA5776" w:rsidRPr="00164170" w:rsidRDefault="00AA5776" w:rsidP="00164170">
                      <w:pPr>
                        <w:jc w:val="center"/>
                        <w:rPr>
                          <w:color w:val="000000"/>
                          <w:lang w:val="es-419"/>
                        </w:rPr>
                      </w:pPr>
                      <w:r w:rsidRPr="00C51DBA">
                        <w:rPr>
                          <w:noProof/>
                          <w:color w:val="000000"/>
                          <w:lang w:eastAsia="es-ES"/>
                        </w:rPr>
                        <w:drawing>
                          <wp:inline distT="0" distB="0" distL="0" distR="0" wp14:anchorId="5F46A5C1" wp14:editId="3451C258">
                            <wp:extent cx="1880870" cy="1410262"/>
                            <wp:effectExtent l="0" t="0" r="5080" b="0"/>
                            <wp:docPr id="288" name="Imagen 288" descr="C:\Users\Gaby\AppData\Local\Temp\Rar$DIa0.080\DSCN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by\AppData\Local\Temp\Rar$DIa0.080\DSCN301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80870" cy="1410262"/>
                                    </a:xfrm>
                                    <a:prstGeom prst="rect">
                                      <a:avLst/>
                                    </a:prstGeom>
                                    <a:noFill/>
                                    <a:ln>
                                      <a:noFill/>
                                    </a:ln>
                                  </pic:spPr>
                                </pic:pic>
                              </a:graphicData>
                            </a:graphic>
                          </wp:inline>
                        </w:drawing>
                      </w:r>
                    </w:p>
                  </w:txbxContent>
                </v:textbox>
              </v:rect>
            </w:pict>
          </mc:Fallback>
        </mc:AlternateContent>
      </w:r>
    </w:p>
    <w:p w:rsidR="00CB0FA2" w:rsidRDefault="00CB0FA2"/>
    <w:p w:rsidR="00CB0FA2" w:rsidRDefault="00CB0FA2"/>
    <w:p w:rsidR="00AA53D2" w:rsidRDefault="00AA53D2"/>
    <w:p w:rsidR="00AA53D2" w:rsidRDefault="00F83A79">
      <w:r>
        <w:rPr>
          <w:noProof/>
          <w:lang w:val="es-MX" w:eastAsia="es-MX"/>
        </w:rPr>
        <w:drawing>
          <wp:anchor distT="0" distB="0" distL="114300" distR="114300" simplePos="0" relativeHeight="251749888" behindDoc="1" locked="0" layoutInCell="1" allowOverlap="1" wp14:anchorId="573AE77B" wp14:editId="09CF4A61">
            <wp:simplePos x="0" y="0"/>
            <wp:positionH relativeFrom="page">
              <wp:align>center</wp:align>
            </wp:positionH>
            <wp:positionV relativeFrom="line">
              <wp:posOffset>208915</wp:posOffset>
            </wp:positionV>
            <wp:extent cx="5618480" cy="4205605"/>
            <wp:effectExtent l="0" t="0" r="0" b="0"/>
            <wp:wrapThrough wrapText="bothSides">
              <wp:wrapPolygon edited="0">
                <wp:start x="13915" y="685"/>
                <wp:lineTo x="13329" y="2446"/>
                <wp:lineTo x="12231" y="3229"/>
                <wp:lineTo x="11938" y="3522"/>
                <wp:lineTo x="11938" y="4011"/>
                <wp:lineTo x="7324" y="5479"/>
                <wp:lineTo x="5127" y="7142"/>
                <wp:lineTo x="3735" y="7436"/>
                <wp:lineTo x="3003" y="7925"/>
                <wp:lineTo x="3003" y="9295"/>
                <wp:lineTo x="3808" y="10273"/>
                <wp:lineTo x="4321" y="10371"/>
                <wp:lineTo x="5712" y="11839"/>
                <wp:lineTo x="5786" y="12524"/>
                <wp:lineTo x="7104" y="13404"/>
                <wp:lineTo x="7910" y="13600"/>
                <wp:lineTo x="7983" y="13991"/>
                <wp:lineTo x="8349" y="14970"/>
                <wp:lineTo x="8129" y="15655"/>
                <wp:lineTo x="8203" y="16242"/>
                <wp:lineTo x="8495" y="16535"/>
                <wp:lineTo x="8203" y="17220"/>
                <wp:lineTo x="7910" y="18101"/>
                <wp:lineTo x="7690" y="18492"/>
                <wp:lineTo x="7690" y="19079"/>
                <wp:lineTo x="7763" y="19666"/>
                <wp:lineTo x="7763" y="19764"/>
                <wp:lineTo x="9301" y="20742"/>
                <wp:lineTo x="9448" y="20938"/>
                <wp:lineTo x="9814" y="20938"/>
                <wp:lineTo x="10839" y="20742"/>
                <wp:lineTo x="11425" y="20351"/>
                <wp:lineTo x="11571" y="19666"/>
                <wp:lineTo x="12450" y="18394"/>
                <wp:lineTo x="12597" y="14970"/>
                <wp:lineTo x="12084" y="13404"/>
                <wp:lineTo x="12304" y="12328"/>
                <wp:lineTo x="12304" y="11839"/>
                <wp:lineTo x="13329" y="10273"/>
                <wp:lineTo x="13842" y="10273"/>
                <wp:lineTo x="16112" y="9001"/>
                <wp:lineTo x="16112" y="8708"/>
                <wp:lineTo x="16991" y="8219"/>
                <wp:lineTo x="16771" y="7240"/>
                <wp:lineTo x="14061" y="7142"/>
                <wp:lineTo x="13769" y="6262"/>
                <wp:lineTo x="13476" y="5577"/>
                <wp:lineTo x="13842" y="4011"/>
                <wp:lineTo x="14501" y="2446"/>
                <wp:lineTo x="14794" y="1957"/>
                <wp:lineTo x="14794" y="1370"/>
                <wp:lineTo x="14501" y="685"/>
                <wp:lineTo x="13915" y="685"/>
              </wp:wrapPolygon>
            </wp:wrapThrough>
            <wp:docPr id="41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8480" cy="4205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448" w:rsidRDefault="00F94448"/>
    <w:p w:rsidR="00CB0FA2" w:rsidRDefault="00CB0FA2"/>
    <w:p w:rsidR="00CB0FA2" w:rsidRDefault="00CB0FA2"/>
    <w:p w:rsidR="00CB0FA2" w:rsidRDefault="00CB0FA2"/>
    <w:p w:rsidR="00CB0FA2" w:rsidRDefault="00CB0FA2"/>
    <w:p w:rsidR="00CB0FA2" w:rsidRDefault="00CB0FA2"/>
    <w:p w:rsidR="00CB0FA2" w:rsidRDefault="00CB0FA2"/>
    <w:p w:rsidR="00CB0FA2" w:rsidRDefault="00CB0FA2"/>
    <w:p w:rsidR="00CB0FA2" w:rsidRDefault="00CB0FA2"/>
    <w:p w:rsidR="00CB0FA2" w:rsidRDefault="00CB0FA2"/>
    <w:p w:rsidR="00164170" w:rsidRDefault="00164170">
      <w:pPr>
        <w:rPr>
          <w:rFonts w:ascii="Eras Demi ITC" w:hAnsi="Eras Demi ITC"/>
          <w:sz w:val="40"/>
          <w:lang w:val="es-419"/>
        </w:rPr>
      </w:pPr>
    </w:p>
    <w:p w:rsidR="00164170" w:rsidRDefault="00164170">
      <w:pPr>
        <w:rPr>
          <w:rFonts w:ascii="Eras Demi ITC" w:hAnsi="Eras Demi ITC"/>
          <w:sz w:val="40"/>
          <w:lang w:val="es-419"/>
        </w:rPr>
      </w:pPr>
    </w:p>
    <w:p w:rsidR="00164170" w:rsidRDefault="00164170">
      <w:pPr>
        <w:rPr>
          <w:rFonts w:ascii="Eras Demi ITC" w:hAnsi="Eras Demi ITC"/>
          <w:sz w:val="40"/>
          <w:lang w:val="es-419"/>
        </w:rPr>
      </w:pPr>
    </w:p>
    <w:p w:rsidR="00164170" w:rsidRDefault="00AB2622">
      <w:pPr>
        <w:rPr>
          <w:rFonts w:ascii="Eras Demi ITC" w:hAnsi="Eras Demi ITC"/>
          <w:sz w:val="40"/>
          <w:lang w:val="es-419"/>
        </w:rPr>
      </w:pPr>
      <w:r>
        <w:rPr>
          <w:rFonts w:ascii="Eras Demi ITC" w:hAnsi="Eras Demi ITC"/>
          <w:noProof/>
          <w:sz w:val="40"/>
          <w:lang w:val="es-MX" w:eastAsia="es-MX"/>
        </w:rPr>
        <mc:AlternateContent>
          <mc:Choice Requires="wps">
            <w:drawing>
              <wp:anchor distT="0" distB="0" distL="114300" distR="114300" simplePos="0" relativeHeight="251661824" behindDoc="0" locked="0" layoutInCell="1" allowOverlap="1" wp14:anchorId="49659FEE" wp14:editId="5AB5499F">
                <wp:simplePos x="0" y="0"/>
                <wp:positionH relativeFrom="margin">
                  <wp:posOffset>3466297</wp:posOffset>
                </wp:positionH>
                <wp:positionV relativeFrom="paragraph">
                  <wp:posOffset>191109</wp:posOffset>
                </wp:positionV>
                <wp:extent cx="2546350" cy="863600"/>
                <wp:effectExtent l="476250" t="1200150" r="25400" b="12700"/>
                <wp:wrapNone/>
                <wp:docPr id="4294"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863600"/>
                        </a:xfrm>
                        <a:prstGeom prst="borderCallout1">
                          <a:avLst>
                            <a:gd name="adj1" fmla="val -111"/>
                            <a:gd name="adj2" fmla="val 52189"/>
                            <a:gd name="adj3" fmla="val -137204"/>
                            <a:gd name="adj4" fmla="val -17583"/>
                          </a:avLst>
                        </a:prstGeom>
                        <a:solidFill>
                          <a:srgbClr val="5B9BD5"/>
                        </a:solidFill>
                        <a:ln w="28575" algn="ctr">
                          <a:solidFill>
                            <a:srgbClr val="FF0000"/>
                          </a:solidFill>
                          <a:miter lim="800000"/>
                          <a:headEnd/>
                          <a:tailEnd/>
                        </a:ln>
                      </wps:spPr>
                      <wps:txbx>
                        <w:txbxContent>
                          <w:p w:rsidR="00AA5776" w:rsidRPr="00E41D5B" w:rsidRDefault="00AA5776" w:rsidP="00164170">
                            <w:pPr>
                              <w:jc w:val="center"/>
                              <w:rPr>
                                <w:rFonts w:ascii="Tahoma" w:hAnsi="Tahoma" w:cs="Tahoma"/>
                                <w:color w:val="000000"/>
                                <w:lang w:val="es-CR"/>
                              </w:rPr>
                            </w:pPr>
                            <w:r w:rsidRPr="00E41D5B">
                              <w:rPr>
                                <w:rFonts w:ascii="Tahoma" w:hAnsi="Tahoma" w:cs="Tahoma"/>
                                <w:color w:val="000000"/>
                                <w:lang w:val="es-CR"/>
                              </w:rPr>
                              <w:t>Las potencialidades de la parte baja son: Desarrollo de PYMES, agro-ecoturismo, cultivos no tradicionales (Bambú)</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49659FEE" id="_x0000_s1132" type="#_x0000_t47" style="position:absolute;margin-left:272.95pt;margin-top:15.05pt;width:200.5pt;height:68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" adj="-3798,-29636,11273,-24" fillcolor="#5b9bd5" strokecolor="red" strokeweight="2.25pt">
                <v:textbox>
                  <w:txbxContent>
                    <w:p w:rsidR="00AA5776" w:rsidRPr="00E41D5B" w:rsidRDefault="00AA5776" w:rsidP="00164170">
                      <w:pPr>
                        <w:jc w:val="center"/>
                        <w:rPr>
                          <w:rFonts w:ascii="Tahoma" w:hAnsi="Tahoma" w:cs="Tahoma"/>
                          <w:color w:val="000000"/>
                          <w:lang w:val="es-CR"/>
                        </w:rPr>
                      </w:pPr>
                      <w:r w:rsidRPr="00E41D5B">
                        <w:rPr>
                          <w:rFonts w:ascii="Tahoma" w:hAnsi="Tahoma" w:cs="Tahoma"/>
                          <w:color w:val="000000"/>
                          <w:lang w:val="es-CR"/>
                        </w:rPr>
                        <w:t>Las potencialidades de la parte baja son: Desarrollo de PYMES, agro-ecoturismo, cultivos no tradicionales (Bambú)</w:t>
                      </w:r>
                    </w:p>
                  </w:txbxContent>
                </v:textbox>
                <w10:wrap anchorx="margin"/>
              </v:shape>
            </w:pict>
          </mc:Fallback>
        </mc:AlternateContent>
      </w:r>
      <w:r w:rsidR="001D04F2">
        <w:rPr>
          <w:noProof/>
          <w:lang w:val="es-MX" w:eastAsia="es-MX"/>
        </w:rPr>
        <mc:AlternateContent>
          <mc:Choice Requires="wps">
            <w:drawing>
              <wp:anchor distT="0" distB="0" distL="114300" distR="114300" simplePos="0" relativeHeight="251658752" behindDoc="0" locked="0" layoutInCell="1" allowOverlap="1" wp14:anchorId="16FBD2CB" wp14:editId="55D2743C">
                <wp:simplePos x="0" y="0"/>
                <wp:positionH relativeFrom="margin">
                  <wp:posOffset>-354520</wp:posOffset>
                </wp:positionH>
                <wp:positionV relativeFrom="paragraph">
                  <wp:posOffset>215341</wp:posOffset>
                </wp:positionV>
                <wp:extent cx="2778760" cy="863600"/>
                <wp:effectExtent l="19050" t="2228850" r="21590" b="12700"/>
                <wp:wrapNone/>
                <wp:docPr id="4293"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8760" cy="863600"/>
                        </a:xfrm>
                        <a:prstGeom prst="borderCallout1">
                          <a:avLst>
                            <a:gd name="adj1" fmla="val -1340"/>
                            <a:gd name="adj2" fmla="val 68974"/>
                            <a:gd name="adj3" fmla="val -256078"/>
                            <a:gd name="adj4" fmla="val 97834"/>
                          </a:avLst>
                        </a:prstGeom>
                        <a:solidFill>
                          <a:schemeClr val="accent3">
                            <a:lumMod val="40000"/>
                            <a:lumOff val="60000"/>
                          </a:schemeClr>
                        </a:solidFill>
                        <a:ln w="28575" cap="flat" cmpd="sng" algn="ctr">
                          <a:solidFill>
                            <a:srgbClr val="FFFF00"/>
                          </a:solidFill>
                          <a:prstDash val="solid"/>
                          <a:miter lim="800000"/>
                        </a:ln>
                        <a:effectLst/>
                      </wps:spPr>
                      <wps:txbx>
                        <w:txbxContent>
                          <w:p w:rsidR="00AA5776" w:rsidRPr="00E41D5B" w:rsidRDefault="00AA5776" w:rsidP="00164170">
                            <w:pPr>
                              <w:jc w:val="center"/>
                              <w:rPr>
                                <w:rFonts w:ascii="Tahoma" w:hAnsi="Tahoma" w:cs="Tahoma"/>
                                <w:color w:val="000000"/>
                                <w:lang w:val="es-CR"/>
                              </w:rPr>
                            </w:pPr>
                            <w:r w:rsidRPr="00E41D5B">
                              <w:rPr>
                                <w:rFonts w:ascii="Tahoma" w:hAnsi="Tahoma" w:cs="Tahoma"/>
                                <w:color w:val="000000"/>
                                <w:lang w:val="es-CR"/>
                              </w:rPr>
                              <w:t>Las potencialidades de la parte media son: generación de energía eólica, recurso hídrico, agro-ecoturismo, desarrollo de PYMES, cultivos no tradicionales (Bambú)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6FBD2CB" id="_x0000_s1133" type="#_x0000_t47" style="position:absolute;margin-left:-27.9pt;margin-top:16.95pt;width:218.8pt;height:68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" adj="21132,-55313,14898,-289" fillcolor="#c7e4db [1302]" strokecolor="yellow" strokeweight="2.25pt">
                <v:textbox>
                  <w:txbxContent>
                    <w:p w:rsidR="00AA5776" w:rsidRPr="00E41D5B" w:rsidRDefault="00AA5776" w:rsidP="00164170">
                      <w:pPr>
                        <w:jc w:val="center"/>
                        <w:rPr>
                          <w:rFonts w:ascii="Tahoma" w:hAnsi="Tahoma" w:cs="Tahoma"/>
                          <w:color w:val="000000"/>
                          <w:lang w:val="es-CR"/>
                        </w:rPr>
                      </w:pPr>
                      <w:r w:rsidRPr="00E41D5B">
                        <w:rPr>
                          <w:rFonts w:ascii="Tahoma" w:hAnsi="Tahoma" w:cs="Tahoma"/>
                          <w:color w:val="000000"/>
                          <w:lang w:val="es-CR"/>
                        </w:rPr>
                        <w:t>Las potencialidades de la parte media son: generación de energía eólica, recurso hídrico, agro-ecoturismo, desarrollo de PYMES, cultivos no tradicionales (Bambú)</w:t>
                      </w:r>
                    </w:p>
                  </w:txbxContent>
                </v:textbox>
                <o:callout v:ext="edit" minusx="t"/>
                <w10:wrap anchorx="margin"/>
              </v:shape>
            </w:pict>
          </mc:Fallback>
        </mc:AlternateContent>
      </w:r>
      <w:r w:rsidR="00617FCC">
        <w:rPr>
          <w:noProof/>
          <w:lang w:val="es-MX" w:eastAsia="es-MX"/>
        </w:rPr>
        <mc:AlternateContent>
          <mc:Choice Requires="wps">
            <w:drawing>
              <wp:anchor distT="0" distB="0" distL="114300" distR="114300" simplePos="0" relativeHeight="251652608" behindDoc="0" locked="0" layoutInCell="1" allowOverlap="1">
                <wp:simplePos x="0" y="0"/>
                <wp:positionH relativeFrom="column">
                  <wp:posOffset>901700</wp:posOffset>
                </wp:positionH>
                <wp:positionV relativeFrom="paragraph">
                  <wp:posOffset>7272020</wp:posOffset>
                </wp:positionV>
                <wp:extent cx="2546350" cy="863600"/>
                <wp:effectExtent l="11430" t="1253490" r="90170" b="6985"/>
                <wp:wrapNone/>
                <wp:docPr id="4291" name="Llamada con línea 1 4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6350" cy="863600"/>
                        </a:xfrm>
                        <a:prstGeom prst="borderCallout1">
                          <a:avLst>
                            <a:gd name="adj1" fmla="val 13236"/>
                            <a:gd name="adj2" fmla="val 103139"/>
                            <a:gd name="adj3" fmla="val -143898"/>
                            <a:gd name="adj4" fmla="val 103139"/>
                          </a:avLst>
                        </a:prstGeom>
                        <a:solidFill>
                          <a:srgbClr val="5B9BD5"/>
                        </a:solidFill>
                        <a:ln w="12700" algn="ctr">
                          <a:solidFill>
                            <a:srgbClr val="FFD966"/>
                          </a:solidFill>
                          <a:miter lim="800000"/>
                          <a:headEnd/>
                          <a:tailEnd/>
                        </a:ln>
                      </wps:spPr>
                      <wps:txbx>
                        <w:txbxContent>
                          <w:p w:rsidR="00AA5776" w:rsidRPr="001E4941" w:rsidRDefault="00AA5776" w:rsidP="00164170">
                            <w:pPr>
                              <w:jc w:val="center"/>
                              <w:rPr>
                                <w:lang w:val="es-419"/>
                              </w:rPr>
                            </w:pPr>
                            <w:r>
                              <w:rPr>
                                <w:lang w:val="es-419"/>
                              </w:rPr>
                              <w:t>Los problemas de la parte baja son: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_x0000_s1134" type="#_x0000_t47" style="position:absolute;margin-left:71pt;margin-top:572.6pt;width:200.5pt;height:6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" adj="22278,-31082,22278,2859" fillcolor="#5b9bd5" strokecolor="#ffd966" strokeweight="1pt">
                <v:textbox>
                  <w:txbxContent>
                    <w:p w:rsidR="00AA5776" w:rsidRPr="001E4941" w:rsidRDefault="00AA5776" w:rsidP="00164170">
                      <w:pPr>
                        <w:jc w:val="center"/>
                        <w:rPr>
                          <w:lang w:val="es-419"/>
                        </w:rPr>
                      </w:pPr>
                      <w:r>
                        <w:rPr>
                          <w:lang w:val="es-419"/>
                        </w:rPr>
                        <w:t>Los problemas de la parte baja son:</w:t>
                      </w:r>
                    </w:p>
                  </w:txbxContent>
                </v:textbox>
              </v:shape>
            </w:pict>
          </mc:Fallback>
        </mc:AlternateContent>
      </w:r>
    </w:p>
    <w:p w:rsidR="00164170" w:rsidRDefault="00617FCC">
      <w:pPr>
        <w:rPr>
          <w:rFonts w:ascii="Eras Demi ITC" w:hAnsi="Eras Demi ITC"/>
          <w:sz w:val="40"/>
          <w:lang w:val="es-419"/>
        </w:rPr>
      </w:pPr>
      <w:r>
        <w:rPr>
          <w:noProof/>
          <w:lang w:val="es-MX" w:eastAsia="es-MX"/>
        </w:rPr>
        <mc:AlternateContent>
          <mc:Choice Requires="wps">
            <w:drawing>
              <wp:anchor distT="0" distB="0" distL="114300" distR="114300" simplePos="0" relativeHeight="251660800" behindDoc="0" locked="0" layoutInCell="1" allowOverlap="1">
                <wp:simplePos x="0" y="0"/>
                <wp:positionH relativeFrom="column">
                  <wp:posOffset>3714750</wp:posOffset>
                </wp:positionH>
                <wp:positionV relativeFrom="paragraph">
                  <wp:posOffset>7099300</wp:posOffset>
                </wp:positionV>
                <wp:extent cx="2546350" cy="952500"/>
                <wp:effectExtent l="57150" t="2571750" r="25400" b="19050"/>
                <wp:wrapNone/>
                <wp:docPr id="4290" name="Llamada con línea 1 4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350" cy="952500"/>
                        </a:xfrm>
                        <a:prstGeom prst="borderCallout1">
                          <a:avLst>
                            <a:gd name="adj1" fmla="val 2336"/>
                            <a:gd name="adj2" fmla="val 29573"/>
                            <a:gd name="adj3" fmla="val -268139"/>
                            <a:gd name="adj4" fmla="val -1924"/>
                          </a:avLst>
                        </a:prstGeom>
                        <a:solidFill>
                          <a:srgbClr val="5B9BD5"/>
                        </a:solidFill>
                        <a:ln w="12700" cap="flat" cmpd="sng" algn="ctr">
                          <a:solidFill>
                            <a:srgbClr val="FFC000">
                              <a:lumMod val="60000"/>
                              <a:lumOff val="40000"/>
                            </a:srgbClr>
                          </a:solidFill>
                          <a:prstDash val="solid"/>
                          <a:miter lim="800000"/>
                        </a:ln>
                        <a:effectLst/>
                      </wps:spPr>
                      <wps:txbx>
                        <w:txbxContent>
                          <w:p w:rsidR="00AA5776" w:rsidRPr="001E4941" w:rsidRDefault="00AA5776" w:rsidP="00164170">
                            <w:pPr>
                              <w:jc w:val="center"/>
                              <w:rPr>
                                <w:lang w:val="es-419"/>
                              </w:rPr>
                            </w:pPr>
                            <w:r>
                              <w:rPr>
                                <w:lang w:val="es-419"/>
                              </w:rPr>
                              <w:t>Las potencialidades de la parte media 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Llamada con línea 1 4267" o:spid="_x0000_s1135" type="#_x0000_t47" style="position:absolute;margin-left:292.5pt;margin-top:559pt;width:200.5pt;height: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" adj="-416,-57918,6388,505" fillcolor="#5b9bd5" strokecolor="#ffd966" strokeweight="1pt">
                <v:textbox>
                  <w:txbxContent>
                    <w:p w:rsidR="00AA5776" w:rsidRPr="001E4941" w:rsidRDefault="00AA5776" w:rsidP="00164170">
                      <w:pPr>
                        <w:jc w:val="center"/>
                        <w:rPr>
                          <w:lang w:val="es-419"/>
                        </w:rPr>
                      </w:pPr>
                      <w:r>
                        <w:rPr>
                          <w:lang w:val="es-419"/>
                        </w:rPr>
                        <w:t>Las potencialidades de la parte media son:</w:t>
                      </w:r>
                    </w:p>
                  </w:txbxContent>
                </v:textbox>
              </v:shape>
            </w:pict>
          </mc:Fallback>
        </mc:AlternateContent>
      </w:r>
    </w:p>
    <w:p w:rsidR="00164170" w:rsidRDefault="0071442E">
      <w:pPr>
        <w:rPr>
          <w:rFonts w:ascii="Eras Demi ITC" w:hAnsi="Eras Demi ITC"/>
          <w:sz w:val="40"/>
          <w:lang w:val="es-419"/>
        </w:rPr>
      </w:pPr>
      <w:r>
        <w:rPr>
          <w:rFonts w:ascii="Eras Demi ITC" w:hAnsi="Eras Demi ITC"/>
          <w:noProof/>
          <w:sz w:val="40"/>
          <w:lang w:val="es-MX" w:eastAsia="es-MX"/>
        </w:rPr>
        <mc:AlternateContent>
          <mc:Choice Requires="wps">
            <w:drawing>
              <wp:anchor distT="0" distB="0" distL="114300" distR="114300" simplePos="0" relativeHeight="251673088" behindDoc="0" locked="0" layoutInCell="1" allowOverlap="1" wp14:anchorId="654DED23" wp14:editId="798F554B">
                <wp:simplePos x="0" y="0"/>
                <wp:positionH relativeFrom="margin">
                  <wp:align>right</wp:align>
                </wp:positionH>
                <wp:positionV relativeFrom="paragraph">
                  <wp:posOffset>303983</wp:posOffset>
                </wp:positionV>
                <wp:extent cx="2438400" cy="1367790"/>
                <wp:effectExtent l="0" t="0" r="19050" b="22860"/>
                <wp:wrapNone/>
                <wp:docPr id="4289" name="Rectángulo 4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136779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4D4628">
                              <w:rPr>
                                <w:rFonts w:ascii="Eras Demi ITC" w:hAnsi="Eras Demi ITC"/>
                                <w:noProof/>
                                <w:sz w:val="40"/>
                                <w:lang w:val="es-MX" w:eastAsia="es-MX"/>
                              </w:rPr>
                              <w:drawing>
                                <wp:inline distT="0" distB="0" distL="0" distR="0" wp14:anchorId="2F60EE73" wp14:editId="34A889D2">
                                  <wp:extent cx="2335215" cy="1221017"/>
                                  <wp:effectExtent l="0" t="0" r="8255" b="0"/>
                                  <wp:docPr id="283" name="Imagen 283" descr="C:\Users\Gaby\AppData\Local\Temp\Rar$DIa0.075\DSCN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by\AppData\Local\Temp\Rar$DIa0.075\DSCN310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43228" cy="12252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DED23" id="_x0000_s1136" style="position:absolute;margin-left:140.8pt;margin-top:23.95pt;width:192pt;height:107.7pt;z-index:25167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" fillcolor="#deebf7" strokecolor="#41719c" strokeweight="1pt">
                <v:path arrowok="t"/>
                <v:textbox>
                  <w:txbxContent>
                    <w:p w:rsidR="00AA5776" w:rsidRPr="00164170" w:rsidRDefault="00AA5776" w:rsidP="00164170">
                      <w:pPr>
                        <w:jc w:val="center"/>
                        <w:rPr>
                          <w:color w:val="000000"/>
                          <w:lang w:val="es-419"/>
                        </w:rPr>
                      </w:pPr>
                      <w:r w:rsidRPr="004D4628">
                        <w:rPr>
                          <w:rFonts w:ascii="Eras Demi ITC" w:hAnsi="Eras Demi ITC"/>
                          <w:noProof/>
                          <w:sz w:val="40"/>
                          <w:lang w:eastAsia="es-ES"/>
                        </w:rPr>
                        <w:drawing>
                          <wp:inline distT="0" distB="0" distL="0" distR="0" wp14:anchorId="2F60EE73" wp14:editId="34A889D2">
                            <wp:extent cx="2335215" cy="1221017"/>
                            <wp:effectExtent l="0" t="0" r="8255" b="0"/>
                            <wp:docPr id="283" name="Imagen 283" descr="C:\Users\Gaby\AppData\Local\Temp\Rar$DIa0.075\DSCN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by\AppData\Local\Temp\Rar$DIa0.075\DSCN310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43228" cy="1225207"/>
                                    </a:xfrm>
                                    <a:prstGeom prst="rect">
                                      <a:avLst/>
                                    </a:prstGeom>
                                    <a:noFill/>
                                    <a:ln>
                                      <a:noFill/>
                                    </a:ln>
                                  </pic:spPr>
                                </pic:pic>
                              </a:graphicData>
                            </a:graphic>
                          </wp:inline>
                        </w:drawing>
                      </w:r>
                    </w:p>
                  </w:txbxContent>
                </v:textbox>
                <w10:wrap anchorx="margin"/>
              </v:rect>
            </w:pict>
          </mc:Fallback>
        </mc:AlternateContent>
      </w:r>
      <w:r w:rsidR="001D04F2">
        <w:rPr>
          <w:rFonts w:ascii="Eras Demi ITC" w:hAnsi="Eras Demi ITC"/>
          <w:noProof/>
          <w:sz w:val="40"/>
          <w:lang w:val="es-MX" w:eastAsia="es-MX"/>
        </w:rPr>
        <mc:AlternateContent>
          <mc:Choice Requires="wps">
            <w:drawing>
              <wp:anchor distT="0" distB="0" distL="114300" distR="114300" simplePos="0" relativeHeight="251672064" behindDoc="0" locked="0" layoutInCell="1" allowOverlap="1" wp14:anchorId="67A5B23A" wp14:editId="5AB33E80">
                <wp:simplePos x="0" y="0"/>
                <wp:positionH relativeFrom="column">
                  <wp:posOffset>-306665</wp:posOffset>
                </wp:positionH>
                <wp:positionV relativeFrom="paragraph">
                  <wp:posOffset>308981</wp:posOffset>
                </wp:positionV>
                <wp:extent cx="2695699" cy="1367790"/>
                <wp:effectExtent l="0" t="0" r="28575" b="22860"/>
                <wp:wrapNone/>
                <wp:docPr id="4288" name="Rectángulo 4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5699" cy="136779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rsidR="00AA5776" w:rsidRPr="00164170" w:rsidRDefault="00AA5776" w:rsidP="00164170">
                            <w:pPr>
                              <w:jc w:val="center"/>
                              <w:rPr>
                                <w:color w:val="000000"/>
                                <w:lang w:val="es-419"/>
                              </w:rPr>
                            </w:pPr>
                            <w:r w:rsidRPr="004D4628">
                              <w:rPr>
                                <w:noProof/>
                                <w:color w:val="000000"/>
                                <w:lang w:val="es-MX" w:eastAsia="es-MX"/>
                              </w:rPr>
                              <w:drawing>
                                <wp:inline distT="0" distB="0" distL="0" distR="0">
                                  <wp:extent cx="2499204" cy="1267866"/>
                                  <wp:effectExtent l="0" t="0" r="0" b="8890"/>
                                  <wp:docPr id="280" name="Imagen 280" descr="C:\Users\Gaby\AppData\Local\Temp\Rar$DIa0.771\DSCN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by\AppData\Local\Temp\Rar$DIa0.771\DSCN339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00795" cy="12686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5B23A" id="_x0000_s1137" style="position:absolute;margin-left:-24.15pt;margin-top:24.35pt;width:212.25pt;height:107.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" fillcolor="#deebf7" strokecolor="#41719c" strokeweight="1pt">
                <v:path arrowok="t"/>
                <v:textbox>
                  <w:txbxContent>
                    <w:p w:rsidR="00AA5776" w:rsidRPr="00164170" w:rsidRDefault="00AA5776" w:rsidP="00164170">
                      <w:pPr>
                        <w:jc w:val="center"/>
                        <w:rPr>
                          <w:color w:val="000000"/>
                          <w:lang w:val="es-419"/>
                        </w:rPr>
                      </w:pPr>
                      <w:r w:rsidRPr="004D4628">
                        <w:rPr>
                          <w:noProof/>
                          <w:color w:val="000000"/>
                          <w:lang w:eastAsia="es-ES"/>
                        </w:rPr>
                        <w:drawing>
                          <wp:inline distT="0" distB="0" distL="0" distR="0">
                            <wp:extent cx="2499204" cy="1267866"/>
                            <wp:effectExtent l="0" t="0" r="0" b="8890"/>
                            <wp:docPr id="280" name="Imagen 280" descr="C:\Users\Gaby\AppData\Local\Temp\Rar$DIa0.771\DSCN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by\AppData\Local\Temp\Rar$DIa0.771\DSCN339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00795" cy="1268673"/>
                                    </a:xfrm>
                                    <a:prstGeom prst="rect">
                                      <a:avLst/>
                                    </a:prstGeom>
                                    <a:noFill/>
                                    <a:ln>
                                      <a:noFill/>
                                    </a:ln>
                                  </pic:spPr>
                                </pic:pic>
                              </a:graphicData>
                            </a:graphic>
                          </wp:inline>
                        </w:drawing>
                      </w:r>
                    </w:p>
                  </w:txbxContent>
                </v:textbox>
              </v:rect>
            </w:pict>
          </mc:Fallback>
        </mc:AlternateContent>
      </w:r>
    </w:p>
    <w:p w:rsidR="00164170" w:rsidRDefault="00164170" w:rsidP="00164170">
      <w:pPr>
        <w:tabs>
          <w:tab w:val="left" w:pos="6039"/>
        </w:tabs>
        <w:rPr>
          <w:rFonts w:ascii="Eras Demi ITC" w:hAnsi="Eras Demi ITC"/>
          <w:sz w:val="40"/>
          <w:lang w:val="es-419"/>
        </w:rPr>
      </w:pPr>
      <w:r>
        <w:rPr>
          <w:rFonts w:ascii="Eras Demi ITC" w:hAnsi="Eras Demi ITC"/>
          <w:sz w:val="40"/>
          <w:lang w:val="es-419"/>
        </w:rPr>
        <w:tab/>
      </w:r>
    </w:p>
    <w:p w:rsidR="00164170" w:rsidRDefault="00164170">
      <w:pPr>
        <w:rPr>
          <w:rFonts w:ascii="Eras Demi ITC" w:hAnsi="Eras Demi ITC"/>
          <w:sz w:val="40"/>
          <w:lang w:val="es-419"/>
        </w:rPr>
      </w:pPr>
    </w:p>
    <w:p w:rsidR="00164170" w:rsidRDefault="00164170">
      <w:pPr>
        <w:rPr>
          <w:rFonts w:ascii="Eras Demi ITC" w:hAnsi="Eras Demi ITC"/>
          <w:sz w:val="40"/>
          <w:lang w:val="es-419"/>
        </w:rPr>
      </w:pPr>
    </w:p>
    <w:p w:rsidR="00164170" w:rsidRDefault="005B14A6">
      <w:pPr>
        <w:rPr>
          <w:rFonts w:ascii="Eras Demi ITC" w:hAnsi="Eras Demi ITC"/>
          <w:sz w:val="40"/>
          <w:lang w:val="es-419"/>
        </w:rPr>
      </w:pPr>
      <w:r w:rsidRPr="005B14A6">
        <w:rPr>
          <w:rFonts w:ascii="Eras Demi ITC" w:hAnsi="Eras Demi ITC"/>
          <w:noProof/>
          <w:sz w:val="24"/>
          <w:lang w:val="es-MX" w:eastAsia="es-MX"/>
        </w:rPr>
        <mc:AlternateContent>
          <mc:Choice Requires="wps">
            <w:drawing>
              <wp:anchor distT="0" distB="0" distL="114300" distR="114300" simplePos="0" relativeHeight="251780608" behindDoc="0" locked="0" layoutInCell="1" allowOverlap="1" wp14:anchorId="1253988B" wp14:editId="2C0FD960">
                <wp:simplePos x="0" y="0"/>
                <wp:positionH relativeFrom="page">
                  <wp:posOffset>5118965</wp:posOffset>
                </wp:positionH>
                <wp:positionV relativeFrom="paragraph">
                  <wp:posOffset>122310</wp:posOffset>
                </wp:positionV>
                <wp:extent cx="914400" cy="238205"/>
                <wp:effectExtent l="0" t="0" r="0" b="0"/>
                <wp:wrapNone/>
                <wp:docPr id="245" name="Cuadro de texto 245"/>
                <wp:cNvGraphicFramePr/>
                <a:graphic xmlns:a="http://schemas.openxmlformats.org/drawingml/2006/main">
                  <a:graphicData uri="http://schemas.microsoft.com/office/word/2010/wordprocessingShape">
                    <wps:wsp>
                      <wps:cNvSpPr txBox="1"/>
                      <wps:spPr>
                        <a:xfrm>
                          <a:off x="0" y="0"/>
                          <a:ext cx="914400" cy="238205"/>
                        </a:xfrm>
                        <a:prstGeom prst="rect">
                          <a:avLst/>
                        </a:prstGeom>
                        <a:noFill/>
                        <a:ln w="6350">
                          <a:noFill/>
                        </a:ln>
                        <a:effectLst/>
                      </wps:spPr>
                      <wps:txbx>
                        <w:txbxContent>
                          <w:p w:rsidR="00AA5776" w:rsidRDefault="00AA5776" w:rsidP="005B14A6">
                            <w:r>
                              <w:t>Fotos, cuenca del río Barranca 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53988B" id="Cuadro de texto 245" o:spid="_x0000_s1138" type="#_x0000_t202" style="position:absolute;margin-left:403.05pt;margin-top:9.65pt;width:1in;height:18.75pt;z-index:25178060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" filled="f" stroked="f" strokeweight=".5pt">
                <v:textbox>
                  <w:txbxContent>
                    <w:p w:rsidR="00AA5776" w:rsidRDefault="00AA5776" w:rsidP="005B14A6">
                      <w:r>
                        <w:t>Fotos, cuenca del río Barranca 2015</w:t>
                      </w:r>
                    </w:p>
                  </w:txbxContent>
                </v:textbox>
                <w10:wrap anchorx="page"/>
              </v:shape>
            </w:pict>
          </mc:Fallback>
        </mc:AlternateContent>
      </w:r>
    </w:p>
    <w:bookmarkStart w:id="12" w:name="_Toc431995898"/>
    <w:p w:rsidR="00A7239B" w:rsidRPr="008D5523" w:rsidRDefault="00617FCC" w:rsidP="00982069">
      <w:pPr>
        <w:pStyle w:val="Ttulo1"/>
        <w:rPr>
          <w:rFonts w:ascii="Eras Demi ITC" w:hAnsi="Eras Demi ITC"/>
          <w:color w:val="002060"/>
          <w:sz w:val="40"/>
          <w:lang w:val="es-CR"/>
        </w:rPr>
      </w:pPr>
      <w:r w:rsidRPr="008D5523">
        <w:rPr>
          <w:noProof/>
          <w:color w:val="002060"/>
          <w:lang w:val="es-MX" w:eastAsia="es-MX"/>
        </w:rPr>
        <w:lastRenderedPageBreak/>
        <mc:AlternateContent>
          <mc:Choice Requires="wps">
            <w:drawing>
              <wp:anchor distT="0" distB="0" distL="114300" distR="114300" simplePos="0" relativeHeight="251581952" behindDoc="0" locked="0" layoutInCell="1" allowOverlap="1" wp14:anchorId="61920AF5" wp14:editId="3ABB34DE">
                <wp:simplePos x="0" y="0"/>
                <wp:positionH relativeFrom="column">
                  <wp:posOffset>3783965</wp:posOffset>
                </wp:positionH>
                <wp:positionV relativeFrom="paragraph">
                  <wp:posOffset>-57150</wp:posOffset>
                </wp:positionV>
                <wp:extent cx="2286000" cy="2306955"/>
                <wp:effectExtent l="0" t="0" r="0" b="0"/>
                <wp:wrapNone/>
                <wp:docPr id="4287"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306955"/>
                        </a:xfrm>
                        <a:prstGeom prst="rect">
                          <a:avLst/>
                        </a:prstGeom>
                        <a:noFill/>
                        <a:ln w="6350">
                          <a:noFill/>
                        </a:ln>
                        <a:effectLst/>
                      </wps:spPr>
                      <wps:txbx>
                        <w:txbxContent>
                          <w:p w:rsidR="00AA5776" w:rsidRDefault="00AA5776">
                            <w:r w:rsidRPr="000846BF">
                              <w:rPr>
                                <w:noProof/>
                                <w:color w:val="0000FF"/>
                                <w:lang w:val="es-MX" w:eastAsia="es-MX"/>
                              </w:rPr>
                              <w:drawing>
                                <wp:inline distT="0" distB="0" distL="0" distR="0" wp14:anchorId="3ACD3B17" wp14:editId="6E60A41D">
                                  <wp:extent cx="2095500" cy="2095500"/>
                                  <wp:effectExtent l="0" t="0" r="0" b="0"/>
                                  <wp:docPr id="20" name="Imagen 4260" descr="http://thumbs.dreamstime.com/x/hombre-de-negocios-con-gesto-pensativo-38072418.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0" descr="http://thumbs.dreamstime.com/x/hombre-de-negocios-con-gesto-pensativo-3807241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920AF5" id="Cuadro de texto 6" o:spid="_x0000_s1139" type="#_x0000_t202" style="position:absolute;margin-left:297.95pt;margin-top:-4.5pt;width:180pt;height:181.6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" filled="f" stroked="f" strokeweight=".5pt">
                <v:path arrowok="t"/>
                <v:textbox>
                  <w:txbxContent>
                    <w:p w:rsidR="00AA5776" w:rsidRDefault="00AA5776">
                      <w:r w:rsidRPr="000846BF">
                        <w:rPr>
                          <w:noProof/>
                          <w:color w:val="0000FF"/>
                          <w:lang w:eastAsia="es-ES"/>
                        </w:rPr>
                        <w:drawing>
                          <wp:inline distT="0" distB="0" distL="0" distR="0" wp14:anchorId="3ACD3B17" wp14:editId="6E60A41D">
                            <wp:extent cx="2095500" cy="2095500"/>
                            <wp:effectExtent l="0" t="0" r="0" b="0"/>
                            <wp:docPr id="20" name="Imagen 4260" descr="http://thumbs.dreamstime.com/x/hombre-de-negocios-con-gesto-pensativo-38072418.jp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60" descr="http://thumbs.dreamstime.com/x/hombre-de-negocios-con-gesto-pensativo-3807241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txbxContent>
                </v:textbox>
              </v:shape>
            </w:pict>
          </mc:Fallback>
        </mc:AlternateContent>
      </w:r>
      <w:r w:rsidR="00164170" w:rsidRPr="008D5523">
        <w:rPr>
          <w:rFonts w:ascii="Eras Demi ITC" w:hAnsi="Eras Demi ITC"/>
          <w:color w:val="002060"/>
          <w:sz w:val="40"/>
          <w:lang w:val="es-CR"/>
        </w:rPr>
        <w:t>¿QUÉ ES LA LÍNEA BASE?</w:t>
      </w:r>
      <w:bookmarkEnd w:id="12"/>
      <w:r w:rsidR="00164170" w:rsidRPr="008D5523">
        <w:rPr>
          <w:rFonts w:ascii="Eras Demi ITC" w:hAnsi="Eras Demi ITC"/>
          <w:color w:val="002060"/>
          <w:sz w:val="40"/>
          <w:lang w:val="es-CR"/>
        </w:rPr>
        <w:t xml:space="preserve"> </w:t>
      </w:r>
    </w:p>
    <w:p w:rsidR="00164170" w:rsidRDefault="00617FCC">
      <w:pPr>
        <w:rPr>
          <w:rFonts w:ascii="Eras Demi ITC" w:hAnsi="Eras Demi ITC"/>
          <w:sz w:val="40"/>
          <w:lang w:val="es-419"/>
        </w:rPr>
      </w:pPr>
      <w:r>
        <w:rPr>
          <w:rFonts w:ascii="Eras Demi ITC" w:hAnsi="Eras Demi ITC"/>
          <w:noProof/>
          <w:sz w:val="40"/>
          <w:lang w:val="es-MX" w:eastAsia="es-MX"/>
        </w:rPr>
        <mc:AlternateContent>
          <mc:Choice Requires="wps">
            <w:drawing>
              <wp:anchor distT="0" distB="0" distL="114300" distR="114300" simplePos="0" relativeHeight="251674112" behindDoc="0" locked="0" layoutInCell="1" allowOverlap="1">
                <wp:simplePos x="0" y="0"/>
                <wp:positionH relativeFrom="column">
                  <wp:posOffset>-245745</wp:posOffset>
                </wp:positionH>
                <wp:positionV relativeFrom="line">
                  <wp:posOffset>106045</wp:posOffset>
                </wp:positionV>
                <wp:extent cx="2401570" cy="1858010"/>
                <wp:effectExtent l="0" t="0" r="17780" b="27940"/>
                <wp:wrapNone/>
                <wp:docPr id="4286" name="AutoShap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1570" cy="1858010"/>
                        </a:xfrm>
                        <a:prstGeom prst="bracketPair">
                          <a:avLst>
                            <a:gd name="adj" fmla="val 16667"/>
                          </a:avLst>
                        </a:prstGeom>
                        <a:noFill/>
                        <a:ln w="19050">
                          <a:solidFill>
                            <a:srgbClr val="92D05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A5776" w:rsidRPr="001204A7" w:rsidRDefault="00AA5776" w:rsidP="00164170">
                            <w:pPr>
                              <w:spacing w:after="0"/>
                              <w:jc w:val="center"/>
                              <w:rPr>
                                <w:rFonts w:ascii="Eras Demi ITC" w:hAnsi="Eras Demi ITC"/>
                                <w:b/>
                                <w:color w:val="002060"/>
                                <w:sz w:val="44"/>
                                <w:lang w:val="es-419"/>
                              </w:rPr>
                            </w:pPr>
                            <w:r w:rsidRPr="001204A7">
                              <w:rPr>
                                <w:rFonts w:ascii="Tahoma" w:hAnsi="Tahoma" w:cs="Tahoma"/>
                                <w:b/>
                                <w:color w:val="002060"/>
                                <w:sz w:val="24"/>
                              </w:rPr>
                              <w:t>Consiste en establecer indicadores que permitan monitorear y dar seguimiento al estado de la cuenca en términos socioeconómicos</w:t>
                            </w:r>
                            <w:r>
                              <w:rPr>
                                <w:rFonts w:ascii="Tahoma" w:hAnsi="Tahoma" w:cs="Tahoma"/>
                                <w:b/>
                                <w:color w:val="002060"/>
                                <w:sz w:val="24"/>
                                <w:lang w:val="es-419"/>
                              </w:rPr>
                              <w:t xml:space="preserve"> y</w:t>
                            </w:r>
                            <w:r w:rsidRPr="001204A7">
                              <w:rPr>
                                <w:rFonts w:ascii="Tahoma" w:hAnsi="Tahoma" w:cs="Tahoma"/>
                                <w:b/>
                                <w:color w:val="002060"/>
                                <w:sz w:val="24"/>
                              </w:rPr>
                              <w:t xml:space="preserve"> </w:t>
                            </w:r>
                            <w:r>
                              <w:rPr>
                                <w:rFonts w:ascii="Tahoma" w:hAnsi="Tahoma" w:cs="Tahoma"/>
                                <w:b/>
                                <w:color w:val="002060"/>
                                <w:sz w:val="24"/>
                                <w:lang w:val="es-419"/>
                              </w:rPr>
                              <w:t>bio</w:t>
                            </w:r>
                            <w:r w:rsidRPr="001204A7">
                              <w:rPr>
                                <w:rFonts w:ascii="Tahoma" w:hAnsi="Tahoma" w:cs="Tahoma"/>
                                <w:b/>
                                <w:color w:val="002060"/>
                                <w:sz w:val="24"/>
                              </w:rPr>
                              <w:t xml:space="preserve">físicos a corto, mediano y largo plazo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79" o:spid="_x0000_s1140" type="#_x0000_t185" style="position:absolute;margin-left:-19.35pt;margin-top:8.35pt;width:189.1pt;height:146.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" strokecolor="#92d050" strokeweight="1.5pt">
                <v:textbox>
                  <w:txbxContent>
                    <w:p w:rsidR="00AA5776" w:rsidRPr="001204A7" w:rsidRDefault="00AA5776" w:rsidP="00164170">
                      <w:pPr>
                        <w:spacing w:after="0"/>
                        <w:jc w:val="center"/>
                        <w:rPr>
                          <w:rFonts w:ascii="Eras Demi ITC" w:hAnsi="Eras Demi ITC"/>
                          <w:b/>
                          <w:color w:val="002060"/>
                          <w:sz w:val="44"/>
                          <w:lang w:val="es-419"/>
                        </w:rPr>
                      </w:pPr>
                      <w:r w:rsidRPr="001204A7">
                        <w:rPr>
                          <w:rFonts w:ascii="Tahoma" w:hAnsi="Tahoma" w:cs="Tahoma"/>
                          <w:b/>
                          <w:color w:val="002060"/>
                          <w:sz w:val="24"/>
                        </w:rPr>
                        <w:t>Consiste en establecer indicadores que permitan monitorear y dar seguimiento al estado de la cuenca en términos socioeconómicos</w:t>
                      </w:r>
                      <w:r>
                        <w:rPr>
                          <w:rFonts w:ascii="Tahoma" w:hAnsi="Tahoma" w:cs="Tahoma"/>
                          <w:b/>
                          <w:color w:val="002060"/>
                          <w:sz w:val="24"/>
                          <w:lang w:val="es-419"/>
                        </w:rPr>
                        <w:t xml:space="preserve"> y</w:t>
                      </w:r>
                      <w:r w:rsidRPr="001204A7">
                        <w:rPr>
                          <w:rFonts w:ascii="Tahoma" w:hAnsi="Tahoma" w:cs="Tahoma"/>
                          <w:b/>
                          <w:color w:val="002060"/>
                          <w:sz w:val="24"/>
                        </w:rPr>
                        <w:t xml:space="preserve"> </w:t>
                      </w:r>
                      <w:r>
                        <w:rPr>
                          <w:rFonts w:ascii="Tahoma" w:hAnsi="Tahoma" w:cs="Tahoma"/>
                          <w:b/>
                          <w:color w:val="002060"/>
                          <w:sz w:val="24"/>
                          <w:lang w:val="es-419"/>
                        </w:rPr>
                        <w:t>bio</w:t>
                      </w:r>
                      <w:r w:rsidRPr="001204A7">
                        <w:rPr>
                          <w:rFonts w:ascii="Tahoma" w:hAnsi="Tahoma" w:cs="Tahoma"/>
                          <w:b/>
                          <w:color w:val="002060"/>
                          <w:sz w:val="24"/>
                        </w:rPr>
                        <w:t xml:space="preserve">físicos a corto, mediano y largo plazo </w:t>
                      </w:r>
                    </w:p>
                  </w:txbxContent>
                </v:textbox>
                <w10:wrap anchory="line"/>
              </v:shape>
            </w:pict>
          </mc:Fallback>
        </mc:AlternateContent>
      </w:r>
    </w:p>
    <w:p w:rsidR="00A7239B" w:rsidRDefault="00617FCC">
      <w:pPr>
        <w:rPr>
          <w:rFonts w:ascii="Eras Demi ITC" w:hAnsi="Eras Demi ITC"/>
          <w:sz w:val="40"/>
          <w:lang w:val="es-419"/>
        </w:rPr>
      </w:pPr>
      <w:r w:rsidRPr="00F84BDB">
        <w:rPr>
          <w:noProof/>
          <w:color w:val="2E74B5"/>
          <w:lang w:val="es-MX" w:eastAsia="es-MX"/>
        </w:rPr>
        <mc:AlternateContent>
          <mc:Choice Requires="wps">
            <w:drawing>
              <wp:anchor distT="0" distB="0" distL="114300" distR="114300" simplePos="0" relativeHeight="251582976" behindDoc="0" locked="0" layoutInCell="1" allowOverlap="1">
                <wp:simplePos x="0" y="0"/>
                <wp:positionH relativeFrom="column">
                  <wp:posOffset>2338070</wp:posOffset>
                </wp:positionH>
                <wp:positionV relativeFrom="paragraph">
                  <wp:posOffset>248285</wp:posOffset>
                </wp:positionV>
                <wp:extent cx="1828800" cy="628650"/>
                <wp:effectExtent l="0" t="304800" r="304800" b="19050"/>
                <wp:wrapNone/>
                <wp:docPr id="4283" name="Llamada rectangular redondeada 4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28650"/>
                        </a:xfrm>
                        <a:prstGeom prst="wedgeRoundRectCallout">
                          <a:avLst>
                            <a:gd name="adj1" fmla="val 63668"/>
                            <a:gd name="adj2" fmla="val -93803"/>
                            <a:gd name="adj3" fmla="val 16667"/>
                          </a:avLst>
                        </a:prstGeom>
                        <a:solidFill>
                          <a:srgbClr val="00B050"/>
                        </a:solidFill>
                        <a:ln w="12700" algn="ctr">
                          <a:solidFill>
                            <a:srgbClr val="41719C"/>
                          </a:solidFill>
                          <a:miter lim="800000"/>
                          <a:headEnd/>
                          <a:tailEnd/>
                        </a:ln>
                      </wps:spPr>
                      <wps:txbx>
                        <w:txbxContent>
                          <w:p w:rsidR="00AA5776" w:rsidRPr="001204A7" w:rsidRDefault="00AA5776" w:rsidP="004050EC">
                            <w:pPr>
                              <w:jc w:val="center"/>
                              <w:rPr>
                                <w:rFonts w:ascii="Tw Cen MT" w:hAnsi="Tw Cen MT"/>
                                <w:i/>
                                <w:color w:val="FFFFFF" w:themeColor="background1"/>
                                <w:sz w:val="36"/>
                                <w:lang w:val="es-419"/>
                              </w:rPr>
                            </w:pPr>
                            <w:r w:rsidRPr="001204A7">
                              <w:rPr>
                                <w:rFonts w:ascii="Tw Cen MT" w:hAnsi="Tw Cen MT"/>
                                <w:i/>
                                <w:color w:val="FFFFFF" w:themeColor="background1"/>
                                <w:sz w:val="36"/>
                                <w:lang w:val="es-419"/>
                              </w:rPr>
                              <w:t>La cuenca con sus indicadores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Llamada rectangular redondeada 4222" o:spid="_x0000_s1141" type="#_x0000_t62" style="position:absolute;margin-left:184.1pt;margin-top:19.55pt;width:2in;height:49.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" adj="24552,-9461" fillcolor="#00b050" strokecolor="#41719c" strokeweight="1pt">
                <v:textbox>
                  <w:txbxContent>
                    <w:p w:rsidR="00AA5776" w:rsidRPr="001204A7" w:rsidRDefault="00AA5776" w:rsidP="004050EC">
                      <w:pPr>
                        <w:jc w:val="center"/>
                        <w:rPr>
                          <w:rFonts w:ascii="Tw Cen MT" w:hAnsi="Tw Cen MT"/>
                          <w:i/>
                          <w:color w:val="FFFFFF" w:themeColor="background1"/>
                          <w:sz w:val="36"/>
                          <w:lang w:val="es-419"/>
                        </w:rPr>
                      </w:pPr>
                      <w:r w:rsidRPr="001204A7">
                        <w:rPr>
                          <w:rFonts w:ascii="Tw Cen MT" w:hAnsi="Tw Cen MT"/>
                          <w:i/>
                          <w:color w:val="FFFFFF" w:themeColor="background1"/>
                          <w:sz w:val="36"/>
                          <w:lang w:val="es-419"/>
                        </w:rPr>
                        <w:t>La cuenca con sus indicadores</w:t>
                      </w:r>
                    </w:p>
                  </w:txbxContent>
                </v:textbox>
              </v:shape>
            </w:pict>
          </mc:Fallback>
        </mc:AlternateContent>
      </w:r>
    </w:p>
    <w:p w:rsidR="00A7239B" w:rsidRDefault="00A7239B">
      <w:pPr>
        <w:rPr>
          <w:rFonts w:ascii="Eras Demi ITC" w:hAnsi="Eras Demi ITC"/>
          <w:sz w:val="40"/>
          <w:lang w:val="es-419"/>
        </w:rPr>
      </w:pPr>
    </w:p>
    <w:p w:rsidR="004050EC" w:rsidRDefault="004050EC">
      <w:pPr>
        <w:rPr>
          <w:rFonts w:ascii="Eras Demi ITC" w:hAnsi="Eras Demi ITC"/>
          <w:sz w:val="40"/>
          <w:lang w:val="es-419"/>
        </w:rPr>
      </w:pPr>
    </w:p>
    <w:p w:rsidR="004050EC" w:rsidRPr="00C81F63" w:rsidRDefault="004050EC">
      <w:pPr>
        <w:rPr>
          <w:rFonts w:ascii="Eras Demi ITC" w:hAnsi="Eras Demi ITC"/>
          <w:sz w:val="40"/>
          <w:lang w:val="es-419"/>
        </w:rPr>
      </w:pPr>
    </w:p>
    <w:p w:rsidR="00CB0FA2" w:rsidRDefault="00CB0FA2" w:rsidP="00044FBF">
      <w:pPr>
        <w:ind w:right="-142"/>
        <w:jc w:val="right"/>
        <w:rPr>
          <w:lang w:val="es-419"/>
        </w:rPr>
      </w:pPr>
    </w:p>
    <w:p w:rsidR="00CB0FA2" w:rsidRDefault="00AA5776">
      <w:pPr>
        <w:rPr>
          <w:noProof/>
          <w:lang w:val="es-CR" w:eastAsia="es-CR"/>
        </w:rPr>
      </w:pPr>
      <w:r>
        <w:rPr>
          <w:noProof/>
          <w:lang w:val="es-MX" w:eastAsia="es-MX"/>
        </w:rPr>
        <mc:AlternateContent>
          <mc:Choice Requires="wpg">
            <w:drawing>
              <wp:anchor distT="0" distB="0" distL="114300" distR="114300" simplePos="0" relativeHeight="251799040" behindDoc="0" locked="0" layoutInCell="1" allowOverlap="1" wp14:anchorId="5899A674" wp14:editId="19938A5B">
                <wp:simplePos x="0" y="0"/>
                <wp:positionH relativeFrom="column">
                  <wp:posOffset>-729286</wp:posOffset>
                </wp:positionH>
                <wp:positionV relativeFrom="paragraph">
                  <wp:posOffset>119322</wp:posOffset>
                </wp:positionV>
                <wp:extent cx="7132320" cy="5412740"/>
                <wp:effectExtent l="19050" t="19050" r="11430" b="16510"/>
                <wp:wrapNone/>
                <wp:docPr id="4240" name="Grupo 4240"/>
                <wp:cNvGraphicFramePr/>
                <a:graphic xmlns:a="http://schemas.openxmlformats.org/drawingml/2006/main">
                  <a:graphicData uri="http://schemas.microsoft.com/office/word/2010/wordprocessingGroup">
                    <wpg:wgp>
                      <wpg:cNvGrpSpPr/>
                      <wpg:grpSpPr>
                        <a:xfrm>
                          <a:off x="0" y="0"/>
                          <a:ext cx="7132320" cy="5412740"/>
                          <a:chOff x="-55767" y="306812"/>
                          <a:chExt cx="7132470" cy="5413800"/>
                        </a:xfrm>
                      </wpg:grpSpPr>
                      <wps:wsp>
                        <wps:cNvPr id="5136" name="Llamada con línea 1 4247"/>
                        <wps:cNvSpPr>
                          <a:spLocks/>
                        </wps:cNvSpPr>
                        <wps:spPr bwMode="auto">
                          <a:xfrm>
                            <a:off x="2668483" y="306812"/>
                            <a:ext cx="2291170" cy="670500"/>
                          </a:xfrm>
                          <a:prstGeom prst="borderCallout1">
                            <a:avLst>
                              <a:gd name="adj1" fmla="val 95269"/>
                              <a:gd name="adj2" fmla="val 51028"/>
                              <a:gd name="adj3" fmla="val 222441"/>
                              <a:gd name="adj4" fmla="val 33503"/>
                            </a:avLst>
                          </a:prstGeom>
                          <a:solidFill>
                            <a:srgbClr val="FFFFFF"/>
                          </a:solidFill>
                          <a:ln w="31750" algn="ctr">
                            <a:solidFill>
                              <a:srgbClr val="A5A5A5"/>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7E6BEF" w:rsidRDefault="00AA5776" w:rsidP="00E41D5B">
                              <w:pPr>
                                <w:spacing w:after="0"/>
                                <w:rPr>
                                  <w:rFonts w:ascii="Arial Narrow" w:hAnsi="Arial Narrow"/>
                                  <w:sz w:val="24"/>
                                  <w:lang w:val="es-CR"/>
                                </w:rPr>
                              </w:pPr>
                              <w:r w:rsidRPr="007E6BEF">
                                <w:rPr>
                                  <w:rFonts w:ascii="Arial Narrow" w:hAnsi="Arial Narrow"/>
                                  <w:sz w:val="24"/>
                                  <w:lang w:val="es-CR"/>
                                </w:rPr>
                                <w:t xml:space="preserve">La erosión del suelo en la cuenca </w:t>
                              </w:r>
                              <w:r>
                                <w:rPr>
                                  <w:rFonts w:ascii="Arial Narrow" w:hAnsi="Arial Narrow"/>
                                  <w:sz w:val="24"/>
                                  <w:lang w:val="es-CR"/>
                                </w:rPr>
                                <w:t xml:space="preserve">mayor a </w:t>
                              </w:r>
                              <w:r w:rsidRPr="007E6BEF">
                                <w:rPr>
                                  <w:rFonts w:ascii="Arial Narrow" w:hAnsi="Arial Narrow"/>
                                  <w:sz w:val="24"/>
                                  <w:lang w:val="es-CR"/>
                                </w:rPr>
                                <w:t xml:space="preserve">50  </w:t>
                              </w:r>
                              <w:r w:rsidRPr="007E6BEF">
                                <w:rPr>
                                  <w:rFonts w:ascii="Arial Narrow" w:hAnsi="Arial Narrow"/>
                                  <w:sz w:val="24"/>
                                  <w:lang w:val="es-419"/>
                                </w:rPr>
                                <w:t>t/ha/año</w:t>
                              </w:r>
                              <w:r>
                                <w:rPr>
                                  <w:rFonts w:ascii="Arial Narrow" w:hAnsi="Arial Narrow"/>
                                  <w:sz w:val="24"/>
                                  <w:lang w:val="es-CR"/>
                                </w:rPr>
                                <w:t xml:space="preserve"> representa un</w:t>
                              </w:r>
                              <w:r w:rsidRPr="007E6BEF">
                                <w:rPr>
                                  <w:rFonts w:ascii="Arial Narrow" w:hAnsi="Arial Narrow"/>
                                  <w:sz w:val="24"/>
                                  <w:lang w:val="es-CR"/>
                                </w:rPr>
                                <w:t xml:space="preserve"> (13,7%)</w:t>
                              </w:r>
                            </w:p>
                            <w:p w:rsidR="00AA5776" w:rsidRPr="00924BB0" w:rsidRDefault="00AA5776" w:rsidP="00E41D5B">
                              <w:pPr>
                                <w:spacing w:after="0"/>
                                <w:rPr>
                                  <w:rFonts w:ascii="Arial Narrow" w:hAnsi="Arial Narrow"/>
                                  <w:sz w:val="20"/>
                                  <w:lang w:val="es-CR"/>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pic:pic xmlns:pic="http://schemas.openxmlformats.org/drawingml/2006/picture">
                        <pic:nvPicPr>
                          <pic:cNvPr id="5137" name="Imagen 4"/>
                          <pic:cNvPicPr>
                            <a:picLocks noChangeAspect="1"/>
                          </pic:cNvPicPr>
                        </pic:nvPicPr>
                        <pic:blipFill>
                          <a:blip r:embed="rId60">
                            <a:extLst>
                              <a:ext uri="{28A0092B-C50C-407E-A947-70E740481C1C}">
                                <a14:useLocalDpi xmlns:a14="http://schemas.microsoft.com/office/drawing/2010/main" val="0"/>
                              </a:ext>
                            </a:extLst>
                          </a:blip>
                          <a:srcRect r="-3491"/>
                          <a:stretch>
                            <a:fillRect/>
                          </a:stretch>
                        </pic:blipFill>
                        <pic:spPr bwMode="auto">
                          <a:xfrm>
                            <a:off x="634481" y="1069263"/>
                            <a:ext cx="5623560" cy="4406265"/>
                          </a:xfrm>
                          <a:prstGeom prst="rect">
                            <a:avLst/>
                          </a:prstGeom>
                          <a:noFill/>
                          <a:extLst>
                            <a:ext uri="{909E8E84-426E-40DD-AFC4-6F175D3DCCD1}">
                              <a14:hiddenFill xmlns:a14="http://schemas.microsoft.com/office/drawing/2010/main">
                                <a:solidFill>
                                  <a:srgbClr val="FFFFFF"/>
                                </a:solidFill>
                              </a14:hiddenFill>
                            </a:ext>
                          </a:extLst>
                        </pic:spPr>
                      </pic:pic>
                      <wps:wsp>
                        <wps:cNvPr id="5134" name="Llamada con línea 1 4245"/>
                        <wps:cNvSpPr>
                          <a:spLocks/>
                        </wps:cNvSpPr>
                        <wps:spPr bwMode="auto">
                          <a:xfrm>
                            <a:off x="0" y="429194"/>
                            <a:ext cx="1838678" cy="839769"/>
                          </a:xfrm>
                          <a:prstGeom prst="borderCallout1">
                            <a:avLst>
                              <a:gd name="adj1" fmla="val 52153"/>
                              <a:gd name="adj2" fmla="val 100991"/>
                              <a:gd name="adj3" fmla="val 145287"/>
                              <a:gd name="adj4" fmla="val 145310"/>
                            </a:avLst>
                          </a:prstGeom>
                          <a:solidFill>
                            <a:srgbClr val="FFFFFF"/>
                          </a:solidFill>
                          <a:ln w="31750" algn="ctr">
                            <a:solidFill>
                              <a:srgbClr val="FFC00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7E6BEF" w:rsidRDefault="00AA5776" w:rsidP="00E41D5B">
                              <w:pPr>
                                <w:spacing w:after="0"/>
                                <w:rPr>
                                  <w:rFonts w:ascii="Arial Narrow" w:hAnsi="Arial Narrow"/>
                                  <w:sz w:val="24"/>
                                  <w:lang w:val="es-419"/>
                                </w:rPr>
                              </w:pPr>
                              <w:r w:rsidRPr="007E6BEF">
                                <w:rPr>
                                  <w:rFonts w:ascii="Arial Narrow" w:hAnsi="Arial Narrow"/>
                                  <w:sz w:val="24"/>
                                  <w:lang w:val="es-CR"/>
                                </w:rPr>
                                <w:t>P</w:t>
                              </w:r>
                              <w:r w:rsidRPr="007E6BEF">
                                <w:rPr>
                                  <w:rFonts w:ascii="Arial Narrow" w:hAnsi="Arial Narrow"/>
                                  <w:sz w:val="24"/>
                                  <w:lang w:val="es-419"/>
                                </w:rPr>
                                <w:t>romedio anual</w:t>
                              </w:r>
                              <w:r w:rsidRPr="007E6BEF">
                                <w:rPr>
                                  <w:rFonts w:ascii="Arial Narrow" w:hAnsi="Arial Narrow"/>
                                  <w:sz w:val="24"/>
                                  <w:lang w:val="es-CR"/>
                                </w:rPr>
                                <w:t xml:space="preserve"> d</w:t>
                              </w:r>
                              <w:r>
                                <w:rPr>
                                  <w:rFonts w:ascii="Arial Narrow" w:hAnsi="Arial Narrow"/>
                                  <w:sz w:val="24"/>
                                  <w:lang w:val="es-419"/>
                                </w:rPr>
                                <w:t>e</w:t>
                              </w:r>
                              <w:r w:rsidRPr="007E6BEF">
                                <w:rPr>
                                  <w:rFonts w:ascii="Arial Narrow" w:hAnsi="Arial Narrow"/>
                                  <w:sz w:val="24"/>
                                  <w:lang w:val="es-CR"/>
                                </w:rPr>
                                <w:t xml:space="preserve"> temperatura </w:t>
                              </w:r>
                              <w:r w:rsidRPr="007E6BEF">
                                <w:rPr>
                                  <w:rFonts w:ascii="Arial Narrow" w:hAnsi="Arial Narrow"/>
                                  <w:sz w:val="24"/>
                                  <w:lang w:val="es-419"/>
                                </w:rPr>
                                <w:t xml:space="preserve">22,6 </w:t>
                              </w:r>
                              <w:r w:rsidRPr="007E6BEF">
                                <w:rPr>
                                  <w:rFonts w:ascii="Arial Narrow" w:hAnsi="Arial Narrow"/>
                                  <w:sz w:val="24"/>
                                  <w:vertAlign w:val="superscript"/>
                                  <w:lang w:val="es-419"/>
                                </w:rPr>
                                <w:t>o</w:t>
                              </w:r>
                              <w:r w:rsidRPr="007E6BEF">
                                <w:rPr>
                                  <w:rFonts w:ascii="Arial Narrow" w:hAnsi="Arial Narrow"/>
                                  <w:sz w:val="24"/>
                                  <w:lang w:val="es-419"/>
                                </w:rPr>
                                <w:t>C</w:t>
                              </w:r>
                            </w:p>
                            <w:p w:rsidR="00AA5776" w:rsidRPr="007E6BEF" w:rsidRDefault="00AA5776" w:rsidP="00E41D5B">
                              <w:pPr>
                                <w:spacing w:after="0"/>
                                <w:rPr>
                                  <w:rFonts w:ascii="Arial Narrow" w:hAnsi="Arial Narrow"/>
                                  <w:sz w:val="24"/>
                                  <w:lang w:val="es-419"/>
                                </w:rPr>
                              </w:pPr>
                              <w:r w:rsidRPr="007E6BEF">
                                <w:rPr>
                                  <w:rFonts w:ascii="Arial Narrow" w:hAnsi="Arial Narrow"/>
                                  <w:sz w:val="24"/>
                                  <w:lang w:val="es-419"/>
                                </w:rPr>
                                <w:t>Precipitación</w:t>
                              </w:r>
                              <w:r>
                                <w:rPr>
                                  <w:rFonts w:ascii="Arial Narrow" w:hAnsi="Arial Narrow"/>
                                  <w:sz w:val="24"/>
                                  <w:lang w:val="es-419"/>
                                </w:rPr>
                                <w:t xml:space="preserve"> media anual </w:t>
                              </w:r>
                              <w:r w:rsidRPr="007E6BEF">
                                <w:rPr>
                                  <w:rFonts w:ascii="Arial Narrow" w:hAnsi="Arial Narrow"/>
                                  <w:sz w:val="24"/>
                                  <w:lang w:val="es-419"/>
                                </w:rPr>
                                <w:t>2.877</w:t>
                              </w:r>
                              <w:r w:rsidRPr="00D11D32">
                                <w:rPr>
                                  <w:rFonts w:ascii="Arial Narrow" w:hAnsi="Arial Narrow"/>
                                  <w:sz w:val="24"/>
                                  <w:lang w:val="es-419"/>
                                </w:rPr>
                                <w:t xml:space="preserve"> </w:t>
                              </w:r>
                              <w:r w:rsidRPr="007E6BEF">
                                <w:rPr>
                                  <w:rFonts w:ascii="Arial Narrow" w:hAnsi="Arial Narrow"/>
                                  <w:sz w:val="24"/>
                                  <w:lang w:val="es-419"/>
                                </w:rPr>
                                <w:t>mm</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wps:wsp>
                        <wps:cNvPr id="5138" name="Llamada con línea 1 4243"/>
                        <wps:cNvSpPr>
                          <a:spLocks/>
                        </wps:cNvSpPr>
                        <wps:spPr bwMode="auto">
                          <a:xfrm>
                            <a:off x="5150171" y="1743714"/>
                            <a:ext cx="1907956" cy="978516"/>
                          </a:xfrm>
                          <a:prstGeom prst="borderCallout1">
                            <a:avLst>
                              <a:gd name="adj1" fmla="val 49894"/>
                              <a:gd name="adj2" fmla="val 0"/>
                              <a:gd name="adj3" fmla="val 39255"/>
                              <a:gd name="adj4" fmla="val -68727"/>
                            </a:avLst>
                          </a:prstGeom>
                          <a:solidFill>
                            <a:srgbClr val="FFFFFF"/>
                          </a:solidFill>
                          <a:ln w="31750" algn="ctr">
                            <a:solidFill>
                              <a:srgbClr val="ED7D31"/>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7E6BEF" w:rsidRDefault="00AA5776" w:rsidP="00E41D5B">
                              <w:pPr>
                                <w:jc w:val="both"/>
                                <w:rPr>
                                  <w:rFonts w:ascii="Arial Narrow" w:hAnsi="Arial Narrow"/>
                                  <w:sz w:val="24"/>
                                  <w:lang w:val="es-419"/>
                                </w:rPr>
                              </w:pPr>
                              <w:r w:rsidRPr="007E6BEF">
                                <w:rPr>
                                  <w:rFonts w:ascii="Arial Narrow" w:hAnsi="Arial Narrow"/>
                                  <w:sz w:val="24"/>
                                  <w:lang w:val="es-CR"/>
                                </w:rPr>
                                <w:t>C</w:t>
                              </w:r>
                              <w:r w:rsidRPr="007E6BEF">
                                <w:rPr>
                                  <w:rFonts w:ascii="Arial Narrow" w:hAnsi="Arial Narrow"/>
                                  <w:sz w:val="24"/>
                                  <w:lang w:val="es-419"/>
                                </w:rPr>
                                <w:t xml:space="preserve">alidad del agua </w:t>
                              </w:r>
                            </w:p>
                            <w:p w:rsidR="00AA5776" w:rsidRPr="007E6BEF" w:rsidRDefault="00AA5776" w:rsidP="00E41D5B">
                              <w:pPr>
                                <w:jc w:val="both"/>
                                <w:rPr>
                                  <w:rFonts w:ascii="Arial Narrow" w:hAnsi="Arial Narrow"/>
                                  <w:sz w:val="24"/>
                                  <w:lang w:val="es-CR"/>
                                </w:rPr>
                              </w:pPr>
                              <w:r>
                                <w:rPr>
                                  <w:rFonts w:ascii="Arial Narrow" w:hAnsi="Arial Narrow"/>
                                  <w:sz w:val="24"/>
                                  <w:lang w:val="es-CR"/>
                                </w:rPr>
                                <w:t>Los agroquímicos y vertidos están afectando la calidad del agua en la cuenca</w:t>
                              </w:r>
                            </w:p>
                            <w:p w:rsidR="00AA5776" w:rsidRDefault="00AA5776" w:rsidP="00E41D5B">
                              <w:pPr>
                                <w:rPr>
                                  <w:rFonts w:ascii="Arial Narrow" w:hAnsi="Arial Narrow"/>
                                  <w:sz w:val="28"/>
                                  <w:lang w:val="es-419"/>
                                </w:rPr>
                              </w:pP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wps:wsp>
                        <wps:cNvPr id="5133" name="Llamada con línea 1 4242"/>
                        <wps:cNvSpPr>
                          <a:spLocks/>
                        </wps:cNvSpPr>
                        <wps:spPr bwMode="auto">
                          <a:xfrm>
                            <a:off x="128888" y="5015238"/>
                            <a:ext cx="1996440" cy="705374"/>
                          </a:xfrm>
                          <a:prstGeom prst="borderCallout1">
                            <a:avLst>
                              <a:gd name="adj1" fmla="val 0"/>
                              <a:gd name="adj2" fmla="val 50935"/>
                              <a:gd name="adj3" fmla="val -80108"/>
                              <a:gd name="adj4" fmla="val 53217"/>
                            </a:avLst>
                          </a:prstGeom>
                          <a:solidFill>
                            <a:srgbClr val="FFFFFF"/>
                          </a:solidFill>
                          <a:ln w="31750" algn="ctr">
                            <a:solidFill>
                              <a:srgbClr val="7030A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7E6BEF" w:rsidRDefault="00AA5776" w:rsidP="00E41D5B">
                              <w:pPr>
                                <w:spacing w:after="0"/>
                                <w:rPr>
                                  <w:rFonts w:ascii="Arial Narrow" w:hAnsi="Arial Narrow"/>
                                  <w:sz w:val="24"/>
                                  <w:lang w:val="es-419"/>
                                </w:rPr>
                              </w:pPr>
                              <w:r w:rsidRPr="007E6BEF">
                                <w:rPr>
                                  <w:rFonts w:ascii="Arial Narrow" w:hAnsi="Arial Narrow"/>
                                  <w:sz w:val="24"/>
                                  <w:lang w:val="es-419"/>
                                </w:rPr>
                                <w:t>Cantidad de agua</w:t>
                              </w:r>
                            </w:p>
                            <w:p w:rsidR="00AA5776" w:rsidRPr="00431AC5" w:rsidRDefault="00AA5776" w:rsidP="00E41D5B">
                              <w:pPr>
                                <w:spacing w:after="0"/>
                                <w:rPr>
                                  <w:rFonts w:ascii="Arial Narrow" w:hAnsi="Arial Narrow"/>
                                  <w:sz w:val="24"/>
                                  <w:lang w:val="es-CR"/>
                                </w:rPr>
                              </w:pPr>
                              <w:r w:rsidRPr="007E6BEF">
                                <w:rPr>
                                  <w:rFonts w:ascii="Arial Narrow" w:hAnsi="Arial Narrow"/>
                                  <w:sz w:val="24"/>
                                  <w:lang w:val="es-419"/>
                                </w:rPr>
                                <w:t>Caudal: m</w:t>
                              </w:r>
                              <w:r w:rsidRPr="007E6BEF">
                                <w:rPr>
                                  <w:rFonts w:ascii="Arial Narrow" w:hAnsi="Arial Narrow"/>
                                  <w:sz w:val="24"/>
                                  <w:vertAlign w:val="superscript"/>
                                  <w:lang w:val="es-419"/>
                                </w:rPr>
                                <w:t>3</w:t>
                              </w:r>
                              <w:r w:rsidRPr="007E6BEF">
                                <w:rPr>
                                  <w:rFonts w:ascii="Arial Narrow" w:hAnsi="Arial Narrow"/>
                                  <w:sz w:val="24"/>
                                  <w:lang w:val="es-419"/>
                                </w:rPr>
                                <w:t>/seg</w:t>
                              </w:r>
                              <w:r w:rsidRPr="007E6BEF">
                                <w:rPr>
                                  <w:rFonts w:ascii="Arial Narrow" w:hAnsi="Arial Narrow"/>
                                  <w:sz w:val="24"/>
                                  <w:lang w:val="es-419"/>
                                </w:rPr>
                                <w:tab/>
                              </w:r>
                              <w:r w:rsidRPr="007E6BEF">
                                <w:rPr>
                                  <w:rFonts w:ascii="Arial Narrow" w:hAnsi="Arial Narrow"/>
                                  <w:sz w:val="24"/>
                                  <w:lang w:val="es-CR"/>
                                </w:rPr>
                                <w:t xml:space="preserve"> </w:t>
                              </w:r>
                              <w:r w:rsidRPr="007E6BEF">
                                <w:rPr>
                                  <w:rFonts w:ascii="Arial Narrow" w:hAnsi="Arial Narrow"/>
                                  <w:sz w:val="24"/>
                                  <w:lang w:val="es-419"/>
                                </w:rPr>
                                <w:t>26,85</w:t>
                              </w:r>
                              <w:r>
                                <w:rPr>
                                  <w:rFonts w:ascii="Arial Narrow" w:hAnsi="Arial Narrow"/>
                                  <w:sz w:val="24"/>
                                  <w:lang w:val="es-CR"/>
                                </w:rPr>
                                <w:t xml:space="preserve"> en la parte baja de la cuenca</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wps:wsp>
                        <wps:cNvPr id="5141" name="Llamada con línea 1 4243"/>
                        <wps:cNvSpPr>
                          <a:spLocks/>
                        </wps:cNvSpPr>
                        <wps:spPr bwMode="auto">
                          <a:xfrm>
                            <a:off x="5168747" y="391878"/>
                            <a:ext cx="1907956" cy="1139505"/>
                          </a:xfrm>
                          <a:prstGeom prst="borderCallout1">
                            <a:avLst>
                              <a:gd name="adj1" fmla="val 49894"/>
                              <a:gd name="adj2" fmla="val 0"/>
                              <a:gd name="adj3" fmla="val 126310"/>
                              <a:gd name="adj4" fmla="val -40259"/>
                            </a:avLst>
                          </a:prstGeom>
                          <a:solidFill>
                            <a:srgbClr val="FFFFFF"/>
                          </a:solidFill>
                          <a:ln w="31750" algn="ctr">
                            <a:solidFill>
                              <a:srgbClr val="637D43"/>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DC0B32" w:rsidRDefault="00AA5776" w:rsidP="00DC0B32">
                              <w:pPr>
                                <w:autoSpaceDE w:val="0"/>
                                <w:autoSpaceDN w:val="0"/>
                                <w:adjustRightInd w:val="0"/>
                                <w:spacing w:after="0" w:line="240" w:lineRule="auto"/>
                                <w:rPr>
                                  <w:rFonts w:ascii="Arial Narrow" w:hAnsi="Arial Narrow"/>
                                  <w:sz w:val="24"/>
                                  <w:lang w:val="es-CR"/>
                                </w:rPr>
                              </w:pPr>
                              <w:r w:rsidRPr="00DC0B32">
                                <w:rPr>
                                  <w:rFonts w:ascii="Arial Narrow" w:hAnsi="Arial Narrow"/>
                                  <w:sz w:val="24"/>
                                  <w:lang w:val="es-CR"/>
                                </w:rPr>
                                <w:t xml:space="preserve">Café 6.250 kg/ha </w:t>
                              </w:r>
                            </w:p>
                            <w:p w:rsidR="00AA5776" w:rsidRPr="00DC0B32" w:rsidRDefault="00AA5776" w:rsidP="00DC0B32">
                              <w:pPr>
                                <w:pStyle w:val="Default"/>
                                <w:rPr>
                                  <w:rFonts w:ascii="Arial Narrow" w:eastAsia="Calibri" w:hAnsi="Arial Narrow" w:cs="Times New Roman"/>
                                  <w:color w:val="auto"/>
                                  <w:szCs w:val="22"/>
                                  <w:lang w:val="es-CR"/>
                                </w:rPr>
                              </w:pPr>
                              <w:r w:rsidRPr="00DC0B32">
                                <w:rPr>
                                  <w:rFonts w:ascii="Arial Narrow" w:eastAsia="Calibri" w:hAnsi="Arial Narrow" w:cs="Times New Roman"/>
                                  <w:color w:val="auto"/>
                                  <w:szCs w:val="22"/>
                                  <w:lang w:val="es-CR"/>
                                </w:rPr>
                                <w:t xml:space="preserve">Caña de azúcar 8.500 kg/ha </w:t>
                              </w:r>
                            </w:p>
                            <w:p w:rsidR="00AA5776" w:rsidRPr="00DC0B32" w:rsidRDefault="00AA5776" w:rsidP="00DC0B32">
                              <w:pPr>
                                <w:autoSpaceDE w:val="0"/>
                                <w:autoSpaceDN w:val="0"/>
                                <w:adjustRightInd w:val="0"/>
                                <w:spacing w:after="0" w:line="240" w:lineRule="auto"/>
                                <w:rPr>
                                  <w:rFonts w:ascii="Arial Narrow" w:hAnsi="Arial Narrow"/>
                                  <w:sz w:val="24"/>
                                  <w:lang w:val="es-CR"/>
                                </w:rPr>
                              </w:pPr>
                              <w:r w:rsidRPr="00DC0B32">
                                <w:rPr>
                                  <w:rFonts w:ascii="Arial Narrow" w:hAnsi="Arial Narrow"/>
                                  <w:sz w:val="24"/>
                                  <w:lang w:val="es-CR"/>
                                </w:rPr>
                                <w:t xml:space="preserve">Mango 6.300 Kg/ha </w:t>
                              </w:r>
                            </w:p>
                            <w:p w:rsidR="00AA5776" w:rsidRPr="00DC0B32" w:rsidRDefault="00AA5776" w:rsidP="00DC0B32">
                              <w:pPr>
                                <w:autoSpaceDE w:val="0"/>
                                <w:autoSpaceDN w:val="0"/>
                                <w:adjustRightInd w:val="0"/>
                                <w:spacing w:after="0" w:line="240" w:lineRule="auto"/>
                                <w:rPr>
                                  <w:rFonts w:ascii="Arial Narrow" w:hAnsi="Arial Narrow"/>
                                  <w:sz w:val="24"/>
                                  <w:lang w:val="es-CR"/>
                                </w:rPr>
                              </w:pPr>
                              <w:r w:rsidRPr="00DC0B32">
                                <w:rPr>
                                  <w:rFonts w:ascii="Arial Narrow" w:hAnsi="Arial Narrow"/>
                                  <w:sz w:val="24"/>
                                  <w:lang w:val="es-CR"/>
                                </w:rPr>
                                <w:t xml:space="preserve">Papa 23.790 kg/ha </w:t>
                              </w:r>
                            </w:p>
                            <w:p w:rsidR="00AA5776" w:rsidRPr="00DC0B32" w:rsidRDefault="00AA5776" w:rsidP="00DC0B32">
                              <w:pPr>
                                <w:spacing w:after="0"/>
                                <w:rPr>
                                  <w:rFonts w:ascii="Arial Narrow" w:hAnsi="Arial Narrow"/>
                                  <w:sz w:val="24"/>
                                  <w:lang w:val="es-CR"/>
                                </w:rPr>
                              </w:pPr>
                              <w:r w:rsidRPr="00DC0B32">
                                <w:rPr>
                                  <w:rFonts w:ascii="Arial Narrow" w:hAnsi="Arial Narrow"/>
                                  <w:sz w:val="24"/>
                                  <w:lang w:val="es-CR"/>
                                </w:rPr>
                                <w:t xml:space="preserve">Tomate 40.000 kg/ha  </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wps:wsp>
                        <wps:cNvPr id="5139" name="Llamada con línea 1 4249"/>
                        <wps:cNvSpPr>
                          <a:spLocks/>
                        </wps:cNvSpPr>
                        <wps:spPr bwMode="auto">
                          <a:xfrm>
                            <a:off x="-55767" y="2419233"/>
                            <a:ext cx="1611495" cy="797604"/>
                          </a:xfrm>
                          <a:prstGeom prst="borderCallout1">
                            <a:avLst>
                              <a:gd name="adj1" fmla="val 50593"/>
                              <a:gd name="adj2" fmla="val 99116"/>
                              <a:gd name="adj3" fmla="val 54167"/>
                              <a:gd name="adj4" fmla="val 126431"/>
                            </a:avLst>
                          </a:prstGeom>
                          <a:solidFill>
                            <a:srgbClr val="FFFFFF"/>
                          </a:solidFill>
                          <a:ln w="31750" algn="ctr">
                            <a:solidFill>
                              <a:srgbClr val="4472C4"/>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D11D32" w:rsidRDefault="00AA5776" w:rsidP="00E41D5B">
                              <w:pPr>
                                <w:rPr>
                                  <w:rFonts w:ascii="Arial Narrow" w:hAnsi="Arial Narrow"/>
                                  <w:sz w:val="24"/>
                                  <w:lang w:val="es-CR"/>
                                </w:rPr>
                              </w:pPr>
                              <w:r w:rsidRPr="007E6BEF">
                                <w:rPr>
                                  <w:rFonts w:ascii="Arial Narrow" w:hAnsi="Arial Narrow"/>
                                  <w:sz w:val="24"/>
                                  <w:lang w:val="es-419"/>
                                </w:rPr>
                                <w:t>En la cuenca</w:t>
                              </w:r>
                              <w:r>
                                <w:rPr>
                                  <w:rFonts w:ascii="Arial Narrow" w:hAnsi="Arial Narrow"/>
                                  <w:sz w:val="24"/>
                                  <w:lang w:val="es-419"/>
                                </w:rPr>
                                <w:t xml:space="preserve"> no existe un comité de cuencas</w:t>
                              </w:r>
                              <w:r>
                                <w:rPr>
                                  <w:rFonts w:ascii="Arial Narrow" w:hAnsi="Arial Narrow"/>
                                  <w:sz w:val="24"/>
                                  <w:lang w:val="es-CR"/>
                                </w:rPr>
                                <w:t xml:space="preserve"> u otra </w:t>
                              </w:r>
                              <w:r>
                                <w:rPr>
                                  <w:rFonts w:ascii="Arial Narrow" w:hAnsi="Arial Narrow"/>
                                  <w:sz w:val="24"/>
                                  <w:lang w:val="es-419"/>
                                </w:rPr>
                                <w:t>organización</w:t>
                              </w:r>
                              <w:r>
                                <w:rPr>
                                  <w:rFonts w:ascii="Arial Narrow" w:hAnsi="Arial Narrow"/>
                                  <w:sz w:val="24"/>
                                  <w:lang w:val="es-CR"/>
                                </w:rPr>
                                <w:t xml:space="preserve"> similar </w:t>
                              </w:r>
                            </w:p>
                            <w:p w:rsidR="00AA5776" w:rsidRDefault="00AA5776" w:rsidP="00E41D5B">
                              <w:pPr>
                                <w:rPr>
                                  <w:rFonts w:ascii="Arial Narrow" w:hAnsi="Arial Narrow"/>
                                  <w:sz w:val="28"/>
                                  <w:lang w:val="es-419"/>
                                </w:rPr>
                              </w:pPr>
                            </w:p>
                            <w:p w:rsidR="00AA5776" w:rsidRDefault="00AA5776" w:rsidP="00E41D5B">
                              <w:pPr>
                                <w:rPr>
                                  <w:rFonts w:ascii="Arial Narrow" w:hAnsi="Arial Narrow"/>
                                  <w:sz w:val="28"/>
                                  <w:lang w:val="es-419"/>
                                </w:rPr>
                              </w:pP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wps:wsp>
                        <wps:cNvPr id="4226" name="Llamada con línea 1 4226"/>
                        <wps:cNvSpPr>
                          <a:spLocks/>
                        </wps:cNvSpPr>
                        <wps:spPr bwMode="auto">
                          <a:xfrm>
                            <a:off x="2493863" y="4585863"/>
                            <a:ext cx="1620520" cy="822050"/>
                          </a:xfrm>
                          <a:prstGeom prst="borderCallout1">
                            <a:avLst>
                              <a:gd name="adj1" fmla="val 1632"/>
                              <a:gd name="adj2" fmla="val 46642"/>
                              <a:gd name="adj3" fmla="val -108104"/>
                              <a:gd name="adj4" fmla="val 31631"/>
                            </a:avLst>
                          </a:prstGeom>
                          <a:solidFill>
                            <a:srgbClr val="FFFFFF"/>
                          </a:solidFill>
                          <a:ln w="31750" algn="ctr">
                            <a:solidFill>
                              <a:srgbClr val="92D05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25536C" w:rsidRDefault="00AA5776" w:rsidP="0025536C">
                              <w:pPr>
                                <w:pStyle w:val="Default"/>
                                <w:rPr>
                                  <w:rFonts w:ascii="Arial Narrow" w:eastAsia="Calibri" w:hAnsi="Arial Narrow" w:cs="Times New Roman"/>
                                  <w:color w:val="auto"/>
                                  <w:szCs w:val="22"/>
                                  <w:lang w:val="es-419"/>
                                </w:rPr>
                              </w:pPr>
                              <w:r>
                                <w:rPr>
                                  <w:rFonts w:ascii="Arial Narrow" w:eastAsia="Calibri" w:hAnsi="Arial Narrow" w:cs="Times New Roman"/>
                                  <w:color w:val="auto"/>
                                  <w:szCs w:val="22"/>
                                  <w:lang w:val="es-CR"/>
                                </w:rPr>
                                <w:t>La t</w:t>
                              </w:r>
                              <w:r w:rsidRPr="0025536C">
                                <w:rPr>
                                  <w:rFonts w:ascii="Arial Narrow" w:eastAsia="Calibri" w:hAnsi="Arial Narrow" w:cs="Times New Roman"/>
                                  <w:color w:val="auto"/>
                                  <w:szCs w:val="22"/>
                                  <w:lang w:val="es-419"/>
                                </w:rPr>
                                <w:t>enencia de la tierra</w:t>
                              </w:r>
                              <w:r>
                                <w:rPr>
                                  <w:rFonts w:ascii="Arial Narrow" w:eastAsia="Calibri" w:hAnsi="Arial Narrow" w:cs="Times New Roman"/>
                                  <w:color w:val="auto"/>
                                  <w:szCs w:val="22"/>
                                  <w:lang w:val="es-419"/>
                                </w:rPr>
                                <w:t xml:space="preserve"> indica que el</w:t>
                              </w:r>
                              <w:r>
                                <w:rPr>
                                  <w:rFonts w:ascii="Arial Narrow" w:eastAsia="Calibri" w:hAnsi="Arial Narrow" w:cs="Times New Roman"/>
                                  <w:color w:val="auto"/>
                                  <w:szCs w:val="22"/>
                                  <w:lang w:val="es-CR"/>
                                </w:rPr>
                                <w:t xml:space="preserve">  </w:t>
                              </w:r>
                              <w:r w:rsidRPr="0025536C">
                                <w:rPr>
                                  <w:rFonts w:ascii="Arial Narrow" w:eastAsia="Calibri" w:hAnsi="Arial Narrow" w:cs="Times New Roman"/>
                                  <w:color w:val="auto"/>
                                  <w:szCs w:val="22"/>
                                  <w:lang w:val="es-419"/>
                                </w:rPr>
                                <w:t>89,75%</w:t>
                              </w:r>
                              <w:r>
                                <w:rPr>
                                  <w:rFonts w:ascii="Arial Narrow" w:eastAsia="Calibri" w:hAnsi="Arial Narrow" w:cs="Times New Roman"/>
                                  <w:color w:val="auto"/>
                                  <w:szCs w:val="22"/>
                                  <w:lang w:val="es-CR"/>
                                </w:rPr>
                                <w:t xml:space="preserve"> es</w:t>
                              </w:r>
                              <w:r w:rsidRPr="0025536C">
                                <w:rPr>
                                  <w:rFonts w:ascii="Arial Narrow" w:eastAsia="Calibri" w:hAnsi="Arial Narrow" w:cs="Times New Roman"/>
                                  <w:color w:val="auto"/>
                                  <w:szCs w:val="22"/>
                                  <w:lang w:val="es-419"/>
                                </w:rPr>
                                <w:t xml:space="preserve"> </w:t>
                              </w:r>
                              <w:r>
                                <w:rPr>
                                  <w:rFonts w:ascii="Arial Narrow" w:eastAsia="Calibri" w:hAnsi="Arial Narrow" w:cs="Times New Roman"/>
                                  <w:color w:val="auto"/>
                                  <w:szCs w:val="22"/>
                                  <w:lang w:val="es-419"/>
                                </w:rPr>
                                <w:t xml:space="preserve"> </w:t>
                              </w:r>
                              <w:r>
                                <w:rPr>
                                  <w:rFonts w:ascii="Arial Narrow" w:eastAsia="Calibri" w:hAnsi="Arial Narrow" w:cs="Times New Roman"/>
                                  <w:color w:val="auto"/>
                                  <w:szCs w:val="22"/>
                                  <w:lang w:val="es-CR"/>
                                </w:rPr>
                                <w:t>t</w:t>
                              </w:r>
                              <w:r w:rsidRPr="0025536C">
                                <w:rPr>
                                  <w:rFonts w:ascii="Arial Narrow" w:eastAsia="Calibri" w:hAnsi="Arial Narrow" w:cs="Times New Roman"/>
                                  <w:color w:val="auto"/>
                                  <w:szCs w:val="22"/>
                                  <w:lang w:val="es-419"/>
                                </w:rPr>
                                <w:t>ierra</w:t>
                              </w:r>
                              <w:r>
                                <w:rPr>
                                  <w:rFonts w:ascii="Arial Narrow" w:eastAsia="Calibri" w:hAnsi="Arial Narrow" w:cs="Times New Roman"/>
                                  <w:color w:val="auto"/>
                                  <w:szCs w:val="22"/>
                                  <w:lang w:val="es-419"/>
                                </w:rPr>
                                <w:t xml:space="preserve"> propia o a modo de propietario.</w:t>
                              </w:r>
                            </w:p>
                            <w:p w:rsidR="00AA5776" w:rsidRPr="007E6BEF" w:rsidRDefault="00AA5776" w:rsidP="00E41D5B">
                              <w:pPr>
                                <w:spacing w:after="0"/>
                                <w:rPr>
                                  <w:rFonts w:ascii="Arial Narrow" w:hAnsi="Arial Narrow"/>
                                  <w:sz w:val="24"/>
                                  <w:lang w:val="es-419"/>
                                </w:rPr>
                              </w:pPr>
                            </w:p>
                            <w:p w:rsidR="00AA5776" w:rsidRPr="00924BB0" w:rsidRDefault="00AA5776" w:rsidP="00E41D5B">
                              <w:pPr>
                                <w:spacing w:after="0"/>
                                <w:rPr>
                                  <w:rFonts w:ascii="Arial Narrow" w:hAnsi="Arial Narrow"/>
                                  <w:sz w:val="28"/>
                                  <w:lang w:val="es-419"/>
                                </w:rPr>
                              </w:pPr>
                              <w:r w:rsidRPr="00924BB0">
                                <w:rPr>
                                  <w:rFonts w:ascii="Arial Narrow" w:hAnsi="Arial Narrow"/>
                                  <w:sz w:val="28"/>
                                  <w:lang w:val="es-419"/>
                                </w:rPr>
                                <w:tab/>
                              </w:r>
                            </w:p>
                            <w:p w:rsidR="00AA5776" w:rsidRDefault="00AA5776" w:rsidP="00E41D5B">
                              <w:pPr>
                                <w:spacing w:after="0"/>
                                <w:rPr>
                                  <w:rFonts w:ascii="Arial Narrow" w:hAnsi="Arial Narrow"/>
                                  <w:sz w:val="28"/>
                                  <w:lang w:val="es-419"/>
                                </w:rPr>
                              </w:pP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wps:wsp>
                        <wps:cNvPr id="4239" name="Llamada con línea 1 4239"/>
                        <wps:cNvSpPr>
                          <a:spLocks/>
                        </wps:cNvSpPr>
                        <wps:spPr bwMode="auto">
                          <a:xfrm>
                            <a:off x="5057192" y="3116425"/>
                            <a:ext cx="1941195" cy="1105535"/>
                          </a:xfrm>
                          <a:prstGeom prst="borderCallout1">
                            <a:avLst>
                              <a:gd name="adj1" fmla="val 9032"/>
                              <a:gd name="adj2" fmla="val -3926"/>
                              <a:gd name="adj3" fmla="val -94832"/>
                              <a:gd name="adj4" fmla="val -115471"/>
                            </a:avLst>
                          </a:prstGeom>
                          <a:solidFill>
                            <a:srgbClr val="FFFFFF"/>
                          </a:solidFill>
                          <a:ln w="31750" algn="ctr">
                            <a:solidFill>
                              <a:srgbClr val="BF8F0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431AC5" w:rsidRDefault="00AA5776" w:rsidP="00E41D5B">
                              <w:pPr>
                                <w:rPr>
                                  <w:rFonts w:ascii="Arial Narrow" w:hAnsi="Arial Narrow"/>
                                  <w:sz w:val="24"/>
                                  <w:lang w:val="es-CR"/>
                                </w:rPr>
                              </w:pPr>
                              <w:r w:rsidRPr="007E6BEF">
                                <w:rPr>
                                  <w:rFonts w:ascii="Arial Narrow" w:hAnsi="Arial Narrow"/>
                                  <w:sz w:val="24"/>
                                  <w:lang w:val="es-419"/>
                                </w:rPr>
                                <w:t>Existen organizaciones que</w:t>
                              </w:r>
                              <w:r>
                                <w:rPr>
                                  <w:rFonts w:ascii="Arial Narrow" w:hAnsi="Arial Narrow"/>
                                  <w:sz w:val="24"/>
                                  <w:lang w:val="es-419"/>
                                </w:rPr>
                                <w:t xml:space="preserve"> trabajan en temas ambientales, </w:t>
                              </w:r>
                              <w:r w:rsidRPr="007E6BEF">
                                <w:rPr>
                                  <w:rFonts w:ascii="Arial Narrow" w:hAnsi="Arial Narrow"/>
                                  <w:sz w:val="24"/>
                                  <w:lang w:val="es-419"/>
                                </w:rPr>
                                <w:t>ASADAS</w:t>
                              </w:r>
                              <w:r>
                                <w:rPr>
                                  <w:rFonts w:ascii="Arial Narrow" w:hAnsi="Arial Narrow"/>
                                  <w:sz w:val="24"/>
                                  <w:lang w:val="es-CR"/>
                                </w:rPr>
                                <w:t>, Asociación pro cuenca río Jabonal entre otros</w:t>
                              </w:r>
                            </w:p>
                            <w:p w:rsidR="00AA5776" w:rsidRPr="007E6BEF" w:rsidRDefault="00AA5776" w:rsidP="00E41D5B">
                              <w:pPr>
                                <w:rPr>
                                  <w:rFonts w:ascii="Arial Narrow" w:hAnsi="Arial Narrow"/>
                                  <w:sz w:val="24"/>
                                  <w:lang w:val="es-419"/>
                                </w:rPr>
                              </w:pPr>
                            </w:p>
                            <w:p w:rsidR="00AA5776" w:rsidRPr="007E6BEF" w:rsidRDefault="00AA5776" w:rsidP="00E41D5B">
                              <w:pPr>
                                <w:rPr>
                                  <w:rFonts w:ascii="Arial Narrow" w:hAnsi="Arial Narrow"/>
                                  <w:sz w:val="24"/>
                                  <w:lang w:val="es-419"/>
                                </w:rPr>
                              </w:pPr>
                            </w:p>
                            <w:p w:rsidR="00AA5776" w:rsidRPr="007E6BEF" w:rsidRDefault="00AA5776" w:rsidP="00E41D5B">
                              <w:pPr>
                                <w:rPr>
                                  <w:rFonts w:ascii="Arial Narrow" w:hAnsi="Arial Narrow"/>
                                  <w:sz w:val="24"/>
                                  <w:lang w:val="es-419"/>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899A674" id="Grupo 4240" o:spid="_x0000_s1142" style="position:absolute;margin-left:-57.4pt;margin-top:9.4pt;width:561.6pt;height:426.2pt;z-index:251799040;mso-width-relative:margin;mso-height-relative:margin" coordorigin="-557,3068" coordsize="71324,54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">
                <v:shape id="Llamada con línea 1 4247" o:spid="_x0000_s1143" type="#_x0000_t47" style="position:absolute;left:26684;top:3068;width:22912;height:6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pisUA&#10;AADdAAAADwAAAGRycy9kb3ducmV2LnhtbESPQWvCQBSE74X+h+UVvNVNFIOkriJqwZOlKp4f2Zdk&#10;afZtyG5j9Ne7QqHHYWa+YRarwTaip84bxwrScQKCuHDacKXgfPp8n4PwAVlj45gU3MjDavn6ssBc&#10;uyt/U38MlYgQ9jkqqENocyl9UZNFP3YtcfRK11kMUXaV1B1eI9w2cpIkmbRoOC7U2NKmpuLn+GsV&#10;lJOvmzXm0K9nmU53l9299Nu7UqO3Yf0BItAQ/sN/7b1WMEunG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CmKxQAAAN0AAAAPAAAAAAAAAAAAAAAAAJgCAABkcnMv&#10;ZG93bnJldi54bWxQSwUGAAAAAAQABAD1AAAAigMAAAAA&#10;" adj="7237,48047,11022,20578" strokecolor="#a5a5a5" strokeweight="2.5pt">
                  <v:stroke startarrow="block"/>
                  <v:shadow color="#868686"/>
                  <v:textbox>
                    <w:txbxContent>
                      <w:p w:rsidR="00AA5776" w:rsidRPr="007E6BEF" w:rsidRDefault="00AA5776" w:rsidP="00E41D5B">
                        <w:pPr>
                          <w:spacing w:after="0"/>
                          <w:rPr>
                            <w:rFonts w:ascii="Arial Narrow" w:hAnsi="Arial Narrow"/>
                            <w:sz w:val="24"/>
                            <w:lang w:val="es-CR"/>
                          </w:rPr>
                        </w:pPr>
                        <w:r w:rsidRPr="007E6BEF">
                          <w:rPr>
                            <w:rFonts w:ascii="Arial Narrow" w:hAnsi="Arial Narrow"/>
                            <w:sz w:val="24"/>
                            <w:lang w:val="es-CR"/>
                          </w:rPr>
                          <w:t xml:space="preserve">La erosión del suelo en la cuenca </w:t>
                        </w:r>
                        <w:r>
                          <w:rPr>
                            <w:rFonts w:ascii="Arial Narrow" w:hAnsi="Arial Narrow"/>
                            <w:sz w:val="24"/>
                            <w:lang w:val="es-CR"/>
                          </w:rPr>
                          <w:t xml:space="preserve">mayor a </w:t>
                        </w:r>
                        <w:r w:rsidRPr="007E6BEF">
                          <w:rPr>
                            <w:rFonts w:ascii="Arial Narrow" w:hAnsi="Arial Narrow"/>
                            <w:sz w:val="24"/>
                            <w:lang w:val="es-CR"/>
                          </w:rPr>
                          <w:t xml:space="preserve">50  </w:t>
                        </w:r>
                        <w:r w:rsidRPr="007E6BEF">
                          <w:rPr>
                            <w:rFonts w:ascii="Arial Narrow" w:hAnsi="Arial Narrow"/>
                            <w:sz w:val="24"/>
                            <w:lang w:val="es-419"/>
                          </w:rPr>
                          <w:t>t/ha/año</w:t>
                        </w:r>
                        <w:r>
                          <w:rPr>
                            <w:rFonts w:ascii="Arial Narrow" w:hAnsi="Arial Narrow"/>
                            <w:sz w:val="24"/>
                            <w:lang w:val="es-CR"/>
                          </w:rPr>
                          <w:t xml:space="preserve"> representa un</w:t>
                        </w:r>
                        <w:r w:rsidRPr="007E6BEF">
                          <w:rPr>
                            <w:rFonts w:ascii="Arial Narrow" w:hAnsi="Arial Narrow"/>
                            <w:sz w:val="24"/>
                            <w:lang w:val="es-CR"/>
                          </w:rPr>
                          <w:t xml:space="preserve"> (13,7%)</w:t>
                        </w:r>
                      </w:p>
                      <w:p w:rsidR="00AA5776" w:rsidRPr="00924BB0" w:rsidRDefault="00AA5776" w:rsidP="00E41D5B">
                        <w:pPr>
                          <w:spacing w:after="0"/>
                          <w:rPr>
                            <w:rFonts w:ascii="Arial Narrow" w:hAnsi="Arial Narrow"/>
                            <w:sz w:val="20"/>
                            <w:lang w:val="es-CR"/>
                          </w:rPr>
                        </w:pPr>
                      </w:p>
                      <w:p w:rsidR="00AA5776" w:rsidRPr="00F94448" w:rsidRDefault="00AA5776" w:rsidP="00E41D5B">
                        <w:pPr>
                          <w:rPr>
                            <w:rFonts w:ascii="Arial Narrow" w:hAnsi="Arial Narrow"/>
                            <w:sz w:val="28"/>
                            <w:lang w:val="es-419"/>
                          </w:rPr>
                        </w:pPr>
                      </w:p>
                    </w:txbxContent>
                  </v:textbox>
                  <o:callout v:ext="edit" minusy="t"/>
                </v:shape>
                <v:shape id="Imagen 4" o:spid="_x0000_s1144" type="#_x0000_t75" style="position:absolute;left:6344;top:10692;width:56236;height:44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L7mfGAAAA3QAAAA8AAABkcnMvZG93bnJldi54bWxEj9lqwzAURN8L/QdxC3kpsZylC26UEAxd&#10;nlLq9AMu1vVCpSvVUhLn76tCII/DzJxhVpvRGnGkIfSOFcyyHARx7XTPrYLv/ev0GUSIyBqNY1Jw&#10;pgCb9e3NCgvtTvxFxyq2IkE4FKigi9EXUoa6I4shc544eY0bLMYkh1bqAU8Jbo2c5/mjtNhzWujQ&#10;U9lR/VMdrIJd8zb//Swr47fm3tNy1783XCo1uRu3LyAijfEavrQ/tIKH2eIJ/t+kJy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svuZ8YAAADdAAAADwAAAAAAAAAAAAAA&#10;AACfAgAAZHJzL2Rvd25yZXYueG1sUEsFBgAAAAAEAAQA9wAAAJIDAAAAAA==&#10;">
                  <v:imagedata r:id="rId61" o:title="" cropright="-2288f"/>
                  <v:path arrowok="t"/>
                </v:shape>
                <v:shape id="Llamada con línea 1 4245" o:spid="_x0000_s1145" type="#_x0000_t47" style="position:absolute;top:4291;width:18386;height:83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HMYA&#10;AADdAAAADwAAAGRycy9kb3ducmV2LnhtbESPT2sCMRTE7wW/Q3hCbzXrX9qtUYpQFD1ptb0+Nq+b&#10;bTcvSxJ19dMbodDjMDO/Yabz1tbiRD5UjhX0exkI4sLpiksF+4/3p2cQISJrrB2TggsFmM86D1PM&#10;tTvzlk67WIoE4ZCjAhNjk0sZCkMWQ881xMn7dt5iTNKXUns8J7it5SDLJtJixWnBYEMLQ8Xv7mgV&#10;1Jv99dP/LAfryTA7LL4O5sUtjVKP3fbtFUSkNv6H/9orrWDcH47g/iY9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HMYAAADdAAAADwAAAAAAAAAAAAAAAACYAgAAZHJz&#10;L2Rvd25yZXYueG1sUEsFBgAAAAAEAAQA9QAAAIsDAAAAAA==&#10;" adj="31387,31382,21814,11265" strokecolor="#ffc000" strokeweight="2.5pt">
                  <v:stroke startarrow="block"/>
                  <v:shadow color="#868686"/>
                  <v:textbox>
                    <w:txbxContent>
                      <w:p w:rsidR="00AA5776" w:rsidRPr="007E6BEF" w:rsidRDefault="00AA5776" w:rsidP="00E41D5B">
                        <w:pPr>
                          <w:spacing w:after="0"/>
                          <w:rPr>
                            <w:rFonts w:ascii="Arial Narrow" w:hAnsi="Arial Narrow"/>
                            <w:sz w:val="24"/>
                            <w:lang w:val="es-419"/>
                          </w:rPr>
                        </w:pPr>
                        <w:r w:rsidRPr="007E6BEF">
                          <w:rPr>
                            <w:rFonts w:ascii="Arial Narrow" w:hAnsi="Arial Narrow"/>
                            <w:sz w:val="24"/>
                            <w:lang w:val="es-CR"/>
                          </w:rPr>
                          <w:t>P</w:t>
                        </w:r>
                        <w:r w:rsidRPr="007E6BEF">
                          <w:rPr>
                            <w:rFonts w:ascii="Arial Narrow" w:hAnsi="Arial Narrow"/>
                            <w:sz w:val="24"/>
                            <w:lang w:val="es-419"/>
                          </w:rPr>
                          <w:t>romedio anual</w:t>
                        </w:r>
                        <w:r w:rsidRPr="007E6BEF">
                          <w:rPr>
                            <w:rFonts w:ascii="Arial Narrow" w:hAnsi="Arial Narrow"/>
                            <w:sz w:val="24"/>
                            <w:lang w:val="es-CR"/>
                          </w:rPr>
                          <w:t xml:space="preserve"> d</w:t>
                        </w:r>
                        <w:r>
                          <w:rPr>
                            <w:rFonts w:ascii="Arial Narrow" w:hAnsi="Arial Narrow"/>
                            <w:sz w:val="24"/>
                            <w:lang w:val="es-419"/>
                          </w:rPr>
                          <w:t>e</w:t>
                        </w:r>
                        <w:r w:rsidRPr="007E6BEF">
                          <w:rPr>
                            <w:rFonts w:ascii="Arial Narrow" w:hAnsi="Arial Narrow"/>
                            <w:sz w:val="24"/>
                            <w:lang w:val="es-CR"/>
                          </w:rPr>
                          <w:t xml:space="preserve"> temperatura </w:t>
                        </w:r>
                        <w:r w:rsidRPr="007E6BEF">
                          <w:rPr>
                            <w:rFonts w:ascii="Arial Narrow" w:hAnsi="Arial Narrow"/>
                            <w:sz w:val="24"/>
                            <w:lang w:val="es-419"/>
                          </w:rPr>
                          <w:t xml:space="preserve">22,6 </w:t>
                        </w:r>
                        <w:r w:rsidRPr="007E6BEF">
                          <w:rPr>
                            <w:rFonts w:ascii="Arial Narrow" w:hAnsi="Arial Narrow"/>
                            <w:sz w:val="24"/>
                            <w:vertAlign w:val="superscript"/>
                            <w:lang w:val="es-419"/>
                          </w:rPr>
                          <w:t>o</w:t>
                        </w:r>
                        <w:r w:rsidRPr="007E6BEF">
                          <w:rPr>
                            <w:rFonts w:ascii="Arial Narrow" w:hAnsi="Arial Narrow"/>
                            <w:sz w:val="24"/>
                            <w:lang w:val="es-419"/>
                          </w:rPr>
                          <w:t>C</w:t>
                        </w:r>
                      </w:p>
                      <w:p w:rsidR="00AA5776" w:rsidRPr="007E6BEF" w:rsidRDefault="00AA5776" w:rsidP="00E41D5B">
                        <w:pPr>
                          <w:spacing w:after="0"/>
                          <w:rPr>
                            <w:rFonts w:ascii="Arial Narrow" w:hAnsi="Arial Narrow"/>
                            <w:sz w:val="24"/>
                            <w:lang w:val="es-419"/>
                          </w:rPr>
                        </w:pPr>
                        <w:r w:rsidRPr="007E6BEF">
                          <w:rPr>
                            <w:rFonts w:ascii="Arial Narrow" w:hAnsi="Arial Narrow"/>
                            <w:sz w:val="24"/>
                            <w:lang w:val="es-419"/>
                          </w:rPr>
                          <w:t>Precipitación</w:t>
                        </w:r>
                        <w:r>
                          <w:rPr>
                            <w:rFonts w:ascii="Arial Narrow" w:hAnsi="Arial Narrow"/>
                            <w:sz w:val="24"/>
                            <w:lang w:val="es-419"/>
                          </w:rPr>
                          <w:t xml:space="preserve"> media anual </w:t>
                        </w:r>
                        <w:r w:rsidRPr="007E6BEF">
                          <w:rPr>
                            <w:rFonts w:ascii="Arial Narrow" w:hAnsi="Arial Narrow"/>
                            <w:sz w:val="24"/>
                            <w:lang w:val="es-419"/>
                          </w:rPr>
                          <w:t>2.877</w:t>
                        </w:r>
                        <w:r w:rsidRPr="00D11D32">
                          <w:rPr>
                            <w:rFonts w:ascii="Arial Narrow" w:hAnsi="Arial Narrow"/>
                            <w:sz w:val="24"/>
                            <w:lang w:val="es-419"/>
                          </w:rPr>
                          <w:t xml:space="preserve"> </w:t>
                        </w:r>
                        <w:r w:rsidRPr="007E6BEF">
                          <w:rPr>
                            <w:rFonts w:ascii="Arial Narrow" w:hAnsi="Arial Narrow"/>
                            <w:sz w:val="24"/>
                            <w:lang w:val="es-419"/>
                          </w:rPr>
                          <w:t>mm</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v:textbox>
                  <o:callout v:ext="edit" minusx="t" minusy="t"/>
                </v:shape>
                <v:shape id="Llamada con línea 1 4243" o:spid="_x0000_s1146" type="#_x0000_t47" style="position:absolute;left:51501;top:17437;width:19080;height:97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tXsEA&#10;AADdAAAADwAAAGRycy9kb3ducmV2LnhtbERPPW/CMBDdK/EfrENiK06KUqGAQRGoEgsDlIXtiI8k&#10;EJ9NbCD8ezxU6vj0vufL3rTiQZ1vLCtIxwkI4tLqhisFh9+fzykIH5A1tpZJwYs8LBeDjznm2j55&#10;R499qEQMYZ+jgjoEl0vpy5oM+rF1xJE7285giLCrpO7wGcNNK7+S5FsabDg21OhoVVN53d+Ngm1W&#10;WZZGZrcyfa2LYuIu7nRUajTsixmIQH34F/+5N1pBlk7i3PgmPg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ArV7BAAAA3QAAAA8AAAAAAAAAAAAAAAAAmAIAAGRycy9kb3du&#10;cmV2LnhtbFBLBQYAAAAABAAEAPUAAACGAwAAAAA=&#10;" adj="-14845,8479,0,10777" strokecolor="#ed7d31" strokeweight="2.5pt">
                  <v:stroke startarrow="block"/>
                  <v:shadow color="#868686"/>
                  <v:textbox>
                    <w:txbxContent>
                      <w:p w:rsidR="00AA5776" w:rsidRPr="007E6BEF" w:rsidRDefault="00AA5776" w:rsidP="00E41D5B">
                        <w:pPr>
                          <w:jc w:val="both"/>
                          <w:rPr>
                            <w:rFonts w:ascii="Arial Narrow" w:hAnsi="Arial Narrow"/>
                            <w:sz w:val="24"/>
                            <w:lang w:val="es-419"/>
                          </w:rPr>
                        </w:pPr>
                        <w:r w:rsidRPr="007E6BEF">
                          <w:rPr>
                            <w:rFonts w:ascii="Arial Narrow" w:hAnsi="Arial Narrow"/>
                            <w:sz w:val="24"/>
                            <w:lang w:val="es-CR"/>
                          </w:rPr>
                          <w:t>C</w:t>
                        </w:r>
                        <w:r w:rsidRPr="007E6BEF">
                          <w:rPr>
                            <w:rFonts w:ascii="Arial Narrow" w:hAnsi="Arial Narrow"/>
                            <w:sz w:val="24"/>
                            <w:lang w:val="es-419"/>
                          </w:rPr>
                          <w:t xml:space="preserve">alidad del agua </w:t>
                        </w:r>
                      </w:p>
                      <w:p w:rsidR="00AA5776" w:rsidRPr="007E6BEF" w:rsidRDefault="00AA5776" w:rsidP="00E41D5B">
                        <w:pPr>
                          <w:jc w:val="both"/>
                          <w:rPr>
                            <w:rFonts w:ascii="Arial Narrow" w:hAnsi="Arial Narrow"/>
                            <w:sz w:val="24"/>
                            <w:lang w:val="es-CR"/>
                          </w:rPr>
                        </w:pPr>
                        <w:r>
                          <w:rPr>
                            <w:rFonts w:ascii="Arial Narrow" w:hAnsi="Arial Narrow"/>
                            <w:sz w:val="24"/>
                            <w:lang w:val="es-CR"/>
                          </w:rPr>
                          <w:t>Los agroquímicos y vertidos están afectando la calidad del agua en la cuenca</w:t>
                        </w:r>
                      </w:p>
                      <w:p w:rsidR="00AA5776" w:rsidRDefault="00AA5776" w:rsidP="00E41D5B">
                        <w:pPr>
                          <w:rPr>
                            <w:rFonts w:ascii="Arial Narrow" w:hAnsi="Arial Narrow"/>
                            <w:sz w:val="28"/>
                            <w:lang w:val="es-419"/>
                          </w:rPr>
                        </w:pP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v:textbox>
                </v:shape>
                <v:shape id="Llamada con línea 1 4242" o:spid="_x0000_s1147" type="#_x0000_t47" style="position:absolute;left:1288;top:50152;width:19965;height:7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zNMUA&#10;AADdAAAADwAAAGRycy9kb3ducmV2LnhtbESPzWrDMBCE74W+g9hCb43spA3BiWLaBkMhOeQPcl2k&#10;jW1qrYyl2O7bR4VCj8PMfMOs8tE2oqfO144VpJMEBLF2puZSwflUvCxA+IBssHFMCn7IQ75+fFhh&#10;ZtzAB+qPoRQRwj5DBVUIbSal1xVZ9BPXEkfv6jqLIcqulKbDIcJtI6dJMpcWa44LFbb0WZH+Pt6s&#10;gikWN/2xqze7JvS01RcnN/tXpZ6fxvcliEBj+A//tb+Mgrd0NoPf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zM0xQAAAN0AAAAPAAAAAAAAAAAAAAAAAJgCAABkcnMv&#10;ZG93bnJldi54bWxQSwUGAAAAAAQABAD1AAAAigMAAAAA&#10;" adj="11495,-17303,11002,0" strokecolor="#7030a0" strokeweight="2.5pt">
                  <v:stroke startarrow="block"/>
                  <v:shadow color="#868686"/>
                  <v:textbox>
                    <w:txbxContent>
                      <w:p w:rsidR="00AA5776" w:rsidRPr="007E6BEF" w:rsidRDefault="00AA5776" w:rsidP="00E41D5B">
                        <w:pPr>
                          <w:spacing w:after="0"/>
                          <w:rPr>
                            <w:rFonts w:ascii="Arial Narrow" w:hAnsi="Arial Narrow"/>
                            <w:sz w:val="24"/>
                            <w:lang w:val="es-419"/>
                          </w:rPr>
                        </w:pPr>
                        <w:r w:rsidRPr="007E6BEF">
                          <w:rPr>
                            <w:rFonts w:ascii="Arial Narrow" w:hAnsi="Arial Narrow"/>
                            <w:sz w:val="24"/>
                            <w:lang w:val="es-419"/>
                          </w:rPr>
                          <w:t>Cantidad de agua</w:t>
                        </w:r>
                      </w:p>
                      <w:p w:rsidR="00AA5776" w:rsidRPr="00431AC5" w:rsidRDefault="00AA5776" w:rsidP="00E41D5B">
                        <w:pPr>
                          <w:spacing w:after="0"/>
                          <w:rPr>
                            <w:rFonts w:ascii="Arial Narrow" w:hAnsi="Arial Narrow"/>
                            <w:sz w:val="24"/>
                            <w:lang w:val="es-CR"/>
                          </w:rPr>
                        </w:pPr>
                        <w:r w:rsidRPr="007E6BEF">
                          <w:rPr>
                            <w:rFonts w:ascii="Arial Narrow" w:hAnsi="Arial Narrow"/>
                            <w:sz w:val="24"/>
                            <w:lang w:val="es-419"/>
                          </w:rPr>
                          <w:t>Caudal: m</w:t>
                        </w:r>
                        <w:r w:rsidRPr="007E6BEF">
                          <w:rPr>
                            <w:rFonts w:ascii="Arial Narrow" w:hAnsi="Arial Narrow"/>
                            <w:sz w:val="24"/>
                            <w:vertAlign w:val="superscript"/>
                            <w:lang w:val="es-419"/>
                          </w:rPr>
                          <w:t>3</w:t>
                        </w:r>
                        <w:r w:rsidRPr="007E6BEF">
                          <w:rPr>
                            <w:rFonts w:ascii="Arial Narrow" w:hAnsi="Arial Narrow"/>
                            <w:sz w:val="24"/>
                            <w:lang w:val="es-419"/>
                          </w:rPr>
                          <w:t>/seg</w:t>
                        </w:r>
                        <w:r w:rsidRPr="007E6BEF">
                          <w:rPr>
                            <w:rFonts w:ascii="Arial Narrow" w:hAnsi="Arial Narrow"/>
                            <w:sz w:val="24"/>
                            <w:lang w:val="es-419"/>
                          </w:rPr>
                          <w:tab/>
                        </w:r>
                        <w:r w:rsidRPr="007E6BEF">
                          <w:rPr>
                            <w:rFonts w:ascii="Arial Narrow" w:hAnsi="Arial Narrow"/>
                            <w:sz w:val="24"/>
                            <w:lang w:val="es-CR"/>
                          </w:rPr>
                          <w:t xml:space="preserve"> </w:t>
                        </w:r>
                        <w:r w:rsidRPr="007E6BEF">
                          <w:rPr>
                            <w:rFonts w:ascii="Arial Narrow" w:hAnsi="Arial Narrow"/>
                            <w:sz w:val="24"/>
                            <w:lang w:val="es-419"/>
                          </w:rPr>
                          <w:t>26,85</w:t>
                        </w:r>
                        <w:r>
                          <w:rPr>
                            <w:rFonts w:ascii="Arial Narrow" w:hAnsi="Arial Narrow"/>
                            <w:sz w:val="24"/>
                            <w:lang w:val="es-CR"/>
                          </w:rPr>
                          <w:t xml:space="preserve"> en la parte baja de la cuenca</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v:textbox>
                  <o:callout v:ext="edit" minusx="t"/>
                </v:shape>
                <v:shape id="Llamada con línea 1 4243" o:spid="_x0000_s1148" type="#_x0000_t47" style="position:absolute;left:51687;top:3918;width:19080;height:11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opwcYA&#10;AADdAAAADwAAAGRycy9kb3ducmV2LnhtbESPQWvCQBSE74X+h+UVehHdRGqR6CqlEhC9aKrg8ZF9&#10;ZqPZtyG71fTfu4VCj8PMfMPMl71txI06XztWkI4SEMSl0zVXCg5f+XAKwgdkjY1jUvBDHpaL56c5&#10;ZtrdeU+3IlQiQthnqMCE0GZS+tKQRT9yLXH0zq6zGKLsKqk7vEe4beQ4Sd6lxZrjgsGWPg2V1+Lb&#10;KsjlIPeDyUkei3xjrttmtdvxRanXl/5jBiJQH/7Df+21VjBJ31L4fROf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opwcYAAADdAAAADwAAAAAAAAAAAAAAAACYAgAAZHJz&#10;L2Rvd25yZXYueG1sUEsFBgAAAAAEAAQA9QAAAIsDAAAAAA==&#10;" adj="-8696,27283,0,10777" strokecolor="#637d43" strokeweight="2.5pt">
                  <v:stroke startarrow="block"/>
                  <v:shadow color="#868686"/>
                  <v:textbox>
                    <w:txbxContent>
                      <w:p w:rsidR="00AA5776" w:rsidRPr="00DC0B32" w:rsidRDefault="00AA5776" w:rsidP="00DC0B32">
                        <w:pPr>
                          <w:autoSpaceDE w:val="0"/>
                          <w:autoSpaceDN w:val="0"/>
                          <w:adjustRightInd w:val="0"/>
                          <w:spacing w:after="0" w:line="240" w:lineRule="auto"/>
                          <w:rPr>
                            <w:rFonts w:ascii="Arial Narrow" w:hAnsi="Arial Narrow"/>
                            <w:sz w:val="24"/>
                            <w:lang w:val="es-CR"/>
                          </w:rPr>
                        </w:pPr>
                        <w:r w:rsidRPr="00DC0B32">
                          <w:rPr>
                            <w:rFonts w:ascii="Arial Narrow" w:hAnsi="Arial Narrow"/>
                            <w:sz w:val="24"/>
                            <w:lang w:val="es-CR"/>
                          </w:rPr>
                          <w:t xml:space="preserve">Café 6.250 kg/ha </w:t>
                        </w:r>
                      </w:p>
                      <w:p w:rsidR="00AA5776" w:rsidRPr="00DC0B32" w:rsidRDefault="00AA5776" w:rsidP="00DC0B32">
                        <w:pPr>
                          <w:pStyle w:val="Default"/>
                          <w:rPr>
                            <w:rFonts w:ascii="Arial Narrow" w:eastAsia="Calibri" w:hAnsi="Arial Narrow" w:cs="Times New Roman"/>
                            <w:color w:val="auto"/>
                            <w:szCs w:val="22"/>
                            <w:lang w:val="es-CR"/>
                          </w:rPr>
                        </w:pPr>
                        <w:r w:rsidRPr="00DC0B32">
                          <w:rPr>
                            <w:rFonts w:ascii="Arial Narrow" w:eastAsia="Calibri" w:hAnsi="Arial Narrow" w:cs="Times New Roman"/>
                            <w:color w:val="auto"/>
                            <w:szCs w:val="22"/>
                            <w:lang w:val="es-CR"/>
                          </w:rPr>
                          <w:t xml:space="preserve">Caña de azúcar 8.500 kg/ha </w:t>
                        </w:r>
                      </w:p>
                      <w:p w:rsidR="00AA5776" w:rsidRPr="00DC0B32" w:rsidRDefault="00AA5776" w:rsidP="00DC0B32">
                        <w:pPr>
                          <w:autoSpaceDE w:val="0"/>
                          <w:autoSpaceDN w:val="0"/>
                          <w:adjustRightInd w:val="0"/>
                          <w:spacing w:after="0" w:line="240" w:lineRule="auto"/>
                          <w:rPr>
                            <w:rFonts w:ascii="Arial Narrow" w:hAnsi="Arial Narrow"/>
                            <w:sz w:val="24"/>
                            <w:lang w:val="es-CR"/>
                          </w:rPr>
                        </w:pPr>
                        <w:r w:rsidRPr="00DC0B32">
                          <w:rPr>
                            <w:rFonts w:ascii="Arial Narrow" w:hAnsi="Arial Narrow"/>
                            <w:sz w:val="24"/>
                            <w:lang w:val="es-CR"/>
                          </w:rPr>
                          <w:t xml:space="preserve">Mango 6.300 Kg/ha </w:t>
                        </w:r>
                      </w:p>
                      <w:p w:rsidR="00AA5776" w:rsidRPr="00DC0B32" w:rsidRDefault="00AA5776" w:rsidP="00DC0B32">
                        <w:pPr>
                          <w:autoSpaceDE w:val="0"/>
                          <w:autoSpaceDN w:val="0"/>
                          <w:adjustRightInd w:val="0"/>
                          <w:spacing w:after="0" w:line="240" w:lineRule="auto"/>
                          <w:rPr>
                            <w:rFonts w:ascii="Arial Narrow" w:hAnsi="Arial Narrow"/>
                            <w:sz w:val="24"/>
                            <w:lang w:val="es-CR"/>
                          </w:rPr>
                        </w:pPr>
                        <w:r w:rsidRPr="00DC0B32">
                          <w:rPr>
                            <w:rFonts w:ascii="Arial Narrow" w:hAnsi="Arial Narrow"/>
                            <w:sz w:val="24"/>
                            <w:lang w:val="es-CR"/>
                          </w:rPr>
                          <w:t xml:space="preserve">Papa 23.790 kg/ha </w:t>
                        </w:r>
                      </w:p>
                      <w:p w:rsidR="00AA5776" w:rsidRPr="00DC0B32" w:rsidRDefault="00AA5776" w:rsidP="00DC0B32">
                        <w:pPr>
                          <w:spacing w:after="0"/>
                          <w:rPr>
                            <w:rFonts w:ascii="Arial Narrow" w:hAnsi="Arial Narrow"/>
                            <w:sz w:val="24"/>
                            <w:lang w:val="es-CR"/>
                          </w:rPr>
                        </w:pPr>
                        <w:r w:rsidRPr="00DC0B32">
                          <w:rPr>
                            <w:rFonts w:ascii="Arial Narrow" w:hAnsi="Arial Narrow"/>
                            <w:sz w:val="24"/>
                            <w:lang w:val="es-CR"/>
                          </w:rPr>
                          <w:t xml:space="preserve">Tomate 40.000 kg/ha  </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v:textbox>
                  <o:callout v:ext="edit" minusy="t"/>
                </v:shape>
                <v:shape id="Llamada con línea 1 4249" o:spid="_x0000_s1149" type="#_x0000_t47" style="position:absolute;left:-557;top:24192;width:16114;height:79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DR8gA&#10;AADdAAAADwAAAGRycy9kb3ducmV2LnhtbESP3UrDQBSE7wXfYTlCb6TdVO2PsdsiFUFoqW2aBzhk&#10;j9mQ7NmYXdP49q4geDnMzDfMajPYRvTU+cqxgukkAUFcOF1xqSA/v46XIHxA1tg4JgXf5GGzvr5a&#10;YardhU/UZ6EUEcI+RQUmhDaV0heGLPqJa4mj9+E6iyHKrpS6w0uE20beJclcWqw4LhhsaWuoqLMv&#10;q2BfY/7wkn0ee10d68NuccjN+61So5vh+QlEoCH8h//ab1rBbHr/CL9v4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n8NHyAAAAN0AAAAPAAAAAAAAAAAAAAAAAJgCAABk&#10;cnMvZG93bnJldi54bWxQSwUGAAAAAAQABAD1AAAAjQMAAAAA&#10;" adj="27309,11700,21409,10928" strokecolor="#4472c4" strokeweight="2.5pt">
                  <v:stroke startarrow="block"/>
                  <v:shadow color="#868686"/>
                  <v:textbox>
                    <w:txbxContent>
                      <w:p w:rsidR="00AA5776" w:rsidRPr="00D11D32" w:rsidRDefault="00AA5776" w:rsidP="00E41D5B">
                        <w:pPr>
                          <w:rPr>
                            <w:rFonts w:ascii="Arial Narrow" w:hAnsi="Arial Narrow"/>
                            <w:sz w:val="24"/>
                            <w:lang w:val="es-CR"/>
                          </w:rPr>
                        </w:pPr>
                        <w:r w:rsidRPr="007E6BEF">
                          <w:rPr>
                            <w:rFonts w:ascii="Arial Narrow" w:hAnsi="Arial Narrow"/>
                            <w:sz w:val="24"/>
                            <w:lang w:val="es-419"/>
                          </w:rPr>
                          <w:t>En la cuenca</w:t>
                        </w:r>
                        <w:r>
                          <w:rPr>
                            <w:rFonts w:ascii="Arial Narrow" w:hAnsi="Arial Narrow"/>
                            <w:sz w:val="24"/>
                            <w:lang w:val="es-419"/>
                          </w:rPr>
                          <w:t xml:space="preserve"> no existe un comité de cuencas</w:t>
                        </w:r>
                        <w:r>
                          <w:rPr>
                            <w:rFonts w:ascii="Arial Narrow" w:hAnsi="Arial Narrow"/>
                            <w:sz w:val="24"/>
                            <w:lang w:val="es-CR"/>
                          </w:rPr>
                          <w:t xml:space="preserve"> u otra </w:t>
                        </w:r>
                        <w:r>
                          <w:rPr>
                            <w:rFonts w:ascii="Arial Narrow" w:hAnsi="Arial Narrow"/>
                            <w:sz w:val="24"/>
                            <w:lang w:val="es-419"/>
                          </w:rPr>
                          <w:t>organización</w:t>
                        </w:r>
                        <w:r>
                          <w:rPr>
                            <w:rFonts w:ascii="Arial Narrow" w:hAnsi="Arial Narrow"/>
                            <w:sz w:val="24"/>
                            <w:lang w:val="es-CR"/>
                          </w:rPr>
                          <w:t xml:space="preserve"> similar </w:t>
                        </w:r>
                      </w:p>
                      <w:p w:rsidR="00AA5776" w:rsidRDefault="00AA5776" w:rsidP="00E41D5B">
                        <w:pPr>
                          <w:rPr>
                            <w:rFonts w:ascii="Arial Narrow" w:hAnsi="Arial Narrow"/>
                            <w:sz w:val="28"/>
                            <w:lang w:val="es-419"/>
                          </w:rPr>
                        </w:pPr>
                      </w:p>
                      <w:p w:rsidR="00AA5776" w:rsidRDefault="00AA5776" w:rsidP="00E41D5B">
                        <w:pPr>
                          <w:rPr>
                            <w:rFonts w:ascii="Arial Narrow" w:hAnsi="Arial Narrow"/>
                            <w:sz w:val="28"/>
                            <w:lang w:val="es-419"/>
                          </w:rPr>
                        </w:pP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v:textbox>
                  <o:callout v:ext="edit" minusx="t" minusy="t"/>
                </v:shape>
                <v:shape id="Llamada con línea 1 4226" o:spid="_x0000_s1150" type="#_x0000_t47" style="position:absolute;left:24938;top:45858;width:16205;height:82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ol8UA&#10;AADdAAAADwAAAGRycy9kb3ducmV2LnhtbESPwWrDMBBE74X+g9hCb40cU0xwooQQ09BTIYkPOS7W&#10;1jK1Vq6k2u7fV4VAjsPMvGE2u9n2YiQfOscKlosMBHHjdMetgvry9rICESKyxt4xKfilALvt48MG&#10;S+0mPtF4jq1IEA4lKjAxDqWUoTFkMSzcQJy8T+ctxiR9K7XHKcFtL/MsK6TFjtOCwYEOhpqv849V&#10;MFYflE/jvv0+1tPVVPPlWPhKqeeneb8GEWmO9/Ct/a4VvOZ5Af9v0hO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GiXxQAAAN0AAAAPAAAAAAAAAAAAAAAAAJgCAABkcnMv&#10;ZG93bnJldi54bWxQSwUGAAAAAAQABAD1AAAAigMAAAAA&#10;" adj="6832,-23350,10075,353" strokecolor="#92d050" strokeweight="2.5pt">
                  <v:stroke startarrow="block"/>
                  <v:shadow color="#868686"/>
                  <v:textbox>
                    <w:txbxContent>
                      <w:p w:rsidR="00AA5776" w:rsidRPr="0025536C" w:rsidRDefault="00AA5776" w:rsidP="0025536C">
                        <w:pPr>
                          <w:pStyle w:val="Default"/>
                          <w:rPr>
                            <w:rFonts w:ascii="Arial Narrow" w:eastAsia="Calibri" w:hAnsi="Arial Narrow" w:cs="Times New Roman"/>
                            <w:color w:val="auto"/>
                            <w:szCs w:val="22"/>
                            <w:lang w:val="es-419"/>
                          </w:rPr>
                        </w:pPr>
                        <w:r>
                          <w:rPr>
                            <w:rFonts w:ascii="Arial Narrow" w:eastAsia="Calibri" w:hAnsi="Arial Narrow" w:cs="Times New Roman"/>
                            <w:color w:val="auto"/>
                            <w:szCs w:val="22"/>
                            <w:lang w:val="es-CR"/>
                          </w:rPr>
                          <w:t>La t</w:t>
                        </w:r>
                        <w:r w:rsidRPr="0025536C">
                          <w:rPr>
                            <w:rFonts w:ascii="Arial Narrow" w:eastAsia="Calibri" w:hAnsi="Arial Narrow" w:cs="Times New Roman"/>
                            <w:color w:val="auto"/>
                            <w:szCs w:val="22"/>
                            <w:lang w:val="es-419"/>
                          </w:rPr>
                          <w:t>enencia de la tierra</w:t>
                        </w:r>
                        <w:r>
                          <w:rPr>
                            <w:rFonts w:ascii="Arial Narrow" w:eastAsia="Calibri" w:hAnsi="Arial Narrow" w:cs="Times New Roman"/>
                            <w:color w:val="auto"/>
                            <w:szCs w:val="22"/>
                            <w:lang w:val="es-419"/>
                          </w:rPr>
                          <w:t xml:space="preserve"> indica que el</w:t>
                        </w:r>
                        <w:r>
                          <w:rPr>
                            <w:rFonts w:ascii="Arial Narrow" w:eastAsia="Calibri" w:hAnsi="Arial Narrow" w:cs="Times New Roman"/>
                            <w:color w:val="auto"/>
                            <w:szCs w:val="22"/>
                            <w:lang w:val="es-CR"/>
                          </w:rPr>
                          <w:t xml:space="preserve">  </w:t>
                        </w:r>
                        <w:r w:rsidRPr="0025536C">
                          <w:rPr>
                            <w:rFonts w:ascii="Arial Narrow" w:eastAsia="Calibri" w:hAnsi="Arial Narrow" w:cs="Times New Roman"/>
                            <w:color w:val="auto"/>
                            <w:szCs w:val="22"/>
                            <w:lang w:val="es-419"/>
                          </w:rPr>
                          <w:t>89,75%</w:t>
                        </w:r>
                        <w:r>
                          <w:rPr>
                            <w:rFonts w:ascii="Arial Narrow" w:eastAsia="Calibri" w:hAnsi="Arial Narrow" w:cs="Times New Roman"/>
                            <w:color w:val="auto"/>
                            <w:szCs w:val="22"/>
                            <w:lang w:val="es-CR"/>
                          </w:rPr>
                          <w:t xml:space="preserve"> es</w:t>
                        </w:r>
                        <w:r w:rsidRPr="0025536C">
                          <w:rPr>
                            <w:rFonts w:ascii="Arial Narrow" w:eastAsia="Calibri" w:hAnsi="Arial Narrow" w:cs="Times New Roman"/>
                            <w:color w:val="auto"/>
                            <w:szCs w:val="22"/>
                            <w:lang w:val="es-419"/>
                          </w:rPr>
                          <w:t xml:space="preserve"> </w:t>
                        </w:r>
                        <w:r>
                          <w:rPr>
                            <w:rFonts w:ascii="Arial Narrow" w:eastAsia="Calibri" w:hAnsi="Arial Narrow" w:cs="Times New Roman"/>
                            <w:color w:val="auto"/>
                            <w:szCs w:val="22"/>
                            <w:lang w:val="es-419"/>
                          </w:rPr>
                          <w:t xml:space="preserve"> </w:t>
                        </w:r>
                        <w:r>
                          <w:rPr>
                            <w:rFonts w:ascii="Arial Narrow" w:eastAsia="Calibri" w:hAnsi="Arial Narrow" w:cs="Times New Roman"/>
                            <w:color w:val="auto"/>
                            <w:szCs w:val="22"/>
                            <w:lang w:val="es-CR"/>
                          </w:rPr>
                          <w:t>t</w:t>
                        </w:r>
                        <w:r w:rsidRPr="0025536C">
                          <w:rPr>
                            <w:rFonts w:ascii="Arial Narrow" w:eastAsia="Calibri" w:hAnsi="Arial Narrow" w:cs="Times New Roman"/>
                            <w:color w:val="auto"/>
                            <w:szCs w:val="22"/>
                            <w:lang w:val="es-419"/>
                          </w:rPr>
                          <w:t>ierra</w:t>
                        </w:r>
                        <w:r>
                          <w:rPr>
                            <w:rFonts w:ascii="Arial Narrow" w:eastAsia="Calibri" w:hAnsi="Arial Narrow" w:cs="Times New Roman"/>
                            <w:color w:val="auto"/>
                            <w:szCs w:val="22"/>
                            <w:lang w:val="es-419"/>
                          </w:rPr>
                          <w:t xml:space="preserve"> propia o a modo de propietario.</w:t>
                        </w:r>
                      </w:p>
                      <w:p w:rsidR="00AA5776" w:rsidRPr="007E6BEF" w:rsidRDefault="00AA5776" w:rsidP="00E41D5B">
                        <w:pPr>
                          <w:spacing w:after="0"/>
                          <w:rPr>
                            <w:rFonts w:ascii="Arial Narrow" w:hAnsi="Arial Narrow"/>
                            <w:sz w:val="24"/>
                            <w:lang w:val="es-419"/>
                          </w:rPr>
                        </w:pPr>
                      </w:p>
                      <w:p w:rsidR="00AA5776" w:rsidRPr="00924BB0" w:rsidRDefault="00AA5776" w:rsidP="00E41D5B">
                        <w:pPr>
                          <w:spacing w:after="0"/>
                          <w:rPr>
                            <w:rFonts w:ascii="Arial Narrow" w:hAnsi="Arial Narrow"/>
                            <w:sz w:val="28"/>
                            <w:lang w:val="es-419"/>
                          </w:rPr>
                        </w:pPr>
                        <w:r w:rsidRPr="00924BB0">
                          <w:rPr>
                            <w:rFonts w:ascii="Arial Narrow" w:hAnsi="Arial Narrow"/>
                            <w:sz w:val="28"/>
                            <w:lang w:val="es-419"/>
                          </w:rPr>
                          <w:tab/>
                        </w:r>
                      </w:p>
                      <w:p w:rsidR="00AA5776" w:rsidRDefault="00AA5776" w:rsidP="00E41D5B">
                        <w:pPr>
                          <w:spacing w:after="0"/>
                          <w:rPr>
                            <w:rFonts w:ascii="Arial Narrow" w:hAnsi="Arial Narrow"/>
                            <w:sz w:val="28"/>
                            <w:lang w:val="es-419"/>
                          </w:rPr>
                        </w:pP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v:textbox>
                </v:shape>
                <v:shape id="Llamada con línea 1 4239" o:spid="_x0000_s1151" type="#_x0000_t47" style="position:absolute;left:50571;top:31164;width:19412;height:11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x0cccA&#10;AADdAAAADwAAAGRycy9kb3ducmV2LnhtbESP3WoCMRSE74W+QziF3ohmtVLt1ih2RbRSQW17f9ic&#10;/aGbk2UTdX37RhB6OczMN8x03ppKnKlxpWUFg34Egji1uuRcwffXqjcB4TyyxsoyKbiSg/nsoTPF&#10;WNsLH+h89LkIEHYxKii8r2MpXVqQQde3NXHwMtsY9EE2udQNXgLcVHIYRS/SYMlhocCakoLS3+PJ&#10;KBgn2bvZ8j6L8u7H+me5LT/TXaLU02O7eAPhqfX/4Xt7oxWMhs+vcHsTn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MdHHHAAAA3QAAAA8AAAAAAAAAAAAAAAAAmAIAAGRy&#10;cy9kb3ducmV2LnhtbFBLBQYAAAAABAAEAPUAAACMAwAAAAA=&#10;" adj="-24942,-20484,-848,1951" strokecolor="#bf8f00" strokeweight="2.5pt">
                  <v:stroke startarrow="block"/>
                  <v:shadow color="#868686"/>
                  <v:textbox>
                    <w:txbxContent>
                      <w:p w:rsidR="00AA5776" w:rsidRPr="00431AC5" w:rsidRDefault="00AA5776" w:rsidP="00E41D5B">
                        <w:pPr>
                          <w:rPr>
                            <w:rFonts w:ascii="Arial Narrow" w:hAnsi="Arial Narrow"/>
                            <w:sz w:val="24"/>
                            <w:lang w:val="es-CR"/>
                          </w:rPr>
                        </w:pPr>
                        <w:r w:rsidRPr="007E6BEF">
                          <w:rPr>
                            <w:rFonts w:ascii="Arial Narrow" w:hAnsi="Arial Narrow"/>
                            <w:sz w:val="24"/>
                            <w:lang w:val="es-419"/>
                          </w:rPr>
                          <w:t>Existen organizaciones que</w:t>
                        </w:r>
                        <w:r>
                          <w:rPr>
                            <w:rFonts w:ascii="Arial Narrow" w:hAnsi="Arial Narrow"/>
                            <w:sz w:val="24"/>
                            <w:lang w:val="es-419"/>
                          </w:rPr>
                          <w:t xml:space="preserve"> trabajan en temas ambientales, </w:t>
                        </w:r>
                        <w:r w:rsidRPr="007E6BEF">
                          <w:rPr>
                            <w:rFonts w:ascii="Arial Narrow" w:hAnsi="Arial Narrow"/>
                            <w:sz w:val="24"/>
                            <w:lang w:val="es-419"/>
                          </w:rPr>
                          <w:t>ASADAS</w:t>
                        </w:r>
                        <w:r>
                          <w:rPr>
                            <w:rFonts w:ascii="Arial Narrow" w:hAnsi="Arial Narrow"/>
                            <w:sz w:val="24"/>
                            <w:lang w:val="es-CR"/>
                          </w:rPr>
                          <w:t>, Asociación pro cuenca río Jabonal entre otros</w:t>
                        </w:r>
                      </w:p>
                      <w:p w:rsidR="00AA5776" w:rsidRPr="007E6BEF" w:rsidRDefault="00AA5776" w:rsidP="00E41D5B">
                        <w:pPr>
                          <w:rPr>
                            <w:rFonts w:ascii="Arial Narrow" w:hAnsi="Arial Narrow"/>
                            <w:sz w:val="24"/>
                            <w:lang w:val="es-419"/>
                          </w:rPr>
                        </w:pPr>
                      </w:p>
                      <w:p w:rsidR="00AA5776" w:rsidRPr="007E6BEF" w:rsidRDefault="00AA5776" w:rsidP="00E41D5B">
                        <w:pPr>
                          <w:rPr>
                            <w:rFonts w:ascii="Arial Narrow" w:hAnsi="Arial Narrow"/>
                            <w:sz w:val="24"/>
                            <w:lang w:val="es-419"/>
                          </w:rPr>
                        </w:pPr>
                      </w:p>
                      <w:p w:rsidR="00AA5776" w:rsidRPr="007E6BEF" w:rsidRDefault="00AA5776" w:rsidP="00E41D5B">
                        <w:pPr>
                          <w:rPr>
                            <w:rFonts w:ascii="Arial Narrow" w:hAnsi="Arial Narrow"/>
                            <w:sz w:val="24"/>
                            <w:lang w:val="es-419"/>
                          </w:rPr>
                        </w:pPr>
                      </w:p>
                    </w:txbxContent>
                  </v:textbox>
                </v:shape>
              </v:group>
            </w:pict>
          </mc:Fallback>
        </mc:AlternateContent>
      </w:r>
    </w:p>
    <w:p w:rsidR="00790EA3" w:rsidRDefault="00790EA3">
      <w:pPr>
        <w:rPr>
          <w:noProof/>
          <w:lang w:val="es-CR" w:eastAsia="es-CR"/>
        </w:rPr>
      </w:pPr>
    </w:p>
    <w:p w:rsidR="00790EA3" w:rsidRDefault="00790EA3">
      <w:pPr>
        <w:rPr>
          <w:noProof/>
          <w:lang w:val="es-CR" w:eastAsia="es-CR"/>
        </w:rPr>
      </w:pPr>
    </w:p>
    <w:p w:rsidR="00790EA3" w:rsidRDefault="00790EA3">
      <w:pPr>
        <w:rPr>
          <w:noProof/>
          <w:lang w:val="es-CR" w:eastAsia="es-CR"/>
        </w:rPr>
      </w:pPr>
    </w:p>
    <w:p w:rsidR="00790EA3" w:rsidRDefault="00790EA3">
      <w:pPr>
        <w:rPr>
          <w:noProof/>
          <w:lang w:val="es-CR" w:eastAsia="es-CR"/>
        </w:rPr>
      </w:pPr>
    </w:p>
    <w:p w:rsidR="00790EA3" w:rsidRDefault="00790EA3">
      <w:pPr>
        <w:rPr>
          <w:noProof/>
          <w:lang w:val="es-CR" w:eastAsia="es-CR"/>
        </w:rPr>
      </w:pPr>
    </w:p>
    <w:p w:rsidR="00790EA3" w:rsidRDefault="00431AC5">
      <w:pPr>
        <w:rPr>
          <w:noProof/>
          <w:lang w:val="es-CR" w:eastAsia="es-CR"/>
        </w:rPr>
      </w:pPr>
      <w:r>
        <w:rPr>
          <w:noProof/>
          <w:lang w:val="es-MX" w:eastAsia="es-MX"/>
        </w:rPr>
        <mc:AlternateContent>
          <mc:Choice Requires="wps">
            <w:drawing>
              <wp:anchor distT="0" distB="0" distL="114300" distR="114300" simplePos="0" relativeHeight="251821568" behindDoc="0" locked="0" layoutInCell="1" allowOverlap="1" wp14:anchorId="5B5F29BC" wp14:editId="6CD0E8BC">
                <wp:simplePos x="0" y="0"/>
                <wp:positionH relativeFrom="column">
                  <wp:posOffset>3785678</wp:posOffset>
                </wp:positionH>
                <wp:positionV relativeFrom="paragraph">
                  <wp:posOffset>2542879</wp:posOffset>
                </wp:positionV>
                <wp:extent cx="2076450" cy="525145"/>
                <wp:effectExtent l="914400" t="1257300" r="19050" b="27305"/>
                <wp:wrapNone/>
                <wp:docPr id="5135" name="Llamada con línea 1 4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76450" cy="525145"/>
                        </a:xfrm>
                        <a:prstGeom prst="borderCallout1">
                          <a:avLst>
                            <a:gd name="adj1" fmla="val 11529"/>
                            <a:gd name="adj2" fmla="val -623"/>
                            <a:gd name="adj3" fmla="val -228680"/>
                            <a:gd name="adj4" fmla="val -42262"/>
                          </a:avLst>
                        </a:prstGeom>
                        <a:solidFill>
                          <a:srgbClr val="FFFFFF"/>
                        </a:solidFill>
                        <a:ln w="31750" algn="ctr">
                          <a:solidFill>
                            <a:srgbClr val="A5A5A5"/>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D11D32" w:rsidRDefault="00AA5776" w:rsidP="00E41D5B">
                            <w:pPr>
                              <w:spacing w:after="0"/>
                              <w:rPr>
                                <w:rFonts w:ascii="Arial Narrow" w:hAnsi="Arial Narrow"/>
                                <w:sz w:val="24"/>
                                <w:lang w:val="es-CR"/>
                              </w:rPr>
                            </w:pPr>
                            <w:r>
                              <w:rPr>
                                <w:rFonts w:ascii="Arial Narrow" w:hAnsi="Arial Narrow"/>
                                <w:sz w:val="24"/>
                                <w:lang w:val="es-CR"/>
                              </w:rPr>
                              <w:t>Un 45%  de c</w:t>
                            </w:r>
                            <w:r>
                              <w:rPr>
                                <w:rFonts w:ascii="Arial Narrow" w:hAnsi="Arial Narrow"/>
                                <w:sz w:val="24"/>
                                <w:lang w:val="es-419"/>
                              </w:rPr>
                              <w:t>obertura vegetal de bosques.</w:t>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t>permanente</w:t>
                            </w:r>
                            <w:r>
                              <w:rPr>
                                <w:rFonts w:ascii="Arial Narrow" w:hAnsi="Arial Narrow"/>
                                <w:sz w:val="24"/>
                                <w:lang w:val="es-CR"/>
                              </w:rPr>
                              <w:t xml:space="preserve"> posee una </w:t>
                            </w:r>
                            <w:r>
                              <w:rPr>
                                <w:rFonts w:ascii="Arial Narrow" w:hAnsi="Arial Narrow"/>
                                <w:sz w:val="24"/>
                                <w:lang w:val="es-419"/>
                              </w:rPr>
                              <w:t>superficie</w:t>
                            </w:r>
                            <w:r>
                              <w:rPr>
                                <w:rFonts w:ascii="Arial Narrow" w:hAnsi="Arial Narrow"/>
                                <w:sz w:val="24"/>
                                <w:lang w:val="es-CR"/>
                              </w:rPr>
                              <w:t xml:space="preserve"> </w:t>
                            </w:r>
                            <w:r w:rsidRPr="00431AC5">
                              <w:rPr>
                                <w:rFonts w:ascii="Arial Narrow" w:hAnsi="Arial Narrow"/>
                                <w:sz w:val="24"/>
                                <w:highlight w:val="yellow"/>
                                <w:lang w:val="es-CR"/>
                              </w:rPr>
                              <w:t xml:space="preserve">de </w:t>
                            </w:r>
                            <w:r w:rsidRPr="00431AC5">
                              <w:rPr>
                                <w:rFonts w:ascii="Arial Narrow" w:hAnsi="Arial Narrow"/>
                                <w:sz w:val="24"/>
                                <w:highlight w:val="yellow"/>
                                <w:lang w:val="es-419"/>
                              </w:rPr>
                              <w:t>45%</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wps:txbx>
                      <wps:bodyPr rot="0" vert="horz" wrap="square" lIns="91440" tIns="45720" rIns="91440" bIns="45720" anchor="ctr" anchorCtr="0" upright="1">
                        <a:noAutofit/>
                      </wps:bodyPr>
                    </wps:wsp>
                  </a:graphicData>
                </a:graphic>
              </wp:anchor>
            </w:drawing>
          </mc:Choice>
          <mc:Fallback>
            <w:pict>
              <v:shape w14:anchorId="5B5F29BC" id="Llamada con línea 1 4246" o:spid="_x0000_s1152" type="#_x0000_t47" style="position:absolute;margin-left:298.1pt;margin-top:200.25pt;width:163.5pt;height:41.35pt;z-index:251821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" adj="-9129,-49395,-135,2490" strokecolor="#a5a5a5" strokeweight="2.5pt">
                <v:stroke startarrow="block"/>
                <v:shadow color="#868686"/>
                <v:textbox>
                  <w:txbxContent>
                    <w:p w:rsidR="00AA5776" w:rsidRPr="00D11D32" w:rsidRDefault="00AA5776" w:rsidP="00E41D5B">
                      <w:pPr>
                        <w:spacing w:after="0"/>
                        <w:rPr>
                          <w:rFonts w:ascii="Arial Narrow" w:hAnsi="Arial Narrow"/>
                          <w:sz w:val="24"/>
                          <w:lang w:val="es-CR"/>
                        </w:rPr>
                      </w:pPr>
                      <w:r>
                        <w:rPr>
                          <w:rFonts w:ascii="Arial Narrow" w:hAnsi="Arial Narrow"/>
                          <w:sz w:val="24"/>
                          <w:lang w:val="es-CR"/>
                        </w:rPr>
                        <w:t>Un 45%  de c</w:t>
                      </w:r>
                      <w:r>
                        <w:rPr>
                          <w:rFonts w:ascii="Arial Narrow" w:hAnsi="Arial Narrow"/>
                          <w:sz w:val="24"/>
                          <w:lang w:val="es-419"/>
                        </w:rPr>
                        <w:t>obertura vegetal de bosques.</w:t>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r>
                      <w:r>
                        <w:rPr>
                          <w:rFonts w:ascii="Arial Narrow" w:hAnsi="Arial Narrow"/>
                          <w:sz w:val="24"/>
                          <w:lang w:val="es-419"/>
                        </w:rPr>
                        <w:tab/>
                        <w:t>permanente</w:t>
                      </w:r>
                      <w:r>
                        <w:rPr>
                          <w:rFonts w:ascii="Arial Narrow" w:hAnsi="Arial Narrow"/>
                          <w:sz w:val="24"/>
                          <w:lang w:val="es-CR"/>
                        </w:rPr>
                        <w:t xml:space="preserve"> posee una </w:t>
                      </w:r>
                      <w:r>
                        <w:rPr>
                          <w:rFonts w:ascii="Arial Narrow" w:hAnsi="Arial Narrow"/>
                          <w:sz w:val="24"/>
                          <w:lang w:val="es-419"/>
                        </w:rPr>
                        <w:t>superficie</w:t>
                      </w:r>
                      <w:r>
                        <w:rPr>
                          <w:rFonts w:ascii="Arial Narrow" w:hAnsi="Arial Narrow"/>
                          <w:sz w:val="24"/>
                          <w:lang w:val="es-CR"/>
                        </w:rPr>
                        <w:t xml:space="preserve"> </w:t>
                      </w:r>
                      <w:r w:rsidRPr="00431AC5">
                        <w:rPr>
                          <w:rFonts w:ascii="Arial Narrow" w:hAnsi="Arial Narrow"/>
                          <w:sz w:val="24"/>
                          <w:highlight w:val="yellow"/>
                          <w:lang w:val="es-CR"/>
                        </w:rPr>
                        <w:t xml:space="preserve">de </w:t>
                      </w:r>
                      <w:r w:rsidRPr="00431AC5">
                        <w:rPr>
                          <w:rFonts w:ascii="Arial Narrow" w:hAnsi="Arial Narrow"/>
                          <w:sz w:val="24"/>
                          <w:highlight w:val="yellow"/>
                          <w:lang w:val="es-419"/>
                        </w:rPr>
                        <w:t>45%</w:t>
                      </w:r>
                    </w:p>
                    <w:p w:rsidR="00AA5776" w:rsidRDefault="00AA5776" w:rsidP="00E41D5B">
                      <w:pPr>
                        <w:rPr>
                          <w:rFonts w:ascii="Arial Narrow" w:hAnsi="Arial Narrow"/>
                          <w:sz w:val="28"/>
                          <w:lang w:val="es-419"/>
                        </w:rPr>
                      </w:pPr>
                    </w:p>
                    <w:p w:rsidR="00AA5776" w:rsidRPr="00F94448" w:rsidRDefault="00AA5776" w:rsidP="00E41D5B">
                      <w:pPr>
                        <w:rPr>
                          <w:rFonts w:ascii="Arial Narrow" w:hAnsi="Arial Narrow"/>
                          <w:sz w:val="28"/>
                          <w:lang w:val="es-419"/>
                        </w:rPr>
                      </w:pPr>
                    </w:p>
                  </w:txbxContent>
                </v:textbox>
              </v:shape>
            </w:pict>
          </mc:Fallback>
        </mc:AlternateContent>
      </w:r>
      <w:r>
        <w:rPr>
          <w:noProof/>
          <w:lang w:val="es-CR" w:eastAsia="es-CR"/>
        </w:rPr>
        <w:t>.</w:t>
      </w:r>
    </w:p>
    <w:p w:rsidR="00790EA3" w:rsidRPr="00790EA3" w:rsidRDefault="00790EA3" w:rsidP="00982069">
      <w:pPr>
        <w:pStyle w:val="Ttulo1"/>
        <w:rPr>
          <w:rFonts w:ascii="Tahoma" w:hAnsi="Tahoma" w:cs="Tahoma"/>
          <w:b w:val="0"/>
          <w:color w:val="002060"/>
          <w:sz w:val="40"/>
          <w:szCs w:val="24"/>
          <w:lang w:val="es-CR"/>
        </w:rPr>
      </w:pPr>
      <w:bookmarkStart w:id="13" w:name="_Toc431995899"/>
      <w:r>
        <w:rPr>
          <w:noProof/>
          <w:lang w:val="es-MX" w:eastAsia="es-MX"/>
        </w:rPr>
        <w:lastRenderedPageBreak/>
        <w:drawing>
          <wp:anchor distT="0" distB="0" distL="114300" distR="114300" simplePos="0" relativeHeight="251750912" behindDoc="0" locked="0" layoutInCell="1" allowOverlap="1" wp14:anchorId="08474630" wp14:editId="315C4F51">
            <wp:simplePos x="0" y="0"/>
            <wp:positionH relativeFrom="page">
              <wp:posOffset>190500</wp:posOffset>
            </wp:positionH>
            <wp:positionV relativeFrom="line">
              <wp:posOffset>438785</wp:posOffset>
            </wp:positionV>
            <wp:extent cx="4743450" cy="4090035"/>
            <wp:effectExtent l="0" t="0" r="0" b="0"/>
            <wp:wrapThrough wrapText="bothSides">
              <wp:wrapPolygon edited="0">
                <wp:start x="4511" y="0"/>
                <wp:lineTo x="3557" y="1610"/>
                <wp:lineTo x="3383" y="2515"/>
                <wp:lineTo x="3383" y="9054"/>
                <wp:lineTo x="3470" y="9558"/>
                <wp:lineTo x="4251" y="11268"/>
                <wp:lineTo x="3557" y="12576"/>
                <wp:lineTo x="3123" y="13682"/>
                <wp:lineTo x="1475" y="16097"/>
                <wp:lineTo x="867" y="16600"/>
                <wp:lineTo x="607" y="17405"/>
                <wp:lineTo x="954" y="19618"/>
                <wp:lineTo x="1735" y="20624"/>
                <wp:lineTo x="2516" y="20624"/>
                <wp:lineTo x="3557" y="20423"/>
                <wp:lineTo x="4424" y="19920"/>
                <wp:lineTo x="4511" y="19316"/>
                <wp:lineTo x="5378" y="17908"/>
                <wp:lineTo x="5812" y="17707"/>
                <wp:lineTo x="6246" y="16801"/>
                <wp:lineTo x="6072" y="16097"/>
                <wp:lineTo x="6419" y="16097"/>
                <wp:lineTo x="7200" y="14890"/>
                <wp:lineTo x="7200" y="14487"/>
                <wp:lineTo x="13186" y="14487"/>
                <wp:lineTo x="14747" y="14185"/>
                <wp:lineTo x="14573" y="12878"/>
                <wp:lineTo x="13012" y="11268"/>
                <wp:lineTo x="13966" y="8048"/>
                <wp:lineTo x="14660" y="6439"/>
                <wp:lineTo x="19345" y="3219"/>
                <wp:lineTo x="20906" y="1610"/>
                <wp:lineTo x="21080" y="302"/>
                <wp:lineTo x="20039" y="201"/>
                <wp:lineTo x="5465" y="0"/>
                <wp:lineTo x="4511" y="0"/>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2925" t="24569" r="33390" b="22197"/>
                    <a:stretch/>
                  </pic:blipFill>
                  <pic:spPr bwMode="auto">
                    <a:xfrm>
                      <a:off x="0" y="0"/>
                      <a:ext cx="4743450" cy="409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263">
        <w:rPr>
          <w:rFonts w:ascii="Tahoma" w:hAnsi="Tahoma" w:cs="Tahoma"/>
          <w:b w:val="0"/>
          <w:color w:val="002060"/>
          <w:sz w:val="40"/>
          <w:szCs w:val="24"/>
          <w:lang w:val="es-CR"/>
        </w:rPr>
        <w:t>La Planificación requiere una</w:t>
      </w:r>
      <w:r w:rsidR="00873263" w:rsidRPr="004E1A8C">
        <w:rPr>
          <w:rFonts w:ascii="Tahoma" w:hAnsi="Tahoma" w:cs="Tahoma"/>
          <w:color w:val="002060"/>
          <w:sz w:val="40"/>
          <w:szCs w:val="24"/>
          <w:lang w:val="es-CR"/>
        </w:rPr>
        <w:t xml:space="preserve"> </w:t>
      </w:r>
      <w:r w:rsidRPr="004E1A8C">
        <w:rPr>
          <w:rFonts w:ascii="Tahoma" w:hAnsi="Tahoma" w:cs="Tahoma"/>
          <w:color w:val="002060"/>
          <w:sz w:val="40"/>
          <w:szCs w:val="24"/>
          <w:lang w:val="es-419"/>
        </w:rPr>
        <w:t>Zonificación agroecol</w:t>
      </w:r>
      <w:r w:rsidRPr="004E1A8C">
        <w:rPr>
          <w:rFonts w:ascii="Tahoma" w:hAnsi="Tahoma" w:cs="Tahoma"/>
          <w:color w:val="002060"/>
          <w:sz w:val="40"/>
          <w:szCs w:val="24"/>
          <w:lang w:val="es-CR"/>
        </w:rPr>
        <w:t>ógica</w:t>
      </w:r>
      <w:bookmarkEnd w:id="13"/>
    </w:p>
    <w:p w:rsidR="00790EA3" w:rsidRDefault="00790EA3">
      <w:pPr>
        <w:rPr>
          <w:rFonts w:ascii="Tahoma" w:hAnsi="Tahoma" w:cs="Tahoma"/>
          <w:b/>
          <w:color w:val="002060"/>
          <w:sz w:val="40"/>
          <w:szCs w:val="24"/>
          <w:lang w:val="es-419"/>
        </w:rPr>
      </w:pPr>
    </w:p>
    <w:tbl>
      <w:tblPr>
        <w:tblpPr w:leftFromText="141" w:rightFromText="141" w:vertAnchor="text" w:horzAnchor="page" w:tblpX="5845" w:tblpY="384"/>
        <w:tblW w:w="5446" w:type="dxa"/>
        <w:shd w:val="clear" w:color="auto" w:fill="B1C6D7" w:themeFill="background2" w:themeFillShade="E6"/>
        <w:tblCellMar>
          <w:left w:w="70" w:type="dxa"/>
          <w:right w:w="70" w:type="dxa"/>
        </w:tblCellMar>
        <w:tblLook w:val="04A0" w:firstRow="1" w:lastRow="0" w:firstColumn="1" w:lastColumn="0" w:noHBand="0" w:noVBand="1"/>
      </w:tblPr>
      <w:tblGrid>
        <w:gridCol w:w="2256"/>
        <w:gridCol w:w="1433"/>
        <w:gridCol w:w="1757"/>
      </w:tblGrid>
      <w:tr w:rsidR="008C5569" w:rsidRPr="008C5569" w:rsidTr="00C5132E">
        <w:trPr>
          <w:trHeight w:val="156"/>
        </w:trPr>
        <w:tc>
          <w:tcPr>
            <w:tcW w:w="2256" w:type="dxa"/>
            <w:tcBorders>
              <w:top w:val="single" w:sz="8" w:space="0" w:color="auto"/>
              <w:left w:val="single" w:sz="8" w:space="0" w:color="auto"/>
              <w:bottom w:val="single" w:sz="8" w:space="0" w:color="auto"/>
              <w:right w:val="nil"/>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val="es-PE" w:eastAsia="es-CR"/>
              </w:rPr>
              <w:t>Unidades agroecológicas</w:t>
            </w:r>
          </w:p>
        </w:tc>
        <w:tc>
          <w:tcPr>
            <w:tcW w:w="1433" w:type="dxa"/>
            <w:vMerge w:val="restart"/>
            <w:tcBorders>
              <w:top w:val="single" w:sz="8" w:space="0" w:color="auto"/>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eastAsia="es-CR"/>
              </w:rPr>
              <w:t>km</w:t>
            </w:r>
            <w:r w:rsidRPr="008C5569">
              <w:rPr>
                <w:rFonts w:ascii="Tahoma" w:eastAsia="Times New Roman" w:hAnsi="Tahoma" w:cs="Tahoma"/>
                <w:b/>
                <w:bCs/>
                <w:color w:val="000000"/>
                <w:sz w:val="20"/>
                <w:szCs w:val="20"/>
                <w:vertAlign w:val="superscript"/>
                <w:lang w:eastAsia="es-CR"/>
              </w:rPr>
              <w:t>2</w:t>
            </w:r>
          </w:p>
        </w:tc>
        <w:tc>
          <w:tcPr>
            <w:tcW w:w="1757" w:type="dxa"/>
            <w:vMerge w:val="restart"/>
            <w:tcBorders>
              <w:top w:val="single" w:sz="8" w:space="0" w:color="auto"/>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eastAsia="es-CR"/>
              </w:rPr>
              <w:t>% del área en la cuenca</w:t>
            </w:r>
          </w:p>
        </w:tc>
      </w:tr>
      <w:tr w:rsidR="008C5569" w:rsidRPr="008C5569" w:rsidTr="00C5132E">
        <w:trPr>
          <w:trHeight w:val="96"/>
        </w:trPr>
        <w:tc>
          <w:tcPr>
            <w:tcW w:w="2256" w:type="dxa"/>
            <w:tcBorders>
              <w:top w:val="nil"/>
              <w:left w:val="single" w:sz="8" w:space="0" w:color="auto"/>
              <w:bottom w:val="single" w:sz="8" w:space="0" w:color="auto"/>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val="es-PE" w:eastAsia="es-CR"/>
              </w:rPr>
              <w:t>Categorías</w:t>
            </w:r>
          </w:p>
        </w:tc>
        <w:tc>
          <w:tcPr>
            <w:tcW w:w="1433" w:type="dxa"/>
            <w:vMerge/>
            <w:tcBorders>
              <w:top w:val="single" w:sz="8" w:space="0" w:color="auto"/>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c>
          <w:tcPr>
            <w:tcW w:w="1757" w:type="dxa"/>
            <w:vMerge/>
            <w:tcBorders>
              <w:top w:val="single" w:sz="8" w:space="0" w:color="auto"/>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r>
      <w:tr w:rsidR="008C5569" w:rsidRPr="008C5569" w:rsidTr="00C5132E">
        <w:trPr>
          <w:trHeight w:val="241"/>
        </w:trPr>
        <w:tc>
          <w:tcPr>
            <w:tcW w:w="2256" w:type="dxa"/>
            <w:vMerge w:val="restart"/>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val="es-PE" w:eastAsia="es-CR"/>
              </w:rPr>
              <w:t>Zona</w:t>
            </w:r>
            <w:r w:rsidRPr="00C5132E">
              <w:rPr>
                <w:rFonts w:ascii="Tahoma" w:eastAsia="Times New Roman" w:hAnsi="Tahoma" w:cs="Tahoma"/>
                <w:b/>
                <w:bCs/>
                <w:color w:val="000000"/>
                <w:sz w:val="20"/>
                <w:szCs w:val="20"/>
                <w:lang w:val="es-PE" w:eastAsia="es-CR"/>
              </w:rPr>
              <w:t>s productivas agroecológicas</w:t>
            </w:r>
          </w:p>
        </w:tc>
        <w:tc>
          <w:tcPr>
            <w:tcW w:w="1433" w:type="dxa"/>
            <w:vMerge w:val="restart"/>
            <w:tcBorders>
              <w:top w:val="nil"/>
              <w:left w:val="single" w:sz="8" w:space="0" w:color="auto"/>
              <w:bottom w:val="single" w:sz="8" w:space="0" w:color="000000"/>
              <w:right w:val="single" w:sz="8" w:space="0" w:color="auto"/>
            </w:tcBorders>
            <w:shd w:val="clear" w:color="auto" w:fill="B1C6D7" w:themeFill="background2" w:themeFillShade="E6"/>
            <w:noWrap/>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CR" w:eastAsia="es-CR"/>
              </w:rPr>
              <w:t>263,5</w:t>
            </w:r>
          </w:p>
        </w:tc>
        <w:tc>
          <w:tcPr>
            <w:tcW w:w="1757" w:type="dxa"/>
            <w:vMerge w:val="restart"/>
            <w:tcBorders>
              <w:top w:val="nil"/>
              <w:left w:val="single" w:sz="8" w:space="0" w:color="auto"/>
              <w:bottom w:val="single" w:sz="8" w:space="0" w:color="000000"/>
              <w:right w:val="single" w:sz="8" w:space="0" w:color="auto"/>
            </w:tcBorders>
            <w:shd w:val="clear" w:color="auto" w:fill="B1C6D7" w:themeFill="background2" w:themeFillShade="E6"/>
            <w:noWrap/>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CR" w:eastAsia="es-CR"/>
              </w:rPr>
              <w:t>54,9</w:t>
            </w:r>
          </w:p>
        </w:tc>
      </w:tr>
      <w:tr w:rsidR="008C5569" w:rsidRPr="008C5569" w:rsidTr="00C5132E">
        <w:trPr>
          <w:trHeight w:val="241"/>
        </w:trPr>
        <w:tc>
          <w:tcPr>
            <w:tcW w:w="2256"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c>
          <w:tcPr>
            <w:tcW w:w="1433"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c>
          <w:tcPr>
            <w:tcW w:w="1757"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r>
      <w:tr w:rsidR="008C5569" w:rsidRPr="008C5569" w:rsidTr="00C5132E">
        <w:trPr>
          <w:trHeight w:val="241"/>
        </w:trPr>
        <w:tc>
          <w:tcPr>
            <w:tcW w:w="2256"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c>
          <w:tcPr>
            <w:tcW w:w="1433"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c>
          <w:tcPr>
            <w:tcW w:w="1757"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r>
      <w:tr w:rsidR="008C5569" w:rsidRPr="008C5569" w:rsidTr="00C5132E">
        <w:trPr>
          <w:trHeight w:val="241"/>
        </w:trPr>
        <w:tc>
          <w:tcPr>
            <w:tcW w:w="2256"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c>
          <w:tcPr>
            <w:tcW w:w="1433"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c>
          <w:tcPr>
            <w:tcW w:w="1757"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r>
      <w:tr w:rsidR="008C5569" w:rsidRPr="008C5569" w:rsidTr="00C5132E">
        <w:trPr>
          <w:trHeight w:val="241"/>
        </w:trPr>
        <w:tc>
          <w:tcPr>
            <w:tcW w:w="2256" w:type="dxa"/>
            <w:vMerge w:val="restart"/>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val="es-PE" w:eastAsia="es-CR"/>
              </w:rPr>
              <w:t>Zonas de protecc</w:t>
            </w:r>
            <w:r w:rsidRPr="00C5132E">
              <w:rPr>
                <w:rFonts w:ascii="Tahoma" w:eastAsia="Times New Roman" w:hAnsi="Tahoma" w:cs="Tahoma"/>
                <w:b/>
                <w:bCs/>
                <w:color w:val="000000"/>
                <w:sz w:val="20"/>
                <w:szCs w:val="20"/>
                <w:lang w:val="es-PE" w:eastAsia="es-CR"/>
              </w:rPr>
              <w:t xml:space="preserve">ión y conservación ecológica </w:t>
            </w:r>
          </w:p>
        </w:tc>
        <w:tc>
          <w:tcPr>
            <w:tcW w:w="1433" w:type="dxa"/>
            <w:vMerge w:val="restart"/>
            <w:tcBorders>
              <w:top w:val="nil"/>
              <w:left w:val="single" w:sz="8" w:space="0" w:color="auto"/>
              <w:bottom w:val="single" w:sz="8" w:space="0" w:color="000000"/>
              <w:right w:val="single" w:sz="8" w:space="0" w:color="auto"/>
            </w:tcBorders>
            <w:shd w:val="clear" w:color="auto" w:fill="B1C6D7" w:themeFill="background2" w:themeFillShade="E6"/>
            <w:noWrap/>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CR" w:eastAsia="es-CR"/>
              </w:rPr>
              <w:t>184,1</w:t>
            </w:r>
          </w:p>
        </w:tc>
        <w:tc>
          <w:tcPr>
            <w:tcW w:w="1757" w:type="dxa"/>
            <w:vMerge w:val="restart"/>
            <w:tcBorders>
              <w:top w:val="nil"/>
              <w:left w:val="nil"/>
              <w:bottom w:val="single" w:sz="8" w:space="0" w:color="000000"/>
              <w:right w:val="single" w:sz="8" w:space="0" w:color="auto"/>
            </w:tcBorders>
            <w:shd w:val="clear" w:color="auto" w:fill="B1C6D7" w:themeFill="background2" w:themeFillShade="E6"/>
            <w:noWrap/>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CR" w:eastAsia="es-CR"/>
              </w:rPr>
              <w:t>40,9</w:t>
            </w:r>
          </w:p>
        </w:tc>
      </w:tr>
      <w:tr w:rsidR="008C5569" w:rsidRPr="008C5569" w:rsidTr="00C5132E">
        <w:trPr>
          <w:trHeight w:val="241"/>
        </w:trPr>
        <w:tc>
          <w:tcPr>
            <w:tcW w:w="2256"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c>
          <w:tcPr>
            <w:tcW w:w="1433"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c>
          <w:tcPr>
            <w:tcW w:w="1757" w:type="dxa"/>
            <w:vMerge/>
            <w:tcBorders>
              <w:top w:val="nil"/>
              <w:left w:val="nil"/>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r>
      <w:tr w:rsidR="008C5569" w:rsidRPr="008C5569" w:rsidTr="00C5132E">
        <w:trPr>
          <w:trHeight w:val="241"/>
        </w:trPr>
        <w:tc>
          <w:tcPr>
            <w:tcW w:w="2256"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c>
          <w:tcPr>
            <w:tcW w:w="1433"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c>
          <w:tcPr>
            <w:tcW w:w="1757" w:type="dxa"/>
            <w:vMerge/>
            <w:tcBorders>
              <w:top w:val="nil"/>
              <w:left w:val="nil"/>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r>
      <w:tr w:rsidR="008C5569" w:rsidRPr="008C5569" w:rsidTr="00C5132E">
        <w:trPr>
          <w:trHeight w:val="241"/>
        </w:trPr>
        <w:tc>
          <w:tcPr>
            <w:tcW w:w="2256"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p>
        </w:tc>
        <w:tc>
          <w:tcPr>
            <w:tcW w:w="1433" w:type="dxa"/>
            <w:vMerge/>
            <w:tcBorders>
              <w:top w:val="nil"/>
              <w:left w:val="single" w:sz="8" w:space="0" w:color="auto"/>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c>
          <w:tcPr>
            <w:tcW w:w="1757" w:type="dxa"/>
            <w:vMerge/>
            <w:tcBorders>
              <w:top w:val="nil"/>
              <w:left w:val="nil"/>
              <w:bottom w:val="single" w:sz="8" w:space="0" w:color="000000"/>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rPr>
                <w:rFonts w:ascii="Tahoma" w:eastAsia="Times New Roman" w:hAnsi="Tahoma" w:cs="Tahoma"/>
                <w:color w:val="000000"/>
                <w:sz w:val="20"/>
                <w:szCs w:val="20"/>
                <w:lang w:val="es-CR" w:eastAsia="es-CR"/>
              </w:rPr>
            </w:pPr>
          </w:p>
        </w:tc>
      </w:tr>
      <w:tr w:rsidR="008C5569" w:rsidRPr="008C5569" w:rsidTr="00C5132E">
        <w:trPr>
          <w:trHeight w:val="239"/>
        </w:trPr>
        <w:tc>
          <w:tcPr>
            <w:tcW w:w="2256" w:type="dxa"/>
            <w:tcBorders>
              <w:top w:val="nil"/>
              <w:left w:val="single" w:sz="8" w:space="0" w:color="auto"/>
              <w:bottom w:val="single" w:sz="8" w:space="0" w:color="auto"/>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val="es-PE" w:eastAsia="es-CR"/>
              </w:rPr>
              <w:t>Zon</w:t>
            </w:r>
            <w:r w:rsidRPr="00C5132E">
              <w:rPr>
                <w:rFonts w:ascii="Tahoma" w:eastAsia="Times New Roman" w:hAnsi="Tahoma" w:cs="Tahoma"/>
                <w:b/>
                <w:bCs/>
                <w:color w:val="000000"/>
                <w:sz w:val="20"/>
                <w:szCs w:val="20"/>
                <w:lang w:val="es-PE" w:eastAsia="es-CR"/>
              </w:rPr>
              <w:t xml:space="preserve">as de recuperación y riesgos </w:t>
            </w:r>
          </w:p>
        </w:tc>
        <w:tc>
          <w:tcPr>
            <w:tcW w:w="1433" w:type="dxa"/>
            <w:tcBorders>
              <w:top w:val="nil"/>
              <w:left w:val="nil"/>
              <w:bottom w:val="single" w:sz="8" w:space="0" w:color="auto"/>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PE" w:eastAsia="es-CR"/>
              </w:rPr>
              <w:t>3,9</w:t>
            </w:r>
          </w:p>
        </w:tc>
        <w:tc>
          <w:tcPr>
            <w:tcW w:w="1757" w:type="dxa"/>
            <w:tcBorders>
              <w:top w:val="nil"/>
              <w:left w:val="nil"/>
              <w:bottom w:val="single" w:sz="8" w:space="0" w:color="auto"/>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PE" w:eastAsia="es-CR"/>
              </w:rPr>
              <w:t>0,8</w:t>
            </w:r>
          </w:p>
        </w:tc>
      </w:tr>
      <w:tr w:rsidR="008C5569" w:rsidRPr="008C5569" w:rsidTr="00C5132E">
        <w:trPr>
          <w:trHeight w:val="239"/>
        </w:trPr>
        <w:tc>
          <w:tcPr>
            <w:tcW w:w="2256" w:type="dxa"/>
            <w:tcBorders>
              <w:top w:val="nil"/>
              <w:left w:val="single" w:sz="8" w:space="0" w:color="auto"/>
              <w:bottom w:val="single" w:sz="8" w:space="0" w:color="auto"/>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val="es-PE" w:eastAsia="es-CR"/>
              </w:rPr>
              <w:t xml:space="preserve">Zonas de </w:t>
            </w:r>
            <w:r w:rsidRPr="00C5132E">
              <w:rPr>
                <w:rFonts w:ascii="Tahoma" w:eastAsia="Times New Roman" w:hAnsi="Tahoma" w:cs="Tahoma"/>
                <w:b/>
                <w:bCs/>
                <w:color w:val="000000"/>
                <w:sz w:val="20"/>
                <w:szCs w:val="20"/>
                <w:lang w:val="es-PE" w:eastAsia="es-CR"/>
              </w:rPr>
              <w:t xml:space="preserve">aptitud urbanas-industriales </w:t>
            </w:r>
          </w:p>
        </w:tc>
        <w:tc>
          <w:tcPr>
            <w:tcW w:w="1433" w:type="dxa"/>
            <w:tcBorders>
              <w:top w:val="nil"/>
              <w:left w:val="nil"/>
              <w:bottom w:val="single" w:sz="8" w:space="0" w:color="auto"/>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PE" w:eastAsia="es-CR"/>
              </w:rPr>
              <w:t>16,4</w:t>
            </w:r>
          </w:p>
        </w:tc>
        <w:tc>
          <w:tcPr>
            <w:tcW w:w="1757" w:type="dxa"/>
            <w:tcBorders>
              <w:top w:val="nil"/>
              <w:left w:val="nil"/>
              <w:bottom w:val="single" w:sz="8" w:space="0" w:color="auto"/>
              <w:right w:val="single" w:sz="8" w:space="0" w:color="auto"/>
            </w:tcBorders>
            <w:shd w:val="clear" w:color="auto" w:fill="B1C6D7" w:themeFill="background2" w:themeFillShade="E6"/>
            <w:vAlign w:val="center"/>
            <w:hideMark/>
          </w:tcPr>
          <w:p w:rsidR="008C5569" w:rsidRPr="008C5569" w:rsidRDefault="008C5569" w:rsidP="008C5569">
            <w:pPr>
              <w:spacing w:after="0" w:line="240" w:lineRule="auto"/>
              <w:jc w:val="center"/>
              <w:rPr>
                <w:rFonts w:ascii="Tahoma" w:eastAsia="Times New Roman" w:hAnsi="Tahoma" w:cs="Tahoma"/>
                <w:color w:val="000000"/>
                <w:sz w:val="20"/>
                <w:szCs w:val="20"/>
                <w:lang w:val="es-CR" w:eastAsia="es-CR"/>
              </w:rPr>
            </w:pPr>
            <w:r w:rsidRPr="008C5569">
              <w:rPr>
                <w:rFonts w:ascii="Tahoma" w:eastAsia="Times New Roman" w:hAnsi="Tahoma" w:cs="Tahoma"/>
                <w:color w:val="000000"/>
                <w:sz w:val="20"/>
                <w:szCs w:val="20"/>
                <w:lang w:val="es-PE" w:eastAsia="es-CR"/>
              </w:rPr>
              <w:t>3,4</w:t>
            </w:r>
          </w:p>
        </w:tc>
      </w:tr>
      <w:tr w:rsidR="008C5569" w:rsidRPr="008C5569" w:rsidTr="00C5132E">
        <w:trPr>
          <w:trHeight w:val="239"/>
        </w:trPr>
        <w:tc>
          <w:tcPr>
            <w:tcW w:w="2256" w:type="dxa"/>
            <w:tcBorders>
              <w:top w:val="nil"/>
              <w:left w:val="single" w:sz="8" w:space="0" w:color="auto"/>
              <w:bottom w:val="single" w:sz="8" w:space="0" w:color="auto"/>
              <w:right w:val="nil"/>
            </w:tcBorders>
            <w:shd w:val="clear" w:color="auto" w:fill="B1C6D7" w:themeFill="background2" w:themeFillShade="E6"/>
            <w:noWrap/>
            <w:vAlign w:val="bottom"/>
            <w:hideMark/>
          </w:tcPr>
          <w:p w:rsidR="008C5569" w:rsidRPr="008C5569" w:rsidRDefault="008C5569" w:rsidP="008C5569">
            <w:pPr>
              <w:spacing w:after="0" w:line="240" w:lineRule="auto"/>
              <w:rPr>
                <w:rFonts w:ascii="Tahoma" w:eastAsia="Times New Roman" w:hAnsi="Tahoma" w:cs="Tahoma"/>
                <w:b/>
                <w:bCs/>
                <w:color w:val="000000"/>
                <w:sz w:val="20"/>
                <w:szCs w:val="20"/>
                <w:lang w:val="es-CR" w:eastAsia="es-CR"/>
              </w:rPr>
            </w:pPr>
            <w:r w:rsidRPr="008C5569">
              <w:rPr>
                <w:rFonts w:ascii="Tahoma" w:eastAsia="Times New Roman" w:hAnsi="Tahoma" w:cs="Tahoma"/>
                <w:b/>
                <w:bCs/>
                <w:color w:val="000000"/>
                <w:sz w:val="20"/>
                <w:szCs w:val="20"/>
                <w:lang w:val="es-CR" w:eastAsia="es-CR"/>
              </w:rPr>
              <w:t xml:space="preserve">Total </w:t>
            </w:r>
          </w:p>
        </w:tc>
        <w:tc>
          <w:tcPr>
            <w:tcW w:w="1433" w:type="dxa"/>
            <w:tcBorders>
              <w:top w:val="nil"/>
              <w:left w:val="single" w:sz="8" w:space="0" w:color="auto"/>
              <w:bottom w:val="single" w:sz="8" w:space="0" w:color="auto"/>
              <w:right w:val="single" w:sz="8" w:space="0" w:color="auto"/>
            </w:tcBorders>
            <w:shd w:val="clear" w:color="auto" w:fill="B1C6D7" w:themeFill="background2" w:themeFillShade="E6"/>
            <w:noWrap/>
            <w:vAlign w:val="bottom"/>
            <w:hideMark/>
          </w:tcPr>
          <w:p w:rsidR="008C5569" w:rsidRPr="008C5569" w:rsidRDefault="008C5569" w:rsidP="008C5569">
            <w:pPr>
              <w:spacing w:after="0" w:line="240" w:lineRule="auto"/>
              <w:jc w:val="center"/>
              <w:rPr>
                <w:rFonts w:ascii="Tahoma" w:eastAsia="Times New Roman" w:hAnsi="Tahoma" w:cs="Tahoma"/>
                <w:b/>
                <w:color w:val="000000"/>
                <w:sz w:val="20"/>
                <w:szCs w:val="20"/>
                <w:lang w:val="es-CR" w:eastAsia="es-CR"/>
              </w:rPr>
            </w:pPr>
            <w:r w:rsidRPr="008C5569">
              <w:rPr>
                <w:rFonts w:ascii="Tahoma" w:eastAsia="Times New Roman" w:hAnsi="Tahoma" w:cs="Tahoma"/>
                <w:b/>
                <w:color w:val="000000"/>
                <w:sz w:val="20"/>
                <w:szCs w:val="20"/>
                <w:lang w:val="es-CR" w:eastAsia="es-CR"/>
              </w:rPr>
              <w:t>467,9</w:t>
            </w:r>
          </w:p>
        </w:tc>
        <w:tc>
          <w:tcPr>
            <w:tcW w:w="1757" w:type="dxa"/>
            <w:tcBorders>
              <w:top w:val="nil"/>
              <w:left w:val="nil"/>
              <w:bottom w:val="single" w:sz="8" w:space="0" w:color="auto"/>
              <w:right w:val="single" w:sz="8" w:space="0" w:color="auto"/>
            </w:tcBorders>
            <w:shd w:val="clear" w:color="auto" w:fill="B1C6D7" w:themeFill="background2" w:themeFillShade="E6"/>
            <w:noWrap/>
            <w:vAlign w:val="bottom"/>
            <w:hideMark/>
          </w:tcPr>
          <w:p w:rsidR="008C5569" w:rsidRPr="008C5569" w:rsidRDefault="008C5569" w:rsidP="008C5569">
            <w:pPr>
              <w:spacing w:after="0" w:line="240" w:lineRule="auto"/>
              <w:jc w:val="center"/>
              <w:rPr>
                <w:rFonts w:ascii="Tahoma" w:eastAsia="Times New Roman" w:hAnsi="Tahoma" w:cs="Tahoma"/>
                <w:b/>
                <w:color w:val="000000"/>
                <w:sz w:val="20"/>
                <w:szCs w:val="20"/>
                <w:lang w:val="es-CR" w:eastAsia="es-CR"/>
              </w:rPr>
            </w:pPr>
            <w:r w:rsidRPr="008C5569">
              <w:rPr>
                <w:rFonts w:ascii="Tahoma" w:eastAsia="Times New Roman" w:hAnsi="Tahoma" w:cs="Tahoma"/>
                <w:b/>
                <w:color w:val="000000"/>
                <w:sz w:val="20"/>
                <w:szCs w:val="20"/>
                <w:lang w:val="es-CR" w:eastAsia="es-CR"/>
              </w:rPr>
              <w:t>100</w:t>
            </w:r>
          </w:p>
        </w:tc>
      </w:tr>
    </w:tbl>
    <w:p w:rsidR="00790EA3" w:rsidRDefault="00790EA3">
      <w:pPr>
        <w:rPr>
          <w:lang w:val="es-419"/>
        </w:rPr>
      </w:pPr>
    </w:p>
    <w:p w:rsidR="00790EA3" w:rsidRDefault="00790EA3">
      <w:pPr>
        <w:rPr>
          <w:lang w:val="es-419"/>
        </w:rPr>
      </w:pPr>
    </w:p>
    <w:p w:rsidR="00CB0FA2" w:rsidRDefault="00CB0FA2">
      <w:pPr>
        <w:rPr>
          <w:lang w:val="es-419"/>
        </w:rPr>
      </w:pPr>
    </w:p>
    <w:p w:rsidR="00164170" w:rsidRDefault="00164170"/>
    <w:p w:rsidR="00790EA3" w:rsidRDefault="00790EA3"/>
    <w:p w:rsidR="00790EA3" w:rsidRDefault="00790EA3"/>
    <w:p w:rsidR="00790EA3" w:rsidRDefault="00790EA3"/>
    <w:p w:rsidR="008C5569" w:rsidRDefault="008C5569">
      <w:pPr>
        <w:rPr>
          <w:noProof/>
          <w:lang w:val="es-CR" w:eastAsia="es-CR"/>
        </w:rPr>
      </w:pPr>
      <w:r>
        <w:rPr>
          <w:noProof/>
          <w:lang w:val="es-MX" w:eastAsia="es-MX"/>
        </w:rPr>
        <mc:AlternateContent>
          <mc:Choice Requires="wps">
            <w:drawing>
              <wp:anchor distT="0" distB="0" distL="114300" distR="114300" simplePos="0" relativeHeight="251822592" behindDoc="0" locked="0" layoutInCell="1" allowOverlap="1" wp14:anchorId="4E7A26A9" wp14:editId="3F2A00B4">
                <wp:simplePos x="0" y="0"/>
                <wp:positionH relativeFrom="column">
                  <wp:posOffset>-326272</wp:posOffset>
                </wp:positionH>
                <wp:positionV relativeFrom="paragraph">
                  <wp:posOffset>208516</wp:posOffset>
                </wp:positionV>
                <wp:extent cx="2774950" cy="2083435"/>
                <wp:effectExtent l="57150" t="19050" r="2044700" b="107315"/>
                <wp:wrapNone/>
                <wp:docPr id="174" name="Llamada rectangular 174"/>
                <wp:cNvGraphicFramePr/>
                <a:graphic xmlns:a="http://schemas.openxmlformats.org/drawingml/2006/main">
                  <a:graphicData uri="http://schemas.microsoft.com/office/word/2010/wordprocessingShape">
                    <wps:wsp>
                      <wps:cNvSpPr/>
                      <wps:spPr>
                        <a:xfrm>
                          <a:off x="0" y="0"/>
                          <a:ext cx="2774950" cy="2083435"/>
                        </a:xfrm>
                        <a:prstGeom prst="wedgeRectCallout">
                          <a:avLst>
                            <a:gd name="adj1" fmla="val 120811"/>
                            <a:gd name="adj2" fmla="val -31449"/>
                          </a:avLst>
                        </a:prstGeom>
                        <a:effectLst>
                          <a:outerShdw blurRad="50800" dist="38100" dir="5400000" algn="t"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AA5776" w:rsidRDefault="00AA5776" w:rsidP="008C5569">
                            <w:pPr>
                              <w:rPr>
                                <w:rFonts w:ascii="Tahoma" w:hAnsi="Tahoma" w:cs="Tahoma"/>
                                <w:sz w:val="24"/>
                                <w:szCs w:val="24"/>
                              </w:rPr>
                            </w:pPr>
                            <w:r>
                              <w:rPr>
                                <w:rFonts w:ascii="Tahoma" w:hAnsi="Tahoma" w:cs="Tahoma"/>
                                <w:sz w:val="24"/>
                                <w:szCs w:val="24"/>
                              </w:rPr>
                              <w:t>La zonificación para la cuenca del río Barranca indica que e</w:t>
                            </w:r>
                            <w:r w:rsidRPr="008C5569">
                              <w:rPr>
                                <w:rFonts w:ascii="Tahoma" w:hAnsi="Tahoma" w:cs="Tahoma"/>
                                <w:sz w:val="24"/>
                                <w:szCs w:val="24"/>
                              </w:rPr>
                              <w:t xml:space="preserve">sta sería la forma ideal de ubicar las </w:t>
                            </w:r>
                            <w:r>
                              <w:rPr>
                                <w:rFonts w:ascii="Tahoma" w:hAnsi="Tahoma" w:cs="Tahoma"/>
                                <w:sz w:val="24"/>
                                <w:szCs w:val="24"/>
                              </w:rPr>
                              <w:t>distintas actividades</w:t>
                            </w:r>
                            <w:r w:rsidRPr="008C5569">
                              <w:rPr>
                                <w:rFonts w:ascii="Tahoma" w:hAnsi="Tahoma" w:cs="Tahoma"/>
                                <w:sz w:val="24"/>
                                <w:szCs w:val="24"/>
                              </w:rPr>
                              <w:t xml:space="preserve"> en cada una de las zonas de la cuenca</w:t>
                            </w:r>
                            <w:r>
                              <w:rPr>
                                <w:rFonts w:ascii="Tahoma" w:hAnsi="Tahoma" w:cs="Tahoma"/>
                                <w:sz w:val="24"/>
                                <w:szCs w:val="24"/>
                              </w:rPr>
                              <w:t>.</w:t>
                            </w:r>
                          </w:p>
                          <w:p w:rsidR="00AA5776" w:rsidRPr="008C5569" w:rsidRDefault="00AA5776" w:rsidP="008C5569">
                            <w:pPr>
                              <w:rPr>
                                <w:rFonts w:ascii="Tahoma" w:hAnsi="Tahoma" w:cs="Tahoma"/>
                                <w:sz w:val="24"/>
                                <w:szCs w:val="24"/>
                              </w:rPr>
                            </w:pPr>
                            <w:r>
                              <w:rPr>
                                <w:rFonts w:ascii="Tahoma" w:hAnsi="Tahoma" w:cs="Tahoma"/>
                                <w:sz w:val="24"/>
                                <w:szCs w:val="24"/>
                              </w:rPr>
                              <w:t xml:space="preserve">Por ejemplo en el mapa el color </w:t>
                            </w:r>
                            <w:r w:rsidRPr="009A3572">
                              <w:rPr>
                                <w:rFonts w:ascii="Tahoma" w:hAnsi="Tahoma" w:cs="Tahoma"/>
                                <w:b/>
                                <w:color w:val="FF0000"/>
                                <w:sz w:val="24"/>
                                <w:szCs w:val="24"/>
                              </w:rPr>
                              <w:t xml:space="preserve">rojo </w:t>
                            </w:r>
                            <w:r>
                              <w:rPr>
                                <w:rFonts w:ascii="Tahoma" w:hAnsi="Tahoma" w:cs="Tahoma"/>
                                <w:sz w:val="24"/>
                                <w:szCs w:val="24"/>
                              </w:rPr>
                              <w:t>deberían ser zonas protección y conservación y el color</w:t>
                            </w:r>
                            <w:r w:rsidRPr="009A3572">
                              <w:rPr>
                                <w:rFonts w:ascii="Tahoma" w:hAnsi="Tahoma" w:cs="Tahoma"/>
                                <w:b/>
                                <w:color w:val="FF9966"/>
                                <w:sz w:val="24"/>
                                <w:szCs w:val="24"/>
                              </w:rPr>
                              <w:t xml:space="preserve"> </w:t>
                            </w:r>
                            <w:r w:rsidRPr="009A3572">
                              <w:rPr>
                                <w:rFonts w:ascii="Tahoma" w:hAnsi="Tahoma" w:cs="Tahoma"/>
                                <w:b/>
                                <w:color w:val="FF9933"/>
                                <w:sz w:val="24"/>
                                <w:szCs w:val="24"/>
                              </w:rPr>
                              <w:t>naranja</w:t>
                            </w:r>
                            <w:r w:rsidRPr="009A3572">
                              <w:rPr>
                                <w:rFonts w:ascii="Tahoma" w:hAnsi="Tahoma" w:cs="Tahoma"/>
                                <w:color w:val="FF9966"/>
                                <w:sz w:val="24"/>
                                <w:szCs w:val="24"/>
                              </w:rPr>
                              <w:t xml:space="preserve"> </w:t>
                            </w:r>
                            <w:r>
                              <w:rPr>
                                <w:rFonts w:ascii="Tahoma" w:hAnsi="Tahoma" w:cs="Tahoma"/>
                                <w:sz w:val="24"/>
                                <w:szCs w:val="24"/>
                              </w:rPr>
                              <w:t>zonas productivas.</w:t>
                            </w:r>
                          </w:p>
                          <w:p w:rsidR="00AA5776" w:rsidRDefault="00AA5776" w:rsidP="008C55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7A26A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74" o:spid="_x0000_s1153" type="#_x0000_t61" style="position:absolute;margin-left:-25.7pt;margin-top:16.4pt;width:218.5pt;height:164.0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" adj="36895,4007" fillcolor="#a3d3c4 [2166]" strokecolor="#75bda7 [3206]" strokeweight=".5pt">
                <v:fill color2="#8fc9b7 [2614]" rotate="t" colors="0 #bbdcd1;.5 #aed5c8;1 #a1d2c1" focus="100%" type="gradient">
                  <o:fill v:ext="view" type="gradientUnscaled"/>
                </v:fill>
                <v:shadow on="t" color="black" opacity="26214f" origin=",-.5" offset="0,3pt"/>
                <v:textbox>
                  <w:txbxContent>
                    <w:p w:rsidR="00AA5776" w:rsidRDefault="00AA5776" w:rsidP="008C5569">
                      <w:pPr>
                        <w:rPr>
                          <w:rFonts w:ascii="Tahoma" w:hAnsi="Tahoma" w:cs="Tahoma"/>
                          <w:sz w:val="24"/>
                          <w:szCs w:val="24"/>
                        </w:rPr>
                      </w:pPr>
                      <w:r>
                        <w:rPr>
                          <w:rFonts w:ascii="Tahoma" w:hAnsi="Tahoma" w:cs="Tahoma"/>
                          <w:sz w:val="24"/>
                          <w:szCs w:val="24"/>
                        </w:rPr>
                        <w:t>La zonificación para la cuenca del río Barranca indica que e</w:t>
                      </w:r>
                      <w:r w:rsidRPr="008C5569">
                        <w:rPr>
                          <w:rFonts w:ascii="Tahoma" w:hAnsi="Tahoma" w:cs="Tahoma"/>
                          <w:sz w:val="24"/>
                          <w:szCs w:val="24"/>
                        </w:rPr>
                        <w:t xml:space="preserve">sta sería la forma ideal de ubicar las </w:t>
                      </w:r>
                      <w:r>
                        <w:rPr>
                          <w:rFonts w:ascii="Tahoma" w:hAnsi="Tahoma" w:cs="Tahoma"/>
                          <w:sz w:val="24"/>
                          <w:szCs w:val="24"/>
                        </w:rPr>
                        <w:t>distintas actividades</w:t>
                      </w:r>
                      <w:r w:rsidRPr="008C5569">
                        <w:rPr>
                          <w:rFonts w:ascii="Tahoma" w:hAnsi="Tahoma" w:cs="Tahoma"/>
                          <w:sz w:val="24"/>
                          <w:szCs w:val="24"/>
                        </w:rPr>
                        <w:t xml:space="preserve"> en cada una de las zonas de la cuenca</w:t>
                      </w:r>
                      <w:r>
                        <w:rPr>
                          <w:rFonts w:ascii="Tahoma" w:hAnsi="Tahoma" w:cs="Tahoma"/>
                          <w:sz w:val="24"/>
                          <w:szCs w:val="24"/>
                        </w:rPr>
                        <w:t>.</w:t>
                      </w:r>
                    </w:p>
                    <w:p w:rsidR="00AA5776" w:rsidRPr="008C5569" w:rsidRDefault="00AA5776" w:rsidP="008C5569">
                      <w:pPr>
                        <w:rPr>
                          <w:rFonts w:ascii="Tahoma" w:hAnsi="Tahoma" w:cs="Tahoma"/>
                          <w:sz w:val="24"/>
                          <w:szCs w:val="24"/>
                        </w:rPr>
                      </w:pPr>
                      <w:r>
                        <w:rPr>
                          <w:rFonts w:ascii="Tahoma" w:hAnsi="Tahoma" w:cs="Tahoma"/>
                          <w:sz w:val="24"/>
                          <w:szCs w:val="24"/>
                        </w:rPr>
                        <w:t xml:space="preserve">Por ejemplo en el mapa el color </w:t>
                      </w:r>
                      <w:r w:rsidRPr="009A3572">
                        <w:rPr>
                          <w:rFonts w:ascii="Tahoma" w:hAnsi="Tahoma" w:cs="Tahoma"/>
                          <w:b/>
                          <w:color w:val="FF0000"/>
                          <w:sz w:val="24"/>
                          <w:szCs w:val="24"/>
                        </w:rPr>
                        <w:t xml:space="preserve">rojo </w:t>
                      </w:r>
                      <w:r>
                        <w:rPr>
                          <w:rFonts w:ascii="Tahoma" w:hAnsi="Tahoma" w:cs="Tahoma"/>
                          <w:sz w:val="24"/>
                          <w:szCs w:val="24"/>
                        </w:rPr>
                        <w:t>deberían ser zonas protección y conservación y el color</w:t>
                      </w:r>
                      <w:r w:rsidRPr="009A3572">
                        <w:rPr>
                          <w:rFonts w:ascii="Tahoma" w:hAnsi="Tahoma" w:cs="Tahoma"/>
                          <w:b/>
                          <w:color w:val="FF9966"/>
                          <w:sz w:val="24"/>
                          <w:szCs w:val="24"/>
                        </w:rPr>
                        <w:t xml:space="preserve"> </w:t>
                      </w:r>
                      <w:r w:rsidRPr="009A3572">
                        <w:rPr>
                          <w:rFonts w:ascii="Tahoma" w:hAnsi="Tahoma" w:cs="Tahoma"/>
                          <w:b/>
                          <w:color w:val="FF9933"/>
                          <w:sz w:val="24"/>
                          <w:szCs w:val="24"/>
                        </w:rPr>
                        <w:t>naranja</w:t>
                      </w:r>
                      <w:r w:rsidRPr="009A3572">
                        <w:rPr>
                          <w:rFonts w:ascii="Tahoma" w:hAnsi="Tahoma" w:cs="Tahoma"/>
                          <w:color w:val="FF9966"/>
                          <w:sz w:val="24"/>
                          <w:szCs w:val="24"/>
                        </w:rPr>
                        <w:t xml:space="preserve"> </w:t>
                      </w:r>
                      <w:r>
                        <w:rPr>
                          <w:rFonts w:ascii="Tahoma" w:hAnsi="Tahoma" w:cs="Tahoma"/>
                          <w:sz w:val="24"/>
                          <w:szCs w:val="24"/>
                        </w:rPr>
                        <w:t>zonas productivas.</w:t>
                      </w:r>
                    </w:p>
                    <w:p w:rsidR="00AA5776" w:rsidRDefault="00AA5776" w:rsidP="008C5569">
                      <w:pPr>
                        <w:jc w:val="center"/>
                      </w:pPr>
                    </w:p>
                  </w:txbxContent>
                </v:textbox>
              </v:shape>
            </w:pict>
          </mc:Fallback>
        </mc:AlternateContent>
      </w:r>
      <w:r>
        <w:rPr>
          <w:noProof/>
          <w:lang w:val="es-MX" w:eastAsia="es-MX"/>
        </w:rPr>
        <w:drawing>
          <wp:anchor distT="99482" distB="101189" distL="219632" distR="232067" simplePos="0" relativeHeight="251751936" behindDoc="0" locked="0" layoutInCell="1" allowOverlap="1" wp14:anchorId="3C625441" wp14:editId="23471EFA">
            <wp:simplePos x="0" y="0"/>
            <wp:positionH relativeFrom="margin">
              <wp:posOffset>3493593</wp:posOffset>
            </wp:positionH>
            <wp:positionV relativeFrom="paragraph">
              <wp:posOffset>77854</wp:posOffset>
            </wp:positionV>
            <wp:extent cx="2514600" cy="3033395"/>
            <wp:effectExtent l="76200" t="0" r="0" b="0"/>
            <wp:wrapThrough wrapText="bothSides">
              <wp:wrapPolygon edited="0">
                <wp:start x="8836" y="136"/>
                <wp:lineTo x="8182" y="407"/>
                <wp:lineTo x="7855" y="4748"/>
                <wp:lineTo x="-655" y="4748"/>
                <wp:lineTo x="-655" y="6240"/>
                <wp:lineTo x="0" y="6918"/>
                <wp:lineTo x="5400" y="9089"/>
                <wp:lineTo x="5564" y="9767"/>
                <wp:lineTo x="6709" y="11259"/>
                <wp:lineTo x="7691" y="17770"/>
                <wp:lineTo x="5564" y="17770"/>
                <wp:lineTo x="5564" y="19941"/>
                <wp:lineTo x="12109" y="21026"/>
                <wp:lineTo x="12273" y="21297"/>
                <wp:lineTo x="15055" y="21297"/>
                <wp:lineTo x="15218" y="21026"/>
                <wp:lineTo x="15709" y="19941"/>
                <wp:lineTo x="15055" y="17770"/>
                <wp:lineTo x="14400" y="11259"/>
                <wp:lineTo x="18000" y="9224"/>
                <wp:lineTo x="18000" y="9089"/>
                <wp:lineTo x="17182" y="7054"/>
                <wp:lineTo x="17018" y="6647"/>
                <wp:lineTo x="14073" y="4748"/>
                <wp:lineTo x="14236" y="2035"/>
                <wp:lineTo x="12927" y="407"/>
                <wp:lineTo x="12436" y="136"/>
                <wp:lineTo x="8836" y="136"/>
              </wp:wrapPolygon>
            </wp:wrapThrough>
            <wp:docPr id="4124"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6047"/>
                    <a:stretch/>
                  </pic:blipFill>
                  <pic:spPr bwMode="auto">
                    <a:xfrm>
                      <a:off x="0" y="0"/>
                      <a:ext cx="2514600" cy="303339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5569" w:rsidRDefault="008C5569">
      <w:pPr>
        <w:rPr>
          <w:noProof/>
          <w:lang w:val="es-CR" w:eastAsia="es-CR"/>
        </w:rPr>
      </w:pPr>
    </w:p>
    <w:p w:rsidR="00790EA3" w:rsidRDefault="00790EA3"/>
    <w:p w:rsidR="00790EA3" w:rsidRDefault="00790EA3"/>
    <w:p w:rsidR="00790EA3" w:rsidRDefault="00790EA3"/>
    <w:p w:rsidR="00873263" w:rsidRDefault="00873263">
      <w:pPr>
        <w:rPr>
          <w:sz w:val="18"/>
          <w:szCs w:val="18"/>
        </w:rPr>
      </w:pPr>
    </w:p>
    <w:p w:rsidR="00873263" w:rsidRDefault="00873263">
      <w:pPr>
        <w:rPr>
          <w:sz w:val="18"/>
          <w:szCs w:val="18"/>
        </w:rPr>
      </w:pPr>
    </w:p>
    <w:p w:rsidR="008C5569" w:rsidRDefault="00431AC5">
      <w:pPr>
        <w:rPr>
          <w:sz w:val="18"/>
          <w:szCs w:val="18"/>
        </w:rPr>
      </w:pPr>
      <w:r>
        <w:rPr>
          <w:sz w:val="18"/>
          <w:szCs w:val="18"/>
        </w:rPr>
        <w:t xml:space="preserve"> </w:t>
      </w:r>
    </w:p>
    <w:p w:rsidR="008C5569" w:rsidRDefault="008C5569">
      <w:pPr>
        <w:rPr>
          <w:sz w:val="18"/>
          <w:szCs w:val="18"/>
        </w:rPr>
      </w:pPr>
    </w:p>
    <w:p w:rsidR="008C5569" w:rsidRDefault="008C5569">
      <w:pPr>
        <w:rPr>
          <w:sz w:val="18"/>
          <w:szCs w:val="18"/>
        </w:rPr>
      </w:pPr>
    </w:p>
    <w:p w:rsidR="008C5569" w:rsidRDefault="008C5569">
      <w:pPr>
        <w:rPr>
          <w:sz w:val="18"/>
          <w:szCs w:val="18"/>
        </w:rPr>
      </w:pPr>
      <w:r>
        <w:rPr>
          <w:b/>
          <w:noProof/>
          <w:lang w:val="es-MX" w:eastAsia="es-MX"/>
        </w:rPr>
        <mc:AlternateContent>
          <mc:Choice Requires="wps">
            <w:drawing>
              <wp:anchor distT="0" distB="0" distL="114300" distR="114300" simplePos="0" relativeHeight="251516416" behindDoc="0" locked="0" layoutInCell="1" allowOverlap="1" wp14:anchorId="4864C91C" wp14:editId="5D84246A">
                <wp:simplePos x="0" y="0"/>
                <wp:positionH relativeFrom="column">
                  <wp:posOffset>3816808</wp:posOffset>
                </wp:positionH>
                <wp:positionV relativeFrom="paragraph">
                  <wp:posOffset>16864</wp:posOffset>
                </wp:positionV>
                <wp:extent cx="1674895" cy="615492"/>
                <wp:effectExtent l="0" t="0" r="20955" b="13335"/>
                <wp:wrapNone/>
                <wp:docPr id="192" name="Forma libre 192"/>
                <wp:cNvGraphicFramePr/>
                <a:graphic xmlns:a="http://schemas.openxmlformats.org/drawingml/2006/main">
                  <a:graphicData uri="http://schemas.microsoft.com/office/word/2010/wordprocessingShape">
                    <wps:wsp>
                      <wps:cNvSpPr/>
                      <wps:spPr>
                        <a:xfrm>
                          <a:off x="0" y="0"/>
                          <a:ext cx="1674895" cy="615492"/>
                        </a:xfrm>
                        <a:custGeom>
                          <a:avLst/>
                          <a:gdLst>
                            <a:gd name="connsiteX0" fmla="*/ 675221 w 1674895"/>
                            <a:gd name="connsiteY0" fmla="*/ 505538 h 615492"/>
                            <a:gd name="connsiteX1" fmla="*/ 33953 w 1674895"/>
                            <a:gd name="connsiteY1" fmla="*/ 363034 h 615492"/>
                            <a:gd name="connsiteX2" fmla="*/ 235834 w 1674895"/>
                            <a:gd name="connsiteY2" fmla="*/ 42400 h 615492"/>
                            <a:gd name="connsiteX3" fmla="*/ 1470867 w 1674895"/>
                            <a:gd name="connsiteY3" fmla="*/ 30525 h 615492"/>
                            <a:gd name="connsiteX4" fmla="*/ 1672748 w 1674895"/>
                            <a:gd name="connsiteY4" fmla="*/ 291782 h 615492"/>
                            <a:gd name="connsiteX5" fmla="*/ 1672748 w 1674895"/>
                            <a:gd name="connsiteY5" fmla="*/ 291782 h 615492"/>
                            <a:gd name="connsiteX6" fmla="*/ 1363990 w 1674895"/>
                            <a:gd name="connsiteY6" fmla="*/ 612416 h 615492"/>
                            <a:gd name="connsiteX7" fmla="*/ 924602 w 1674895"/>
                            <a:gd name="connsiteY7" fmla="*/ 458036 h 615492"/>
                            <a:gd name="connsiteX8" fmla="*/ 675221 w 1674895"/>
                            <a:gd name="connsiteY8" fmla="*/ 505538 h 615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4895" h="615492">
                              <a:moveTo>
                                <a:pt x="675221" y="505538"/>
                              </a:moveTo>
                              <a:cubicBezTo>
                                <a:pt x="526779" y="489704"/>
                                <a:pt x="107184" y="440224"/>
                                <a:pt x="33953" y="363034"/>
                              </a:cubicBezTo>
                              <a:cubicBezTo>
                                <a:pt x="-39278" y="285844"/>
                                <a:pt x="-3652" y="97818"/>
                                <a:pt x="235834" y="42400"/>
                              </a:cubicBezTo>
                              <a:cubicBezTo>
                                <a:pt x="475320" y="-13018"/>
                                <a:pt x="1231381" y="-11039"/>
                                <a:pt x="1470867" y="30525"/>
                              </a:cubicBezTo>
                              <a:cubicBezTo>
                                <a:pt x="1710353" y="72089"/>
                                <a:pt x="1672748" y="291782"/>
                                <a:pt x="1672748" y="291782"/>
                              </a:cubicBezTo>
                              <a:lnTo>
                                <a:pt x="1672748" y="291782"/>
                              </a:lnTo>
                              <a:cubicBezTo>
                                <a:pt x="1621288" y="345221"/>
                                <a:pt x="1488681" y="584707"/>
                                <a:pt x="1363990" y="612416"/>
                              </a:cubicBezTo>
                              <a:cubicBezTo>
                                <a:pt x="1239299" y="640125"/>
                                <a:pt x="1035438" y="471891"/>
                                <a:pt x="924602" y="458036"/>
                              </a:cubicBezTo>
                              <a:cubicBezTo>
                                <a:pt x="813766" y="444181"/>
                                <a:pt x="823663" y="521372"/>
                                <a:pt x="675221" y="505538"/>
                              </a:cubicBezTo>
                              <a:close/>
                            </a:path>
                          </a:pathLst>
                        </a:custGeom>
                        <a:solidFill>
                          <a:srgbClr val="92D050"/>
                        </a:solidFill>
                        <a:ln w="12700" cap="flat" cmpd="sng" algn="ctr">
                          <a:solidFill>
                            <a:srgbClr val="3494BA">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FFF3DC" id="Forma libre 192" o:spid="_x0000_s1026" style="position:absolute;margin-left:300.55pt;margin-top:1.35pt;width:131.9pt;height:48.45pt;z-index:251516416;visibility:visible;mso-wrap-style:square;mso-wrap-distance-left:9pt;mso-wrap-distance-top:0;mso-wrap-distance-right:9pt;mso-wrap-distance-bottom:0;mso-position-horizontal:absolute;mso-position-horizontal-relative:text;mso-position-vertical:absolute;mso-position-vertical-relative:text;v-text-anchor:middle" coordsize="1674895,615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" path="m675221,505538c526779,489704,107184,440224,33953,363034,-39278,285844,-3652,97818,235834,42400,475320,-13018,1231381,-11039,1470867,30525v239486,41564,201881,261257,201881,261257l1672748,291782v-51460,53439,-184067,292925,-308758,320634c1239299,640125,1035438,471891,924602,458036,813766,444181,823663,521372,675221,505538xe" fillcolor="#92d050" strokecolor="#236b88" strokeweight="1pt">
                <v:stroke joinstyle="miter"/>
                <v:path arrowok="t" o:connecttype="custom" o:connectlocs="675221,505538;33953,363034;235834,42400;1470867,30525;1672748,291782;1672748,291782;1363990,612416;924602,458036;675221,505538" o:connectangles="0,0,0,0,0,0,0,0,0"/>
              </v:shape>
            </w:pict>
          </mc:Fallback>
        </mc:AlternateContent>
      </w:r>
    </w:p>
    <w:p w:rsidR="008C5569" w:rsidRDefault="008C5569">
      <w:pPr>
        <w:rPr>
          <w:sz w:val="18"/>
          <w:szCs w:val="18"/>
        </w:rPr>
      </w:pPr>
    </w:p>
    <w:p w:rsidR="008C5569" w:rsidRDefault="008C5569">
      <w:pPr>
        <w:rPr>
          <w:sz w:val="18"/>
          <w:szCs w:val="18"/>
        </w:rPr>
      </w:pPr>
    </w:p>
    <w:p w:rsidR="008C5569" w:rsidRDefault="008C5569">
      <w:pPr>
        <w:rPr>
          <w:sz w:val="18"/>
          <w:szCs w:val="18"/>
        </w:rPr>
      </w:pPr>
    </w:p>
    <w:p w:rsidR="008C5569" w:rsidRDefault="008C5569">
      <w:pPr>
        <w:rPr>
          <w:sz w:val="18"/>
          <w:szCs w:val="18"/>
        </w:rPr>
      </w:pPr>
    </w:p>
    <w:p w:rsidR="008C5569" w:rsidRDefault="008C5569">
      <w:pPr>
        <w:rPr>
          <w:sz w:val="18"/>
          <w:szCs w:val="18"/>
        </w:rPr>
      </w:pPr>
    </w:p>
    <w:p w:rsidR="00164170" w:rsidRPr="00982069" w:rsidRDefault="00164170" w:rsidP="00982069">
      <w:pPr>
        <w:pStyle w:val="Ttulo1"/>
        <w:rPr>
          <w:rFonts w:ascii="Tahoma" w:hAnsi="Tahoma" w:cs="Tahoma"/>
          <w:color w:val="002060"/>
          <w:lang w:val="es-419"/>
        </w:rPr>
      </w:pPr>
      <w:bookmarkStart w:id="14" w:name="_Toc431995900"/>
      <w:r w:rsidRPr="00982069">
        <w:rPr>
          <w:rFonts w:ascii="Tahoma" w:hAnsi="Tahoma" w:cs="Tahoma"/>
          <w:color w:val="002060"/>
          <w:lang w:val="es-419"/>
        </w:rPr>
        <w:lastRenderedPageBreak/>
        <w:t>¿Por qué es importante elaborar un plan de manejo para la cuenca del río Barranca?</w:t>
      </w:r>
      <w:bookmarkEnd w:id="14"/>
    </w:p>
    <w:p w:rsidR="00164170" w:rsidRPr="005567BC" w:rsidRDefault="001745F1" w:rsidP="00164170">
      <w:pPr>
        <w:spacing w:after="0"/>
        <w:jc w:val="center"/>
        <w:rPr>
          <w:rFonts w:ascii="Tahoma" w:hAnsi="Tahoma" w:cs="Tahoma"/>
          <w:b/>
          <w:color w:val="002060"/>
          <w:sz w:val="28"/>
          <w:lang w:val="es-419"/>
        </w:rPr>
      </w:pPr>
      <w:r>
        <w:rPr>
          <w:noProof/>
          <w:lang w:val="es-MX" w:eastAsia="es-MX"/>
        </w:rPr>
        <w:drawing>
          <wp:anchor distT="99482" distB="101189" distL="219632" distR="232067" simplePos="0" relativeHeight="251753984" behindDoc="0" locked="0" layoutInCell="1" allowOverlap="1" wp14:anchorId="2E686940" wp14:editId="769A95DC">
            <wp:simplePos x="0" y="0"/>
            <wp:positionH relativeFrom="margin">
              <wp:posOffset>-481330</wp:posOffset>
            </wp:positionH>
            <wp:positionV relativeFrom="paragraph">
              <wp:posOffset>-3810</wp:posOffset>
            </wp:positionV>
            <wp:extent cx="1250950" cy="2489200"/>
            <wp:effectExtent l="0" t="0" r="44450" b="0"/>
            <wp:wrapThrough wrapText="bothSides">
              <wp:wrapPolygon edited="0">
                <wp:start x="10197" y="827"/>
                <wp:lineTo x="5592" y="1157"/>
                <wp:lineTo x="5592" y="6282"/>
                <wp:lineTo x="6908" y="9092"/>
                <wp:lineTo x="7894" y="11737"/>
                <wp:lineTo x="10197" y="11737"/>
                <wp:lineTo x="9868" y="14382"/>
                <wp:lineTo x="8223" y="14382"/>
                <wp:lineTo x="8223" y="17027"/>
                <wp:lineTo x="6579" y="17027"/>
                <wp:lineTo x="6579" y="20167"/>
                <wp:lineTo x="7894" y="21324"/>
                <wp:lineTo x="11513" y="21324"/>
                <wp:lineTo x="11842" y="20994"/>
                <wp:lineTo x="19736" y="19671"/>
                <wp:lineTo x="17434" y="17027"/>
                <wp:lineTo x="19736" y="14382"/>
                <wp:lineTo x="21052" y="11737"/>
                <wp:lineTo x="22039" y="9092"/>
                <wp:lineTo x="21381" y="6612"/>
                <wp:lineTo x="21381" y="6447"/>
                <wp:lineTo x="19736" y="3967"/>
                <wp:lineTo x="20065" y="2810"/>
                <wp:lineTo x="17105" y="1157"/>
                <wp:lineTo x="15131" y="827"/>
                <wp:lineTo x="10197" y="827"/>
              </wp:wrapPolygon>
            </wp:wrapThrough>
            <wp:docPr id="128"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63764"/>
                    <a:stretch/>
                  </pic:blipFill>
                  <pic:spPr bwMode="auto">
                    <a:xfrm>
                      <a:off x="0" y="0"/>
                      <a:ext cx="1250950" cy="24892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170" w:rsidRPr="005567BC">
        <w:rPr>
          <w:rFonts w:ascii="Tahoma" w:hAnsi="Tahoma" w:cs="Tahoma"/>
          <w:b/>
          <w:color w:val="002060"/>
          <w:sz w:val="28"/>
          <w:lang w:val="es-419"/>
        </w:rPr>
        <w:t>¿Valdrá la pena una inversión tan importante?</w:t>
      </w:r>
    </w:p>
    <w:p w:rsidR="001D04F2" w:rsidRDefault="001D04F2" w:rsidP="00164170">
      <w:pPr>
        <w:jc w:val="center"/>
        <w:rPr>
          <w:rFonts w:ascii="Eras Demi ITC" w:hAnsi="Eras Demi ITC"/>
          <w:sz w:val="28"/>
          <w:lang w:val="es-419"/>
        </w:rPr>
      </w:pPr>
    </w:p>
    <w:p w:rsidR="001D04F2" w:rsidRPr="001D04F2" w:rsidRDefault="001D04F2" w:rsidP="001D04F2">
      <w:pPr>
        <w:rPr>
          <w:rFonts w:ascii="Eras Demi ITC" w:hAnsi="Eras Demi ITC"/>
          <w:sz w:val="28"/>
          <w:lang w:val="es-419"/>
        </w:rPr>
      </w:pPr>
    </w:p>
    <w:p w:rsidR="001D04F2" w:rsidRPr="001D04F2" w:rsidRDefault="00724F8F" w:rsidP="001D04F2">
      <w:pPr>
        <w:rPr>
          <w:rFonts w:ascii="Eras Demi ITC" w:hAnsi="Eras Demi ITC"/>
          <w:sz w:val="28"/>
          <w:lang w:val="es-419"/>
        </w:rPr>
      </w:pPr>
      <w:r>
        <w:rPr>
          <w:noProof/>
          <w:lang w:val="es-MX" w:eastAsia="es-MX"/>
        </w:rPr>
        <mc:AlternateContent>
          <mc:Choice Requires="wps">
            <w:drawing>
              <wp:anchor distT="0" distB="0" distL="114300" distR="114300" simplePos="0" relativeHeight="251802112" behindDoc="0" locked="0" layoutInCell="1" allowOverlap="1" wp14:anchorId="22B476EF" wp14:editId="0043630E">
                <wp:simplePos x="0" y="0"/>
                <wp:positionH relativeFrom="margin">
                  <wp:posOffset>4138723</wp:posOffset>
                </wp:positionH>
                <wp:positionV relativeFrom="paragraph">
                  <wp:posOffset>42286</wp:posOffset>
                </wp:positionV>
                <wp:extent cx="2432050" cy="1060450"/>
                <wp:effectExtent l="857250" t="19050" r="25400" b="1854200"/>
                <wp:wrapNone/>
                <wp:docPr id="5159" name="Llamada con línea 1 5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32050" cy="1060450"/>
                        </a:xfrm>
                        <a:prstGeom prst="borderCallout1">
                          <a:avLst>
                            <a:gd name="adj1" fmla="val 53892"/>
                            <a:gd name="adj2" fmla="val -571"/>
                            <a:gd name="adj3" fmla="val 269211"/>
                            <a:gd name="adj4" fmla="val -33003"/>
                          </a:avLst>
                        </a:prstGeom>
                        <a:solidFill>
                          <a:srgbClr val="FFFFFF"/>
                        </a:solidFill>
                        <a:ln w="31750" algn="ctr">
                          <a:solidFill>
                            <a:srgbClr val="FFFF0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A1740A" w:rsidRDefault="00AA5776" w:rsidP="00724F8F">
                            <w:pPr>
                              <w:jc w:val="center"/>
                              <w:rPr>
                                <w:rFonts w:ascii="Arial Narrow" w:hAnsi="Arial Narrow"/>
                                <w:sz w:val="28"/>
                                <w:lang w:val="es-419"/>
                              </w:rPr>
                            </w:pPr>
                            <w:r w:rsidRPr="00A1740A">
                              <w:rPr>
                                <w:rFonts w:ascii="Arial Narrow" w:hAnsi="Arial Narrow"/>
                                <w:sz w:val="28"/>
                                <w:lang w:val="es-419"/>
                              </w:rPr>
                              <w:t xml:space="preserve">Los costos evitados relacionados a pérdidas originadas por eventos de inundación y sequía, esto en la parte baja </w:t>
                            </w:r>
                            <w:r>
                              <w:rPr>
                                <w:rFonts w:ascii="Arial Narrow" w:hAnsi="Arial Narrow"/>
                                <w:sz w:val="28"/>
                                <w:lang w:val="es-CR"/>
                              </w:rPr>
                              <w:t xml:space="preserve">y media </w:t>
                            </w:r>
                            <w:r w:rsidRPr="00A1740A">
                              <w:rPr>
                                <w:rFonts w:ascii="Arial Narrow" w:hAnsi="Arial Narrow"/>
                                <w:sz w:val="28"/>
                                <w:lang w:val="es-419"/>
                              </w:rPr>
                              <w:t>de la cuenca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2B476EF" id="Llamada con línea 1 5159" o:spid="_x0000_s1154" type="#_x0000_t47" style="position:absolute;margin-left:325.9pt;margin-top:3.35pt;width:191.5pt;height:83.5pt;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" adj="-7129,58150,-123,11641" strokecolor="yellow" strokeweight="2.5pt">
                <v:stroke startarrow="block"/>
                <v:shadow color="#868686"/>
                <v:textbox>
                  <w:txbxContent>
                    <w:p w:rsidR="00AA5776" w:rsidRPr="00A1740A" w:rsidRDefault="00AA5776" w:rsidP="00724F8F">
                      <w:pPr>
                        <w:jc w:val="center"/>
                        <w:rPr>
                          <w:rFonts w:ascii="Arial Narrow" w:hAnsi="Arial Narrow"/>
                          <w:sz w:val="28"/>
                          <w:lang w:val="es-419"/>
                        </w:rPr>
                      </w:pPr>
                      <w:r w:rsidRPr="00A1740A">
                        <w:rPr>
                          <w:rFonts w:ascii="Arial Narrow" w:hAnsi="Arial Narrow"/>
                          <w:sz w:val="28"/>
                          <w:lang w:val="es-419"/>
                        </w:rPr>
                        <w:t xml:space="preserve">Los costos evitados relacionados a pérdidas originadas por eventos de inundación y sequía, esto en la parte baja </w:t>
                      </w:r>
                      <w:r>
                        <w:rPr>
                          <w:rFonts w:ascii="Arial Narrow" w:hAnsi="Arial Narrow"/>
                          <w:sz w:val="28"/>
                          <w:lang w:val="es-CR"/>
                        </w:rPr>
                        <w:t xml:space="preserve">y media </w:t>
                      </w:r>
                      <w:r w:rsidRPr="00A1740A">
                        <w:rPr>
                          <w:rFonts w:ascii="Arial Narrow" w:hAnsi="Arial Narrow"/>
                          <w:sz w:val="28"/>
                          <w:lang w:val="es-419"/>
                        </w:rPr>
                        <w:t>de la cuenca</w:t>
                      </w:r>
                    </w:p>
                  </w:txbxContent>
                </v:textbox>
                <o:callout v:ext="edit" minusy="t"/>
                <w10:wrap anchorx="margin"/>
              </v:shape>
            </w:pict>
          </mc:Fallback>
        </mc:AlternateContent>
      </w:r>
    </w:p>
    <w:p w:rsidR="001D04F2" w:rsidRPr="001D04F2" w:rsidRDefault="001D04F2" w:rsidP="001D04F2">
      <w:pPr>
        <w:rPr>
          <w:rFonts w:ascii="Eras Demi ITC" w:hAnsi="Eras Demi ITC"/>
          <w:sz w:val="28"/>
          <w:lang w:val="es-419"/>
        </w:rPr>
      </w:pPr>
    </w:p>
    <w:p w:rsidR="001D04F2" w:rsidRPr="001D04F2" w:rsidRDefault="001745F1" w:rsidP="001D04F2">
      <w:pPr>
        <w:rPr>
          <w:rFonts w:ascii="Eras Demi ITC" w:hAnsi="Eras Demi ITC"/>
          <w:sz w:val="28"/>
          <w:lang w:val="es-419"/>
        </w:rPr>
      </w:pPr>
      <w:r>
        <w:rPr>
          <w:noProof/>
          <w:lang w:val="es-MX" w:eastAsia="es-MX"/>
        </w:rPr>
        <w:drawing>
          <wp:anchor distT="0" distB="0" distL="114300" distR="114300" simplePos="0" relativeHeight="251686400" behindDoc="1" locked="0" layoutInCell="1" allowOverlap="1" wp14:anchorId="4B27F003" wp14:editId="562F8445">
            <wp:simplePos x="0" y="0"/>
            <wp:positionH relativeFrom="column">
              <wp:posOffset>951634</wp:posOffset>
            </wp:positionH>
            <wp:positionV relativeFrom="paragraph">
              <wp:posOffset>101139</wp:posOffset>
            </wp:positionV>
            <wp:extent cx="1475105" cy="981075"/>
            <wp:effectExtent l="0" t="0" r="0" b="9525"/>
            <wp:wrapThrough wrapText="bothSides">
              <wp:wrapPolygon edited="0">
                <wp:start x="3068" y="0"/>
                <wp:lineTo x="2232" y="1258"/>
                <wp:lineTo x="558" y="5872"/>
                <wp:lineTo x="0" y="8388"/>
                <wp:lineTo x="0" y="12583"/>
                <wp:lineTo x="3626" y="13421"/>
                <wp:lineTo x="3347" y="18874"/>
                <wp:lineTo x="5579" y="20132"/>
                <wp:lineTo x="13947" y="21390"/>
                <wp:lineTo x="17853" y="21390"/>
                <wp:lineTo x="19805" y="13421"/>
                <wp:lineTo x="20642" y="1678"/>
                <wp:lineTo x="18411" y="839"/>
                <wp:lineTo x="7532" y="0"/>
                <wp:lineTo x="3068" y="0"/>
              </wp:wrapPolygon>
            </wp:wrapThrough>
            <wp:docPr id="313" name="Imagen 19" descr="http://tse1.mm.bing.net/th?id=OIP.M25e90d6432a11375744487272a79b4e0o0&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http://tse1.mm.bing.net/th?id=OIP.M25e90d6432a11375744487272a79b4e0o0&amp;pid=1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7510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04F2" w:rsidRPr="001D04F2" w:rsidRDefault="00B076ED" w:rsidP="001D04F2">
      <w:pPr>
        <w:rPr>
          <w:rFonts w:ascii="Eras Demi ITC" w:hAnsi="Eras Demi ITC"/>
          <w:sz w:val="28"/>
          <w:lang w:val="es-419"/>
        </w:rPr>
      </w:pPr>
      <w:r>
        <w:rPr>
          <w:noProof/>
          <w:lang w:val="es-MX" w:eastAsia="es-MX"/>
        </w:rPr>
        <mc:AlternateContent>
          <mc:Choice Requires="wps">
            <w:drawing>
              <wp:anchor distT="0" distB="0" distL="114300" distR="114300" simplePos="0" relativeHeight="251515392" behindDoc="0" locked="0" layoutInCell="1" allowOverlap="1" wp14:anchorId="77F23B75" wp14:editId="22DFE307">
                <wp:simplePos x="0" y="0"/>
                <wp:positionH relativeFrom="column">
                  <wp:posOffset>-152355</wp:posOffset>
                </wp:positionH>
                <wp:positionV relativeFrom="paragraph">
                  <wp:posOffset>165418</wp:posOffset>
                </wp:positionV>
                <wp:extent cx="2517602" cy="739137"/>
                <wp:effectExtent l="0" t="0" r="16510" b="23495"/>
                <wp:wrapNone/>
                <wp:docPr id="4123" name="Forma libre 4123"/>
                <wp:cNvGraphicFramePr/>
                <a:graphic xmlns:a="http://schemas.openxmlformats.org/drawingml/2006/main">
                  <a:graphicData uri="http://schemas.microsoft.com/office/word/2010/wordprocessingShape">
                    <wps:wsp>
                      <wps:cNvSpPr/>
                      <wps:spPr>
                        <a:xfrm>
                          <a:off x="0" y="0"/>
                          <a:ext cx="2517602" cy="739137"/>
                        </a:xfrm>
                        <a:custGeom>
                          <a:avLst/>
                          <a:gdLst>
                            <a:gd name="connsiteX0" fmla="*/ 191725 w 2517602"/>
                            <a:gd name="connsiteY0" fmla="*/ 71437 h 739137"/>
                            <a:gd name="connsiteX1" fmla="*/ 1225 w 2517602"/>
                            <a:gd name="connsiteY1" fmla="*/ 325437 h 739137"/>
                            <a:gd name="connsiteX2" fmla="*/ 128225 w 2517602"/>
                            <a:gd name="connsiteY2" fmla="*/ 592137 h 739137"/>
                            <a:gd name="connsiteX3" fmla="*/ 471125 w 2517602"/>
                            <a:gd name="connsiteY3" fmla="*/ 592137 h 739137"/>
                            <a:gd name="connsiteX4" fmla="*/ 687025 w 2517602"/>
                            <a:gd name="connsiteY4" fmla="*/ 541337 h 739137"/>
                            <a:gd name="connsiteX5" fmla="*/ 839425 w 2517602"/>
                            <a:gd name="connsiteY5" fmla="*/ 503237 h 739137"/>
                            <a:gd name="connsiteX6" fmla="*/ 1080725 w 2517602"/>
                            <a:gd name="connsiteY6" fmla="*/ 503237 h 739137"/>
                            <a:gd name="connsiteX7" fmla="*/ 1296625 w 2517602"/>
                            <a:gd name="connsiteY7" fmla="*/ 566737 h 739137"/>
                            <a:gd name="connsiteX8" fmla="*/ 1525225 w 2517602"/>
                            <a:gd name="connsiteY8" fmla="*/ 617537 h 739137"/>
                            <a:gd name="connsiteX9" fmla="*/ 1753825 w 2517602"/>
                            <a:gd name="connsiteY9" fmla="*/ 655637 h 739137"/>
                            <a:gd name="connsiteX10" fmla="*/ 1830025 w 2517602"/>
                            <a:gd name="connsiteY10" fmla="*/ 681037 h 739137"/>
                            <a:gd name="connsiteX11" fmla="*/ 2147525 w 2517602"/>
                            <a:gd name="connsiteY11" fmla="*/ 719137 h 739137"/>
                            <a:gd name="connsiteX12" fmla="*/ 2426925 w 2517602"/>
                            <a:gd name="connsiteY12" fmla="*/ 731837 h 739137"/>
                            <a:gd name="connsiteX13" fmla="*/ 2515825 w 2517602"/>
                            <a:gd name="connsiteY13" fmla="*/ 604837 h 739137"/>
                            <a:gd name="connsiteX14" fmla="*/ 2477725 w 2517602"/>
                            <a:gd name="connsiteY14" fmla="*/ 414337 h 739137"/>
                            <a:gd name="connsiteX15" fmla="*/ 2376125 w 2517602"/>
                            <a:gd name="connsiteY15" fmla="*/ 338137 h 739137"/>
                            <a:gd name="connsiteX16" fmla="*/ 1817325 w 2517602"/>
                            <a:gd name="connsiteY16" fmla="*/ 274637 h 739137"/>
                            <a:gd name="connsiteX17" fmla="*/ 1512525 w 2517602"/>
                            <a:gd name="connsiteY17" fmla="*/ 211137 h 739137"/>
                            <a:gd name="connsiteX18" fmla="*/ 1195025 w 2517602"/>
                            <a:gd name="connsiteY18" fmla="*/ 261937 h 739137"/>
                            <a:gd name="connsiteX19" fmla="*/ 941025 w 2517602"/>
                            <a:gd name="connsiteY19" fmla="*/ 185737 h 739137"/>
                            <a:gd name="connsiteX20" fmla="*/ 712425 w 2517602"/>
                            <a:gd name="connsiteY20" fmla="*/ 71437 h 739137"/>
                            <a:gd name="connsiteX21" fmla="*/ 458425 w 2517602"/>
                            <a:gd name="connsiteY21" fmla="*/ 7937 h 739137"/>
                            <a:gd name="connsiteX22" fmla="*/ 280625 w 2517602"/>
                            <a:gd name="connsiteY22" fmla="*/ 7937 h 739137"/>
                            <a:gd name="connsiteX23" fmla="*/ 191725 w 2517602"/>
                            <a:gd name="connsiteY23" fmla="*/ 71437 h 7391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517602" h="739137">
                              <a:moveTo>
                                <a:pt x="191725" y="71437"/>
                              </a:moveTo>
                              <a:cubicBezTo>
                                <a:pt x="145158" y="124354"/>
                                <a:pt x="11808" y="238654"/>
                                <a:pt x="1225" y="325437"/>
                              </a:cubicBezTo>
                              <a:cubicBezTo>
                                <a:pt x="-9358" y="412220"/>
                                <a:pt x="49908" y="547687"/>
                                <a:pt x="128225" y="592137"/>
                              </a:cubicBezTo>
                              <a:cubicBezTo>
                                <a:pt x="206542" y="636587"/>
                                <a:pt x="377992" y="600604"/>
                                <a:pt x="471125" y="592137"/>
                              </a:cubicBezTo>
                              <a:cubicBezTo>
                                <a:pt x="564258" y="583670"/>
                                <a:pt x="687025" y="541337"/>
                                <a:pt x="687025" y="541337"/>
                              </a:cubicBezTo>
                              <a:cubicBezTo>
                                <a:pt x="748408" y="526520"/>
                                <a:pt x="773808" y="509587"/>
                                <a:pt x="839425" y="503237"/>
                              </a:cubicBezTo>
                              <a:cubicBezTo>
                                <a:pt x="905042" y="496887"/>
                                <a:pt x="1004525" y="492654"/>
                                <a:pt x="1080725" y="503237"/>
                              </a:cubicBezTo>
                              <a:cubicBezTo>
                                <a:pt x="1156925" y="513820"/>
                                <a:pt x="1222542" y="547687"/>
                                <a:pt x="1296625" y="566737"/>
                              </a:cubicBezTo>
                              <a:cubicBezTo>
                                <a:pt x="1370708" y="585787"/>
                                <a:pt x="1449025" y="602720"/>
                                <a:pt x="1525225" y="617537"/>
                              </a:cubicBezTo>
                              <a:cubicBezTo>
                                <a:pt x="1601425" y="632354"/>
                                <a:pt x="1703025" y="645054"/>
                                <a:pt x="1753825" y="655637"/>
                              </a:cubicBezTo>
                              <a:cubicBezTo>
                                <a:pt x="1804625" y="666220"/>
                                <a:pt x="1764408" y="670454"/>
                                <a:pt x="1830025" y="681037"/>
                              </a:cubicBezTo>
                              <a:cubicBezTo>
                                <a:pt x="1895642" y="691620"/>
                                <a:pt x="2048042" y="710670"/>
                                <a:pt x="2147525" y="719137"/>
                              </a:cubicBezTo>
                              <a:cubicBezTo>
                                <a:pt x="2247008" y="727604"/>
                                <a:pt x="2365542" y="750887"/>
                                <a:pt x="2426925" y="731837"/>
                              </a:cubicBezTo>
                              <a:cubicBezTo>
                                <a:pt x="2488308" y="712787"/>
                                <a:pt x="2507358" y="657754"/>
                                <a:pt x="2515825" y="604837"/>
                              </a:cubicBezTo>
                              <a:cubicBezTo>
                                <a:pt x="2524292" y="551920"/>
                                <a:pt x="2501008" y="458787"/>
                                <a:pt x="2477725" y="414337"/>
                              </a:cubicBezTo>
                              <a:cubicBezTo>
                                <a:pt x="2454442" y="369887"/>
                                <a:pt x="2486192" y="361420"/>
                                <a:pt x="2376125" y="338137"/>
                              </a:cubicBezTo>
                              <a:cubicBezTo>
                                <a:pt x="2266058" y="314854"/>
                                <a:pt x="1961258" y="295804"/>
                                <a:pt x="1817325" y="274637"/>
                              </a:cubicBezTo>
                              <a:cubicBezTo>
                                <a:pt x="1673392" y="253470"/>
                                <a:pt x="1616242" y="213254"/>
                                <a:pt x="1512525" y="211137"/>
                              </a:cubicBezTo>
                              <a:cubicBezTo>
                                <a:pt x="1408808" y="209020"/>
                                <a:pt x="1290275" y="266170"/>
                                <a:pt x="1195025" y="261937"/>
                              </a:cubicBezTo>
                              <a:cubicBezTo>
                                <a:pt x="1099775" y="257704"/>
                                <a:pt x="1021458" y="217487"/>
                                <a:pt x="941025" y="185737"/>
                              </a:cubicBezTo>
                              <a:cubicBezTo>
                                <a:pt x="860592" y="153987"/>
                                <a:pt x="792858" y="101070"/>
                                <a:pt x="712425" y="71437"/>
                              </a:cubicBezTo>
                              <a:cubicBezTo>
                                <a:pt x="631992" y="41804"/>
                                <a:pt x="530392" y="18520"/>
                                <a:pt x="458425" y="7937"/>
                              </a:cubicBezTo>
                              <a:cubicBezTo>
                                <a:pt x="386458" y="-2646"/>
                                <a:pt x="327192" y="-2646"/>
                                <a:pt x="280625" y="7937"/>
                              </a:cubicBezTo>
                              <a:cubicBezTo>
                                <a:pt x="234058" y="18520"/>
                                <a:pt x="238292" y="18520"/>
                                <a:pt x="191725" y="71437"/>
                              </a:cubicBezTo>
                              <a:close/>
                            </a:path>
                          </a:pathLst>
                        </a:custGeom>
                        <a:solidFill>
                          <a:srgbClr val="AAC32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26B688" id="Forma libre 4123" o:spid="_x0000_s1026" style="position:absolute;margin-left:-12pt;margin-top:13.05pt;width:198.25pt;height:58.2pt;z-index:251515392;visibility:visible;mso-wrap-style:square;mso-wrap-distance-left:9pt;mso-wrap-distance-top:0;mso-wrap-distance-right:9pt;mso-wrap-distance-bottom:0;mso-position-horizontal:absolute;mso-position-horizontal-relative:text;mso-position-vertical:absolute;mso-position-vertical-relative:text;v-text-anchor:middle" coordsize="2517602,739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" path="m191725,71437c145158,124354,11808,238654,1225,325437,-9358,412220,49908,547687,128225,592137v78317,44450,249767,8467,342900,c564258,583670,687025,541337,687025,541337v61383,-14817,86783,-31750,152400,-38100c905042,496887,1004525,492654,1080725,503237v76200,10583,141817,44450,215900,63500c1370708,585787,1449025,602720,1525225,617537v76200,14817,177800,27517,228600,38100c1804625,666220,1764408,670454,1830025,681037v65617,10583,218017,29633,317500,38100c2247008,727604,2365542,750887,2426925,731837v61383,-19050,80433,-74083,88900,-127000c2524292,551920,2501008,458787,2477725,414337v-23283,-44450,8467,-52917,-101600,-76200c2266058,314854,1961258,295804,1817325,274637,1673392,253470,1616242,213254,1512525,211137v-103717,-2117,-222250,55033,-317500,50800c1099775,257704,1021458,217487,941025,185737,860592,153987,792858,101070,712425,71437,631992,41804,530392,18520,458425,7937,386458,-2646,327192,-2646,280625,7937,234058,18520,238292,18520,191725,71437xe" fillcolor="#aac32b" strokecolor="#1a495c [1604]" strokeweight="1pt">
                <v:stroke joinstyle="miter"/>
                <v:path arrowok="t" o:connecttype="custom" o:connectlocs="191725,71437;1225,325437;128225,592137;471125,592137;687025,541337;839425,503237;1080725,503237;1296625,566737;1525225,617537;1753825,655637;1830025,681037;2147525,719137;2426925,731837;2515825,604837;2477725,414337;2376125,338137;1817325,274637;1512525,211137;1195025,261937;941025,185737;712425,71437;458425,7937;280625,7937;191725,71437" o:connectangles="0,0,0,0,0,0,0,0,0,0,0,0,0,0,0,0,0,0,0,0,0,0,0,0"/>
              </v:shape>
            </w:pict>
          </mc:Fallback>
        </mc:AlternateContent>
      </w:r>
    </w:p>
    <w:p w:rsidR="001D04F2" w:rsidRPr="001D04F2" w:rsidRDefault="001D04F2" w:rsidP="001D04F2">
      <w:pPr>
        <w:rPr>
          <w:rFonts w:ascii="Eras Demi ITC" w:hAnsi="Eras Demi ITC"/>
          <w:sz w:val="28"/>
          <w:lang w:val="es-419"/>
        </w:rPr>
      </w:pPr>
    </w:p>
    <w:p w:rsidR="001D04F2" w:rsidRPr="001D04F2" w:rsidRDefault="001D04F2" w:rsidP="001D04F2">
      <w:pPr>
        <w:rPr>
          <w:rFonts w:ascii="Eras Demi ITC" w:hAnsi="Eras Demi ITC"/>
          <w:sz w:val="28"/>
          <w:lang w:val="es-419"/>
        </w:rPr>
      </w:pPr>
    </w:p>
    <w:p w:rsidR="00164170" w:rsidRDefault="00724F8F" w:rsidP="00164170">
      <w:pPr>
        <w:rPr>
          <w:lang w:val="es-419"/>
        </w:rPr>
      </w:pPr>
      <w:r>
        <w:rPr>
          <w:noProof/>
          <w:lang w:val="es-MX" w:eastAsia="es-MX"/>
        </w:rPr>
        <mc:AlternateContent>
          <mc:Choice Requires="wps">
            <w:drawing>
              <wp:anchor distT="0" distB="0" distL="114300" distR="114300" simplePos="0" relativeHeight="251803136" behindDoc="0" locked="0" layoutInCell="1" allowOverlap="1" wp14:anchorId="1B454AD9" wp14:editId="4C553030">
                <wp:simplePos x="0" y="0"/>
                <wp:positionH relativeFrom="column">
                  <wp:posOffset>-527206</wp:posOffset>
                </wp:positionH>
                <wp:positionV relativeFrom="paragraph">
                  <wp:posOffset>277884</wp:posOffset>
                </wp:positionV>
                <wp:extent cx="2041525" cy="1022985"/>
                <wp:effectExtent l="19050" t="19050" r="1044575" b="634365"/>
                <wp:wrapNone/>
                <wp:docPr id="5160" name="Llamada con línea 1 5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1525" cy="1022985"/>
                        </a:xfrm>
                        <a:prstGeom prst="borderCallout1">
                          <a:avLst>
                            <a:gd name="adj1" fmla="val 93618"/>
                            <a:gd name="adj2" fmla="val 98932"/>
                            <a:gd name="adj3" fmla="val 156329"/>
                            <a:gd name="adj4" fmla="val 149126"/>
                          </a:avLst>
                        </a:prstGeom>
                        <a:solidFill>
                          <a:srgbClr val="FFFFFF"/>
                        </a:solidFill>
                        <a:ln w="31750" algn="ctr">
                          <a:solidFill>
                            <a:srgbClr val="00B05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3C4BF5" w:rsidRDefault="00AA5776" w:rsidP="00724F8F">
                            <w:pPr>
                              <w:jc w:val="center"/>
                              <w:rPr>
                                <w:rFonts w:ascii="Arial Narrow" w:hAnsi="Arial Narrow"/>
                                <w:sz w:val="28"/>
                                <w:lang w:val="es-CR"/>
                              </w:rPr>
                            </w:pPr>
                            <w:r>
                              <w:rPr>
                                <w:rFonts w:ascii="Arial Narrow" w:hAnsi="Arial Narrow"/>
                                <w:sz w:val="28"/>
                                <w:lang w:val="es-CR"/>
                              </w:rPr>
                              <w:t xml:space="preserve">Mejorar la calidad y cantidad de agua para el desarrollo de la vida y las actividades productivas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1B454AD9" id="Llamada con línea 1 5160" o:spid="_x0000_s1155" type="#_x0000_t47" style="position:absolute;margin-left:-41.5pt;margin-top:21.9pt;width:160.75pt;height:80.5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" adj="32211,33767,21369,20221" strokecolor="#00b050" strokeweight="2.5pt">
                <v:stroke startarrow="block"/>
                <v:shadow color="#868686"/>
                <v:textbox>
                  <w:txbxContent>
                    <w:p w:rsidR="00AA5776" w:rsidRPr="003C4BF5" w:rsidRDefault="00AA5776" w:rsidP="00724F8F">
                      <w:pPr>
                        <w:jc w:val="center"/>
                        <w:rPr>
                          <w:rFonts w:ascii="Arial Narrow" w:hAnsi="Arial Narrow"/>
                          <w:sz w:val="28"/>
                          <w:lang w:val="es-CR"/>
                        </w:rPr>
                      </w:pPr>
                      <w:r>
                        <w:rPr>
                          <w:rFonts w:ascii="Arial Narrow" w:hAnsi="Arial Narrow"/>
                          <w:sz w:val="28"/>
                          <w:lang w:val="es-CR"/>
                        </w:rPr>
                        <w:t xml:space="preserve">Mejorar la calidad y cantidad de agua para el desarrollo de la vida y las actividades productivas </w:t>
                      </w:r>
                    </w:p>
                  </w:txbxContent>
                </v:textbox>
                <o:callout v:ext="edit" minusx="t" minusy="t"/>
              </v:shape>
            </w:pict>
          </mc:Fallback>
        </mc:AlternateContent>
      </w:r>
    </w:p>
    <w:p w:rsidR="00164170" w:rsidRDefault="00724F8F" w:rsidP="00724F8F">
      <w:pPr>
        <w:tabs>
          <w:tab w:val="left" w:pos="3086"/>
        </w:tabs>
      </w:pPr>
      <w:r>
        <w:rPr>
          <w:noProof/>
          <w:lang w:val="es-MX" w:eastAsia="es-MX"/>
        </w:rPr>
        <mc:AlternateContent>
          <mc:Choice Requires="wpg">
            <w:drawing>
              <wp:anchor distT="0" distB="0" distL="114300" distR="114300" simplePos="0" relativeHeight="251800064" behindDoc="0" locked="0" layoutInCell="1" allowOverlap="1" wp14:anchorId="55D5EFA1" wp14:editId="0B56E23C">
                <wp:simplePos x="0" y="0"/>
                <wp:positionH relativeFrom="page">
                  <wp:posOffset>223935</wp:posOffset>
                </wp:positionH>
                <wp:positionV relativeFrom="paragraph">
                  <wp:posOffset>384019</wp:posOffset>
                </wp:positionV>
                <wp:extent cx="7176485" cy="4792980"/>
                <wp:effectExtent l="19050" t="19050" r="24765" b="26670"/>
                <wp:wrapNone/>
                <wp:docPr id="4316" name="Grupo 4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6485" cy="4792980"/>
                          <a:chOff x="-272437" y="-249382"/>
                          <a:chExt cx="7177076" cy="4793065"/>
                        </a:xfrm>
                      </wpg:grpSpPr>
                      <wps:wsp>
                        <wps:cNvPr id="5152" name="Llamada con línea 1 4310"/>
                        <wps:cNvSpPr>
                          <a:spLocks/>
                        </wps:cNvSpPr>
                        <wps:spPr bwMode="auto">
                          <a:xfrm>
                            <a:off x="3799489" y="3499945"/>
                            <a:ext cx="3105150" cy="1043738"/>
                          </a:xfrm>
                          <a:prstGeom prst="borderCallout1">
                            <a:avLst>
                              <a:gd name="adj1" fmla="val 1388"/>
                              <a:gd name="adj2" fmla="val -63"/>
                              <a:gd name="adj3" fmla="val -35667"/>
                              <a:gd name="adj4" fmla="val -17750"/>
                            </a:avLst>
                          </a:prstGeom>
                          <a:solidFill>
                            <a:srgbClr val="FFFFFF"/>
                          </a:solidFill>
                          <a:ln w="31750" algn="ctr">
                            <a:solidFill>
                              <a:srgbClr val="E79F63"/>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A1740A" w:rsidRDefault="00AA5776" w:rsidP="00724F8F">
                              <w:pPr>
                                <w:jc w:val="center"/>
                                <w:rPr>
                                  <w:rFonts w:ascii="Arial Narrow" w:hAnsi="Arial Narrow"/>
                                  <w:sz w:val="28"/>
                                  <w:lang w:val="es-419"/>
                                </w:rPr>
                              </w:pPr>
                              <w:r>
                                <w:rPr>
                                  <w:rFonts w:ascii="Arial Narrow" w:hAnsi="Arial Narrow"/>
                                  <w:sz w:val="28"/>
                                  <w:lang w:val="es-CR"/>
                                </w:rPr>
                                <w:t>La cuenca es importante por su riqueza hídrica que brinda agua para la población de la cuenca, San Ramón, Palmares y Puntarenas.</w:t>
                              </w:r>
                            </w:p>
                            <w:p w:rsidR="00AA5776" w:rsidRDefault="00AA5776" w:rsidP="00724F8F">
                              <w:pPr>
                                <w:jc w:val="center"/>
                              </w:pPr>
                            </w:p>
                            <w:p w:rsidR="00AA5776" w:rsidRDefault="00AA5776" w:rsidP="00724F8F">
                              <w:pPr>
                                <w:jc w:val="center"/>
                              </w:pPr>
                            </w:p>
                          </w:txbxContent>
                        </wps:txbx>
                        <wps:bodyPr rot="0" vert="horz" wrap="square" lIns="91440" tIns="45720" rIns="91440" bIns="45720" anchor="ctr" anchorCtr="0" upright="1">
                          <a:noAutofit/>
                        </wps:bodyPr>
                      </wps:wsp>
                      <wps:wsp>
                        <wps:cNvPr id="5153" name="Llamada con línea 1 4312"/>
                        <wps:cNvSpPr>
                          <a:spLocks/>
                        </wps:cNvSpPr>
                        <wps:spPr bwMode="auto">
                          <a:xfrm>
                            <a:off x="283779" y="3515710"/>
                            <a:ext cx="2042160" cy="921385"/>
                          </a:xfrm>
                          <a:prstGeom prst="borderCallout1">
                            <a:avLst>
                              <a:gd name="adj1" fmla="val -287"/>
                              <a:gd name="adj2" fmla="val 99559"/>
                              <a:gd name="adj3" fmla="val -67954"/>
                              <a:gd name="adj4" fmla="val 139148"/>
                            </a:avLst>
                          </a:prstGeom>
                          <a:solidFill>
                            <a:srgbClr val="FFFFFF"/>
                          </a:solidFill>
                          <a:ln w="31750" algn="ctr">
                            <a:solidFill>
                              <a:srgbClr val="928D2E"/>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A1740A" w:rsidRDefault="00AA5776" w:rsidP="00724F8F">
                              <w:pPr>
                                <w:jc w:val="center"/>
                                <w:rPr>
                                  <w:rFonts w:ascii="Arial Narrow" w:hAnsi="Arial Narrow"/>
                                  <w:sz w:val="28"/>
                                  <w:lang w:val="es-419"/>
                                </w:rPr>
                              </w:pPr>
                              <w:r>
                                <w:rPr>
                                  <w:rFonts w:ascii="Arial Narrow" w:hAnsi="Arial Narrow"/>
                                  <w:sz w:val="28"/>
                                  <w:lang w:val="es-419"/>
                                </w:rPr>
                                <w:t>El control y la disminución de la contaminación de las Zonas Marino Costeras</w:t>
                              </w:r>
                            </w:p>
                          </w:txbxContent>
                        </wps:txbx>
                        <wps:bodyPr rot="0" vert="horz" wrap="square" lIns="91440" tIns="45720" rIns="91440" bIns="45720" anchor="ctr" anchorCtr="0" upright="1">
                          <a:noAutofit/>
                        </wps:bodyPr>
                      </wps:wsp>
                      <wps:wsp>
                        <wps:cNvPr id="5154" name="Llamada con línea 1 4313"/>
                        <wps:cNvSpPr>
                          <a:spLocks/>
                        </wps:cNvSpPr>
                        <wps:spPr bwMode="auto">
                          <a:xfrm>
                            <a:off x="0" y="2396358"/>
                            <a:ext cx="2165350" cy="869950"/>
                          </a:xfrm>
                          <a:prstGeom prst="borderCallout1">
                            <a:avLst>
                              <a:gd name="adj1" fmla="val 2139"/>
                              <a:gd name="adj2" fmla="val 100567"/>
                              <a:gd name="adj3" fmla="val -106810"/>
                              <a:gd name="adj4" fmla="val 143155"/>
                            </a:avLst>
                          </a:prstGeom>
                          <a:solidFill>
                            <a:srgbClr val="FFFFFF"/>
                          </a:solidFill>
                          <a:ln w="31750" algn="ctr">
                            <a:solidFill>
                              <a:srgbClr val="FF000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A1740A" w:rsidRDefault="00AA5776" w:rsidP="00724F8F">
                              <w:pPr>
                                <w:jc w:val="center"/>
                                <w:rPr>
                                  <w:rFonts w:ascii="Arial Narrow" w:hAnsi="Arial Narrow"/>
                                  <w:sz w:val="28"/>
                                  <w:lang w:val="es-419"/>
                                </w:rPr>
                              </w:pPr>
                              <w:r>
                                <w:rPr>
                                  <w:rFonts w:ascii="Arial Narrow" w:hAnsi="Arial Narrow"/>
                                  <w:sz w:val="28"/>
                                  <w:lang w:val="es-419"/>
                                </w:rPr>
                                <w:t>La recarga hídrica en la parte alta y media para asegurar el rendimiento de los acuíferos.</w:t>
                              </w:r>
                            </w:p>
                          </w:txbxContent>
                        </wps:txbx>
                        <wps:bodyPr rot="0" vert="horz" wrap="square" lIns="91440" tIns="45720" rIns="91440" bIns="45720" anchor="ctr" anchorCtr="0" upright="1">
                          <a:noAutofit/>
                        </wps:bodyPr>
                      </wps:wsp>
                      <wps:wsp>
                        <wps:cNvPr id="5155" name="Llamada con línea 1 4314"/>
                        <wps:cNvSpPr>
                          <a:spLocks/>
                        </wps:cNvSpPr>
                        <wps:spPr bwMode="auto">
                          <a:xfrm>
                            <a:off x="5021317" y="-249382"/>
                            <a:ext cx="1803400" cy="1130300"/>
                          </a:xfrm>
                          <a:prstGeom prst="borderCallout1">
                            <a:avLst>
                              <a:gd name="adj1" fmla="val 50602"/>
                              <a:gd name="adj2" fmla="val -163"/>
                              <a:gd name="adj3" fmla="val 105815"/>
                              <a:gd name="adj4" fmla="val -51311"/>
                            </a:avLst>
                          </a:prstGeom>
                          <a:solidFill>
                            <a:srgbClr val="FFFFFF"/>
                          </a:solidFill>
                          <a:ln w="31750" algn="ctr">
                            <a:solidFill>
                              <a:srgbClr val="00206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A1740A" w:rsidRDefault="00AA5776" w:rsidP="00724F8F">
                              <w:pPr>
                                <w:jc w:val="center"/>
                                <w:rPr>
                                  <w:rFonts w:ascii="Arial Narrow" w:hAnsi="Arial Narrow"/>
                                  <w:sz w:val="28"/>
                                  <w:lang w:val="es-419"/>
                                </w:rPr>
                              </w:pPr>
                              <w:r>
                                <w:rPr>
                                  <w:rFonts w:ascii="Arial Narrow" w:hAnsi="Arial Narrow"/>
                                  <w:sz w:val="28"/>
                                  <w:lang w:val="es-419"/>
                                </w:rPr>
                                <w:t>El apoyo a una actividad agropecuaria sostenible, con enfoque de cadenas de valor</w:t>
                              </w:r>
                            </w:p>
                          </w:txbxContent>
                        </wps:txbx>
                        <wps:bodyPr rot="0" vert="horz" wrap="square" lIns="91440" tIns="45720" rIns="91440" bIns="45720" anchor="ctr" anchorCtr="0" upright="1">
                          <a:noAutofit/>
                        </wps:bodyPr>
                      </wps:wsp>
                      <wps:wsp>
                        <wps:cNvPr id="5156" name="Llamada con línea 1 4315"/>
                        <wps:cNvSpPr>
                          <a:spLocks/>
                        </wps:cNvSpPr>
                        <wps:spPr bwMode="auto">
                          <a:xfrm>
                            <a:off x="4666593" y="1671143"/>
                            <a:ext cx="1936750" cy="1390474"/>
                          </a:xfrm>
                          <a:prstGeom prst="borderCallout1">
                            <a:avLst>
                              <a:gd name="adj1" fmla="val 935"/>
                              <a:gd name="adj2" fmla="val 994"/>
                              <a:gd name="adj3" fmla="val -17361"/>
                              <a:gd name="adj4" fmla="val -44755"/>
                            </a:avLst>
                          </a:prstGeom>
                          <a:solidFill>
                            <a:srgbClr val="FFFFFF"/>
                          </a:solidFill>
                          <a:ln w="31750" algn="ctr">
                            <a:solidFill>
                              <a:srgbClr val="0070C0"/>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A1740A" w:rsidRDefault="00AA5776" w:rsidP="00724F8F">
                              <w:pPr>
                                <w:jc w:val="center"/>
                                <w:rPr>
                                  <w:rFonts w:ascii="Arial Narrow" w:hAnsi="Arial Narrow"/>
                                  <w:sz w:val="28"/>
                                  <w:lang w:val="es-419"/>
                                </w:rPr>
                              </w:pPr>
                              <w:r>
                                <w:rPr>
                                  <w:rFonts w:ascii="Arial Narrow" w:hAnsi="Arial Narrow"/>
                                  <w:sz w:val="28"/>
                                  <w:lang w:val="es-CR"/>
                                </w:rPr>
                                <w:t xml:space="preserve">Crear una visión conjunta mediante el </w:t>
                              </w:r>
                              <w:r>
                                <w:rPr>
                                  <w:rFonts w:ascii="Arial Narrow" w:hAnsi="Arial Narrow"/>
                                  <w:sz w:val="28"/>
                                  <w:lang w:val="es-419"/>
                                </w:rPr>
                                <w:t xml:space="preserve"> fortalecimiento de capacidades y la educación ambiental a la población</w:t>
                              </w:r>
                            </w:p>
                          </w:txbxContent>
                        </wps:txbx>
                        <wps:bodyPr rot="0" vert="horz" wrap="square" lIns="91440" tIns="45720" rIns="91440" bIns="45720" anchor="ctr" anchorCtr="0" upright="1">
                          <a:noAutofit/>
                        </wps:bodyPr>
                      </wps:wsp>
                      <wps:wsp>
                        <wps:cNvPr id="5157" name="Llamada con línea 1 4312"/>
                        <wps:cNvSpPr>
                          <a:spLocks/>
                        </wps:cNvSpPr>
                        <wps:spPr bwMode="auto">
                          <a:xfrm>
                            <a:off x="-272437" y="1323697"/>
                            <a:ext cx="1755140" cy="566420"/>
                          </a:xfrm>
                          <a:prstGeom prst="borderCallout1">
                            <a:avLst>
                              <a:gd name="adj1" fmla="val 3286"/>
                              <a:gd name="adj2" fmla="val 100097"/>
                              <a:gd name="adj3" fmla="val 10618"/>
                              <a:gd name="adj4" fmla="val 133140"/>
                            </a:avLst>
                          </a:prstGeom>
                          <a:solidFill>
                            <a:srgbClr val="FFFFFF"/>
                          </a:solidFill>
                          <a:ln w="31750" algn="ctr">
                            <a:solidFill>
                              <a:srgbClr val="A048E8"/>
                            </a:solidFill>
                            <a:miter lim="800000"/>
                            <a:headEnd/>
                            <a:tailEnd type="triangl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5776" w:rsidRPr="00164170" w:rsidRDefault="00AA5776" w:rsidP="00724F8F">
                              <w:pPr>
                                <w:jc w:val="center"/>
                                <w:rPr>
                                  <w:rFonts w:ascii="Arial Narrow" w:hAnsi="Arial Narrow"/>
                                  <w:sz w:val="28"/>
                                  <w:lang w:val="es-CR"/>
                                </w:rPr>
                              </w:pPr>
                              <w:r>
                                <w:rPr>
                                  <w:rFonts w:ascii="Arial Narrow" w:hAnsi="Arial Narrow"/>
                                  <w:sz w:val="28"/>
                                  <w:lang w:val="es-CR"/>
                                </w:rPr>
                                <w:t xml:space="preserve">Para las futuras generaciones </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5D5EFA1" id="Grupo 4316" o:spid="_x0000_s1156" style="position:absolute;margin-left:17.65pt;margin-top:30.25pt;width:565.1pt;height:377.4pt;z-index:251800064;mso-position-horizontal-relative:page;mso-width-relative:margin;mso-height-relative:margin" coordorigin="-2724,-2493" coordsize="71770,4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">
                <v:shape id="Llamada con línea 1 4310" o:spid="_x0000_s1157" type="#_x0000_t47" style="position:absolute;left:37994;top:34999;width:31052;height:10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8rgMcA&#10;AADdAAAADwAAAGRycy9kb3ducmV2LnhtbESPQWvCQBSE7wX/w/IK3uomAUVSV2mDhaIHqa16fWaf&#10;2dDs25BdNe2v7wpCj8PMfMPMFr1txIU6XztWkI4SEMSl0zVXCr4+356mIHxA1tg4JgU/5GExHzzM&#10;MNfuyh902YZKRAj7HBWYENpcSl8asuhHriWO3sl1FkOUXSV1h9cIt43MkmQiLdYcFwy2VBgqv7dn&#10;q+B4qov16rDKjoV53VTLXTrd/+6UGj72L88gAvXhP3xvv2sF43Scwe1Nf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K4DHAAAA3QAAAA8AAAAAAAAAAAAAAAAAmAIAAGRy&#10;cy9kb3ducmV2LnhtbFBLBQYAAAAABAAEAPUAAACMAwAAAAA=&#10;" adj="-3834,-7704,-14,300" strokecolor="#e79f63" strokeweight="2.5pt">
                  <v:stroke startarrow="block"/>
                  <v:shadow color="#868686"/>
                  <v:textbox>
                    <w:txbxContent>
                      <w:p w:rsidR="00AA5776" w:rsidRPr="00A1740A" w:rsidRDefault="00AA5776" w:rsidP="00724F8F">
                        <w:pPr>
                          <w:jc w:val="center"/>
                          <w:rPr>
                            <w:rFonts w:ascii="Arial Narrow" w:hAnsi="Arial Narrow"/>
                            <w:sz w:val="28"/>
                            <w:lang w:val="es-419"/>
                          </w:rPr>
                        </w:pPr>
                        <w:r>
                          <w:rPr>
                            <w:rFonts w:ascii="Arial Narrow" w:hAnsi="Arial Narrow"/>
                            <w:sz w:val="28"/>
                            <w:lang w:val="es-CR"/>
                          </w:rPr>
                          <w:t>La cuenca es importante por su riqueza hídrica que brinda agua para la población de la cuenca, San Ramón, Palmares y Puntarenas.</w:t>
                        </w:r>
                      </w:p>
                      <w:p w:rsidR="00AA5776" w:rsidRDefault="00AA5776" w:rsidP="00724F8F">
                        <w:pPr>
                          <w:jc w:val="center"/>
                        </w:pPr>
                      </w:p>
                      <w:p w:rsidR="00AA5776" w:rsidRDefault="00AA5776" w:rsidP="00724F8F">
                        <w:pPr>
                          <w:jc w:val="center"/>
                        </w:pPr>
                      </w:p>
                    </w:txbxContent>
                  </v:textbox>
                </v:shape>
                <v:shape id="Llamada con línea 1 4312" o:spid="_x0000_s1158" type="#_x0000_t47" style="position:absolute;left:2837;top:35157;width:20422;height:9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z2kcYA&#10;AADdAAAADwAAAGRycy9kb3ducmV2LnhtbESPQWvCQBSE74L/YXmCF6kbrYqkrtIKguDJaMXjI/ua&#10;pM2+DdnVpP56VxA8DjPzDbNYtaYUV6pdYVnBaBiBIE6tLjhTcDxs3uYgnEfWWFomBf/kYLXsdhYY&#10;a9vwnq6Jz0SAsItRQe59FUvp0pwMuqGtiIP3Y2uDPsg6k7rGJsBNKcdRNJMGCw4LOVa0zin9Sy5G&#10;wVcTnWfn5Pb9O8HUVaf2Mt4dBkr1e+3nBwhPrX+Fn+2tVjAdTd/h8SY8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z2kcYAAADdAAAADwAAAAAAAAAAAAAAAACYAgAAZHJz&#10;L2Rvd25yZXYueG1sUEsFBgAAAAAEAAQA9QAAAIsDAAAAAA==&#10;" adj="30056,-14678,21505,-62" strokecolor="#928d2e" strokeweight="2.5pt">
                  <v:stroke startarrow="block"/>
                  <v:shadow color="#868686"/>
                  <v:textbox>
                    <w:txbxContent>
                      <w:p w:rsidR="00AA5776" w:rsidRPr="00A1740A" w:rsidRDefault="00AA5776" w:rsidP="00724F8F">
                        <w:pPr>
                          <w:jc w:val="center"/>
                          <w:rPr>
                            <w:rFonts w:ascii="Arial Narrow" w:hAnsi="Arial Narrow"/>
                            <w:sz w:val="28"/>
                            <w:lang w:val="es-419"/>
                          </w:rPr>
                        </w:pPr>
                        <w:r>
                          <w:rPr>
                            <w:rFonts w:ascii="Arial Narrow" w:hAnsi="Arial Narrow"/>
                            <w:sz w:val="28"/>
                            <w:lang w:val="es-419"/>
                          </w:rPr>
                          <w:t>El control y la disminución de la contaminación de las Zonas Marino Costeras</w:t>
                        </w:r>
                      </w:p>
                    </w:txbxContent>
                  </v:textbox>
                  <o:callout v:ext="edit" minusx="t"/>
                </v:shape>
                <v:shape id="Llamada con línea 1 4313" o:spid="_x0000_s1159" type="#_x0000_t47" style="position:absolute;top:23963;width:21653;height:8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87LscA&#10;AADdAAAADwAAAGRycy9kb3ducmV2LnhtbESPQWvCQBSE74X+h+UJvYhuUquU6ColWNCDoNFDj4/s&#10;Mwlm38bs1sR/7xaEHoeZ+YZZrHpTixu1rrKsIB5HIIhzqysuFJyO36NPEM4ja6wtk4I7OVgtX18W&#10;mGjb8YFumS9EgLBLUEHpfZNI6fKSDLqxbYiDd7atQR9kW0jdYhfgppbvUTSTBisOCyU2lJaUX7Jf&#10;o2Ct480u+7mm91Tz8LLbdpPzdq/U26D/moPw1Pv/8LO90Qqm8fQD/t6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POy7HAAAA3QAAAA8AAAAAAAAAAAAAAAAAmAIAAGRy&#10;cy9kb3ducmV2LnhtbFBLBQYAAAAABAAEAPUAAACMAwAAAAA=&#10;" adj="30921,-23071,21722,462" strokecolor="red" strokeweight="2.5pt">
                  <v:stroke startarrow="block"/>
                  <v:shadow color="#868686"/>
                  <v:textbox>
                    <w:txbxContent>
                      <w:p w:rsidR="00AA5776" w:rsidRPr="00A1740A" w:rsidRDefault="00AA5776" w:rsidP="00724F8F">
                        <w:pPr>
                          <w:jc w:val="center"/>
                          <w:rPr>
                            <w:rFonts w:ascii="Arial Narrow" w:hAnsi="Arial Narrow"/>
                            <w:sz w:val="28"/>
                            <w:lang w:val="es-419"/>
                          </w:rPr>
                        </w:pPr>
                        <w:r>
                          <w:rPr>
                            <w:rFonts w:ascii="Arial Narrow" w:hAnsi="Arial Narrow"/>
                            <w:sz w:val="28"/>
                            <w:lang w:val="es-419"/>
                          </w:rPr>
                          <w:t>La recarga hídrica en la parte alta y media para asegurar el rendimiento de los acuíferos.</w:t>
                        </w:r>
                      </w:p>
                    </w:txbxContent>
                  </v:textbox>
                  <o:callout v:ext="edit" minusx="t"/>
                </v:shape>
                <v:shape id="Llamada con línea 1 4314" o:spid="_x0000_s1160" type="#_x0000_t47" style="position:absolute;left:50213;top:-2493;width:18034;height:11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8eMMA&#10;AADdAAAADwAAAGRycy9kb3ducmV2LnhtbESPQYvCMBSE74L/ITxhb5pWqGg1iiwr66UH3fX+aJ5t&#10;sXmpTVaz/94IgsdhZr5hVptgWnGj3jWWFaSTBARxaXXDlYLfn914DsJ5ZI2tZVLwTw426+Fghbm2&#10;dz7Q7egrESHsclRQe9/lUrqyJoNuYjvi6J1tb9BH2VdS93iPcNPKaZLMpMGG40KNHX3WVF6Of0bB&#10;4jSlavbVFjTfhXNRhPRy/T4p9TEK2yUIT8G/w6/2XivI0iyD55v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RO8eMMAAADdAAAADwAAAAAAAAAAAAAAAACYAgAAZHJzL2Rv&#10;d25yZXYueG1sUEsFBgAAAAAEAAQA9QAAAIgDAAAAAA==&#10;" adj="-11083,22856,-35,10930" strokecolor="#002060" strokeweight="2.5pt">
                  <v:stroke startarrow="block"/>
                  <v:shadow color="#868686"/>
                  <v:textbox>
                    <w:txbxContent>
                      <w:p w:rsidR="00AA5776" w:rsidRPr="00A1740A" w:rsidRDefault="00AA5776" w:rsidP="00724F8F">
                        <w:pPr>
                          <w:jc w:val="center"/>
                          <w:rPr>
                            <w:rFonts w:ascii="Arial Narrow" w:hAnsi="Arial Narrow"/>
                            <w:sz w:val="28"/>
                            <w:lang w:val="es-419"/>
                          </w:rPr>
                        </w:pPr>
                        <w:r>
                          <w:rPr>
                            <w:rFonts w:ascii="Arial Narrow" w:hAnsi="Arial Narrow"/>
                            <w:sz w:val="28"/>
                            <w:lang w:val="es-419"/>
                          </w:rPr>
                          <w:t>El apoyo a una actividad agropecuaria sostenible, con enfoque de cadenas de valor</w:t>
                        </w:r>
                      </w:p>
                    </w:txbxContent>
                  </v:textbox>
                  <o:callout v:ext="edit" minusy="t"/>
                </v:shape>
                <v:shape id="Llamada con línea 1 4315" o:spid="_x0000_s1161" type="#_x0000_t47" style="position:absolute;left:46665;top:16711;width:19368;height:1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wBrsYA&#10;AADdAAAADwAAAGRycy9kb3ducmV2LnhtbESPQWvCQBSE70L/w/IKvekmhUiJbkJbsBUvtakI3p7Z&#10;ZxKafRuyq4n/visUPA4z8w2zzEfTigv1rrGsIJ5FIIhLqxuuFOx+VtMXEM4ja2wtk4IrOcizh8kS&#10;U20H/qZL4SsRIOxSVFB736VSurImg25mO+LgnWxv0AfZV1L3OAS4aeVzFM2lwYbDQo0dvddU/hZn&#10;o6BbfUTbr/gocbBvn+fkYDb7jVHq6XF8XYDwNPp7+L+91gqSOJnD7U14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wBrsYAAADdAAAADwAAAAAAAAAAAAAAAACYAgAAZHJz&#10;L2Rvd25yZXYueG1sUEsFBgAAAAAEAAQA9QAAAIsDAAAAAA==&#10;" adj="-9667,-3750,215,202" strokecolor="#0070c0" strokeweight="2.5pt">
                  <v:stroke startarrow="block"/>
                  <v:shadow color="#868686"/>
                  <v:textbox>
                    <w:txbxContent>
                      <w:p w:rsidR="00AA5776" w:rsidRPr="00A1740A" w:rsidRDefault="00AA5776" w:rsidP="00724F8F">
                        <w:pPr>
                          <w:jc w:val="center"/>
                          <w:rPr>
                            <w:rFonts w:ascii="Arial Narrow" w:hAnsi="Arial Narrow"/>
                            <w:sz w:val="28"/>
                            <w:lang w:val="es-419"/>
                          </w:rPr>
                        </w:pPr>
                        <w:r>
                          <w:rPr>
                            <w:rFonts w:ascii="Arial Narrow" w:hAnsi="Arial Narrow"/>
                            <w:sz w:val="28"/>
                            <w:lang w:val="es-CR"/>
                          </w:rPr>
                          <w:t xml:space="preserve">Crear una visión conjunta mediante el </w:t>
                        </w:r>
                        <w:r>
                          <w:rPr>
                            <w:rFonts w:ascii="Arial Narrow" w:hAnsi="Arial Narrow"/>
                            <w:sz w:val="28"/>
                            <w:lang w:val="es-419"/>
                          </w:rPr>
                          <w:t xml:space="preserve"> fortalecimiento de capacidades y la educación ambiental a la población</w:t>
                        </w:r>
                      </w:p>
                    </w:txbxContent>
                  </v:textbox>
                </v:shape>
                <v:shape id="Llamada con línea 1 4312" o:spid="_x0000_s1162" type="#_x0000_t47" style="position:absolute;left:-2724;top:13236;width:17551;height:5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2188UA&#10;AADdAAAADwAAAGRycy9kb3ducmV2LnhtbESPQWsCMRSE7wX/Q3iCt5q1sG1ZjSKCoFiEqlC8PTbP&#10;TXDzsmzSdf33Rij0OMzMN8xs0btadNQG61nBZJyBIC69tlwpOB3Xr58gQkTWWHsmBXcKsJgPXmZY&#10;aH/jb+oOsRIJwqFABSbGppAylIYchrFviJN38a3DmGRbSd3iLcFdLd+y7F06tJwWDDa0MlReD79O&#10;wW55tDrqr63dn84b7O6N+SlzpUbDfjkFEamP/+G/9kYryCf5Bzzfp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bXzxQAAAN0AAAAPAAAAAAAAAAAAAAAAAJgCAABkcnMv&#10;ZG93bnJldi54bWxQSwUGAAAAAAQABAD1AAAAigMAAAAA&#10;" adj="28758,2293,21621,710" strokecolor="#a048e8" strokeweight="2.5pt">
                  <v:stroke startarrow="block"/>
                  <v:shadow color="#868686"/>
                  <v:textbox>
                    <w:txbxContent>
                      <w:p w:rsidR="00AA5776" w:rsidRPr="00164170" w:rsidRDefault="00AA5776" w:rsidP="00724F8F">
                        <w:pPr>
                          <w:jc w:val="center"/>
                          <w:rPr>
                            <w:rFonts w:ascii="Arial Narrow" w:hAnsi="Arial Narrow"/>
                            <w:sz w:val="28"/>
                            <w:lang w:val="es-CR"/>
                          </w:rPr>
                        </w:pPr>
                        <w:r>
                          <w:rPr>
                            <w:rFonts w:ascii="Arial Narrow" w:hAnsi="Arial Narrow"/>
                            <w:sz w:val="28"/>
                            <w:lang w:val="es-CR"/>
                          </w:rPr>
                          <w:t xml:space="preserve">Para las futuras generaciones </w:t>
                        </w:r>
                      </w:p>
                    </w:txbxContent>
                  </v:textbox>
                  <o:callout v:ext="edit" minusx="t" minusy="t"/>
                </v:shape>
                <w10:wrap anchorx="page"/>
              </v:group>
            </w:pict>
          </mc:Fallback>
        </mc:AlternateContent>
      </w:r>
      <w:r>
        <w:rPr>
          <w:noProof/>
          <w:lang w:val="es-MX" w:eastAsia="es-MX"/>
        </w:rPr>
        <w:drawing>
          <wp:anchor distT="0" distB="0" distL="114300" distR="114300" simplePos="0" relativeHeight="251801088" behindDoc="1" locked="0" layoutInCell="1" allowOverlap="1" wp14:anchorId="1F31DD1C" wp14:editId="56FC2F52">
            <wp:simplePos x="0" y="0"/>
            <wp:positionH relativeFrom="margin">
              <wp:align>center</wp:align>
            </wp:positionH>
            <wp:positionV relativeFrom="paragraph">
              <wp:posOffset>2437</wp:posOffset>
            </wp:positionV>
            <wp:extent cx="5619750" cy="4204970"/>
            <wp:effectExtent l="0" t="0" r="0" b="0"/>
            <wp:wrapThrough wrapText="bothSides">
              <wp:wrapPolygon edited="0">
                <wp:start x="13912" y="685"/>
                <wp:lineTo x="13326" y="2446"/>
                <wp:lineTo x="12228" y="3229"/>
                <wp:lineTo x="11935" y="3523"/>
                <wp:lineTo x="11935" y="4012"/>
                <wp:lineTo x="7322" y="5480"/>
                <wp:lineTo x="5125" y="7143"/>
                <wp:lineTo x="3734" y="7437"/>
                <wp:lineTo x="3002" y="7926"/>
                <wp:lineTo x="3002" y="9296"/>
                <wp:lineTo x="3807" y="10275"/>
                <wp:lineTo x="4320" y="10373"/>
                <wp:lineTo x="5711" y="11841"/>
                <wp:lineTo x="5784" y="12526"/>
                <wp:lineTo x="7102" y="13406"/>
                <wp:lineTo x="7908" y="13602"/>
                <wp:lineTo x="7981" y="13993"/>
                <wp:lineTo x="8347" y="14972"/>
                <wp:lineTo x="8127" y="15657"/>
                <wp:lineTo x="8201" y="16244"/>
                <wp:lineTo x="8494" y="16538"/>
                <wp:lineTo x="8201" y="17223"/>
                <wp:lineTo x="7908" y="18103"/>
                <wp:lineTo x="7688" y="18495"/>
                <wp:lineTo x="7688" y="19082"/>
                <wp:lineTo x="7761" y="19669"/>
                <wp:lineTo x="7761" y="19767"/>
                <wp:lineTo x="9299" y="20745"/>
                <wp:lineTo x="9445" y="20941"/>
                <wp:lineTo x="9812" y="20941"/>
                <wp:lineTo x="10837" y="20745"/>
                <wp:lineTo x="11422" y="20354"/>
                <wp:lineTo x="11569" y="19669"/>
                <wp:lineTo x="12447" y="18397"/>
                <wp:lineTo x="12594" y="14972"/>
                <wp:lineTo x="12081" y="13406"/>
                <wp:lineTo x="12301" y="12330"/>
                <wp:lineTo x="12301" y="11841"/>
                <wp:lineTo x="13326" y="10275"/>
                <wp:lineTo x="13839" y="10275"/>
                <wp:lineTo x="16108" y="9003"/>
                <wp:lineTo x="16108" y="8709"/>
                <wp:lineTo x="16987" y="8220"/>
                <wp:lineTo x="16767" y="7241"/>
                <wp:lineTo x="14058" y="7143"/>
                <wp:lineTo x="13765" y="6263"/>
                <wp:lineTo x="13473" y="5578"/>
                <wp:lineTo x="13839" y="4012"/>
                <wp:lineTo x="14498" y="2446"/>
                <wp:lineTo x="14791" y="1957"/>
                <wp:lineTo x="14791" y="1370"/>
                <wp:lineTo x="14498" y="685"/>
                <wp:lineTo x="13912" y="685"/>
              </wp:wrapPolygon>
            </wp:wrapThrough>
            <wp:docPr id="5158" name="Imagen 5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9750" cy="420497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164170" w:rsidRDefault="00164170" w:rsidP="00164170"/>
    <w:p w:rsidR="00164170" w:rsidRDefault="00164170"/>
    <w:p w:rsidR="00164170" w:rsidRDefault="00164170"/>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1D04F2" w:rsidRDefault="001D04F2"/>
    <w:p w:rsidR="00CB0FA2" w:rsidRPr="00982069" w:rsidRDefault="001D04F2" w:rsidP="00982069">
      <w:pPr>
        <w:pStyle w:val="Ttulo1"/>
        <w:rPr>
          <w:rFonts w:ascii="Tahoma" w:hAnsi="Tahoma" w:cs="Tahoma"/>
          <w:color w:val="2E74B5"/>
          <w:sz w:val="36"/>
          <w:lang w:val="es-CR"/>
        </w:rPr>
      </w:pPr>
      <w:bookmarkStart w:id="15" w:name="_Toc431995901"/>
      <w:r w:rsidRPr="00982069">
        <w:rPr>
          <w:rFonts w:ascii="Tahoma" w:hAnsi="Tahoma" w:cs="Tahoma"/>
          <w:color w:val="2E74B5"/>
          <w:sz w:val="36"/>
          <w:lang w:val="es-CR"/>
        </w:rPr>
        <w:lastRenderedPageBreak/>
        <w:t xml:space="preserve">Y </w:t>
      </w:r>
      <w:r w:rsidRPr="00982069">
        <w:rPr>
          <w:rFonts w:ascii="Tahoma" w:hAnsi="Tahoma" w:cs="Tahoma"/>
          <w:color w:val="2E74B5"/>
          <w:sz w:val="36"/>
          <w:lang w:val="es-419"/>
        </w:rPr>
        <w:t>entonces</w:t>
      </w:r>
      <w:r w:rsidR="00164170" w:rsidRPr="00982069">
        <w:rPr>
          <w:rFonts w:ascii="Tahoma" w:hAnsi="Tahoma" w:cs="Tahoma"/>
          <w:color w:val="2E74B5"/>
          <w:sz w:val="36"/>
          <w:lang w:val="es-CR"/>
        </w:rPr>
        <w:t>… ¿</w:t>
      </w:r>
      <w:r w:rsidR="00CB0FA2" w:rsidRPr="00982069">
        <w:rPr>
          <w:rFonts w:ascii="Tahoma" w:hAnsi="Tahoma" w:cs="Tahoma"/>
          <w:color w:val="2E74B5"/>
          <w:sz w:val="36"/>
          <w:lang w:val="es-419"/>
        </w:rPr>
        <w:t>cómo se organiza el Plan de Manejo</w:t>
      </w:r>
      <w:r w:rsidR="00164170" w:rsidRPr="00982069">
        <w:rPr>
          <w:rFonts w:ascii="Tahoma" w:hAnsi="Tahoma" w:cs="Tahoma"/>
          <w:color w:val="2E74B5"/>
          <w:sz w:val="36"/>
          <w:lang w:val="es-CR"/>
        </w:rPr>
        <w:t>?</w:t>
      </w:r>
      <w:bookmarkEnd w:id="15"/>
    </w:p>
    <w:p w:rsidR="00164170" w:rsidRDefault="00724F8F" w:rsidP="00164170">
      <w:r>
        <w:rPr>
          <w:noProof/>
          <w:lang w:val="es-MX" w:eastAsia="es-MX"/>
        </w:rPr>
        <w:drawing>
          <wp:anchor distT="0" distB="0" distL="114300" distR="114300" simplePos="0" relativeHeight="251805184" behindDoc="0" locked="0" layoutInCell="1" allowOverlap="1" wp14:anchorId="0956A890" wp14:editId="5C8D4B71">
            <wp:simplePos x="0" y="0"/>
            <wp:positionH relativeFrom="margin">
              <wp:align>right</wp:align>
            </wp:positionH>
            <wp:positionV relativeFrom="line">
              <wp:posOffset>1437640</wp:posOffset>
            </wp:positionV>
            <wp:extent cx="3538855" cy="1391285"/>
            <wp:effectExtent l="0" t="0" r="4445" b="0"/>
            <wp:wrapThrough wrapText="bothSides">
              <wp:wrapPolygon edited="0">
                <wp:start x="0" y="0"/>
                <wp:lineTo x="0" y="21294"/>
                <wp:lineTo x="21511" y="21294"/>
                <wp:lineTo x="21511" y="0"/>
                <wp:lineTo x="0" y="0"/>
              </wp:wrapPolygon>
            </wp:wrapThrough>
            <wp:docPr id="5174" name="Imagen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38855" cy="1391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Arial"/>
          <w:noProof/>
          <w:color w:val="428BCA"/>
          <w:sz w:val="21"/>
          <w:szCs w:val="21"/>
          <w:lang w:val="es-MX" w:eastAsia="es-MX"/>
        </w:rPr>
        <mc:AlternateContent>
          <mc:Choice Requires="wps">
            <w:drawing>
              <wp:anchor distT="0" distB="0" distL="114300" distR="114300" simplePos="0" relativeHeight="251804160" behindDoc="0" locked="0" layoutInCell="1" allowOverlap="1" wp14:anchorId="3394118E" wp14:editId="527256D1">
                <wp:simplePos x="0" y="0"/>
                <wp:positionH relativeFrom="margin">
                  <wp:posOffset>2118347</wp:posOffset>
                </wp:positionH>
                <wp:positionV relativeFrom="paragraph">
                  <wp:posOffset>166448</wp:posOffset>
                </wp:positionV>
                <wp:extent cx="4209415" cy="1219200"/>
                <wp:effectExtent l="952500" t="0" r="38735" b="95250"/>
                <wp:wrapNone/>
                <wp:docPr id="5173" name="Llamada con línea 1 5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9415" cy="1219200"/>
                        </a:xfrm>
                        <a:prstGeom prst="borderCallout1">
                          <a:avLst>
                            <a:gd name="adj1" fmla="val 51377"/>
                            <a:gd name="adj2" fmla="val -85"/>
                            <a:gd name="adj3" fmla="val 101141"/>
                            <a:gd name="adj4" fmla="val -21939"/>
                          </a:avLst>
                        </a:prstGeom>
                        <a:solidFill>
                          <a:srgbClr val="00CC99"/>
                        </a:solidFill>
                        <a:ln w="12700" algn="ctr">
                          <a:solidFill>
                            <a:srgbClr val="70AD47"/>
                          </a:solidFill>
                          <a:miter lim="800000"/>
                          <a:headEnd/>
                          <a:tailEnd type="triangle" w="med" len="med"/>
                        </a:ln>
                        <a:effectLst>
                          <a:outerShdw dist="28398" dir="3806097" algn="ctr" rotWithShape="0">
                            <a:srgbClr val="375623"/>
                          </a:outerShdw>
                        </a:effectLst>
                      </wps:spPr>
                      <wps:txbx>
                        <w:txbxContent>
                          <w:p w:rsidR="00AA5776" w:rsidRPr="00D11D32" w:rsidRDefault="00AA5776" w:rsidP="00724F8F">
                            <w:pPr>
                              <w:spacing w:after="0"/>
                              <w:jc w:val="center"/>
                              <w:rPr>
                                <w:rFonts w:ascii="Tahoma" w:hAnsi="Tahoma" w:cs="Tahoma"/>
                                <w:b/>
                                <w:sz w:val="24"/>
                                <w:szCs w:val="24"/>
                                <w:lang w:val="es-419"/>
                              </w:rPr>
                            </w:pPr>
                            <w:r w:rsidRPr="00D11D32">
                              <w:rPr>
                                <w:rFonts w:ascii="Tahoma" w:hAnsi="Tahoma" w:cs="Tahoma"/>
                                <w:b/>
                                <w:sz w:val="24"/>
                                <w:szCs w:val="24"/>
                                <w:lang w:val="es-419"/>
                              </w:rPr>
                              <w:t>¿Cómo debería ser la cuenca en unos 15 años?</w:t>
                            </w:r>
                          </w:p>
                          <w:p w:rsidR="00AA5776" w:rsidRPr="00D11D32" w:rsidRDefault="00AA5776" w:rsidP="00724F8F">
                            <w:pPr>
                              <w:spacing w:after="0"/>
                              <w:jc w:val="both"/>
                              <w:rPr>
                                <w:rFonts w:ascii="Tahoma" w:hAnsi="Tahoma" w:cs="Tahoma"/>
                                <w:sz w:val="24"/>
                                <w:szCs w:val="24"/>
                                <w:lang w:val="es-419"/>
                              </w:rPr>
                            </w:pPr>
                            <w:r w:rsidRPr="00D11D32">
                              <w:rPr>
                                <w:rFonts w:ascii="Tahoma" w:hAnsi="Tahoma" w:cs="Tahoma"/>
                                <w:sz w:val="24"/>
                                <w:szCs w:val="24"/>
                                <w:lang w:val="es-419"/>
                              </w:rPr>
                              <w:t>Seguro que nos gustaría tener agua en ca</w:t>
                            </w:r>
                            <w:r>
                              <w:rPr>
                                <w:rFonts w:ascii="Tahoma" w:hAnsi="Tahoma" w:cs="Tahoma"/>
                                <w:sz w:val="24"/>
                                <w:szCs w:val="24"/>
                                <w:lang w:val="es-419"/>
                              </w:rPr>
                              <w:t xml:space="preserve">lidad y cantidad todos los días. </w:t>
                            </w:r>
                            <w:r w:rsidRPr="00D11D32">
                              <w:rPr>
                                <w:rFonts w:ascii="Tahoma" w:hAnsi="Tahoma" w:cs="Tahoma"/>
                                <w:sz w:val="24"/>
                                <w:szCs w:val="24"/>
                                <w:lang w:val="es-CR"/>
                              </w:rPr>
                              <w:t>Además, en la cuenca hay proyectos de construcción de carreteras que pueden aumentar el crecimiento de la</w:t>
                            </w:r>
                            <w:r>
                              <w:rPr>
                                <w:rFonts w:ascii="Arial Narrow" w:hAnsi="Arial Narrow"/>
                                <w:sz w:val="28"/>
                                <w:lang w:val="es-CR"/>
                              </w:rPr>
                              <w:t xml:space="preserve"> </w:t>
                            </w:r>
                            <w:r w:rsidRPr="00D11D32">
                              <w:rPr>
                                <w:rFonts w:ascii="Tahoma" w:hAnsi="Tahoma" w:cs="Tahoma"/>
                                <w:sz w:val="24"/>
                                <w:szCs w:val="24"/>
                                <w:lang w:val="es-CR"/>
                              </w:rPr>
                              <w:t>población</w:t>
                            </w:r>
                            <w:r>
                              <w:rPr>
                                <w:rFonts w:ascii="Tahoma" w:hAnsi="Tahoma" w:cs="Tahoma"/>
                                <w:sz w:val="24"/>
                                <w:szCs w:val="24"/>
                                <w:lang w:val="es-419"/>
                              </w:rPr>
                              <w:t>.</w:t>
                            </w:r>
                            <w:r w:rsidRPr="00D11D32">
                              <w:rPr>
                                <w:rFonts w:ascii="Tahoma" w:hAnsi="Tahoma" w:cs="Tahoma"/>
                                <w:sz w:val="24"/>
                                <w:szCs w:val="24"/>
                                <w:lang w:val="es-CR"/>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394118E" id="Llamada con línea 1 5173" o:spid="_x0000_s1163" type="#_x0000_t47" style="position:absolute;margin-left:166.8pt;margin-top:13.1pt;width:331.45pt;height:96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" adj="-4739,21846,-18,11097" fillcolor="#0c9" strokecolor="#70ad47" strokeweight="1pt">
                <v:stroke startarrow="block"/>
                <v:shadow on="t" color="#375623" offset="1pt"/>
                <v:textbox>
                  <w:txbxContent>
                    <w:p w:rsidR="00AA5776" w:rsidRPr="00D11D32" w:rsidRDefault="00AA5776" w:rsidP="00724F8F">
                      <w:pPr>
                        <w:spacing w:after="0"/>
                        <w:jc w:val="center"/>
                        <w:rPr>
                          <w:rFonts w:ascii="Tahoma" w:hAnsi="Tahoma" w:cs="Tahoma"/>
                          <w:b/>
                          <w:sz w:val="24"/>
                          <w:szCs w:val="24"/>
                          <w:lang w:val="es-419"/>
                        </w:rPr>
                      </w:pPr>
                      <w:r w:rsidRPr="00D11D32">
                        <w:rPr>
                          <w:rFonts w:ascii="Tahoma" w:hAnsi="Tahoma" w:cs="Tahoma"/>
                          <w:b/>
                          <w:sz w:val="24"/>
                          <w:szCs w:val="24"/>
                          <w:lang w:val="es-419"/>
                        </w:rPr>
                        <w:t>¿Cómo debería ser la cuenca en unos 15 años?</w:t>
                      </w:r>
                    </w:p>
                    <w:p w:rsidR="00AA5776" w:rsidRPr="00D11D32" w:rsidRDefault="00AA5776" w:rsidP="00724F8F">
                      <w:pPr>
                        <w:spacing w:after="0"/>
                        <w:jc w:val="both"/>
                        <w:rPr>
                          <w:rFonts w:ascii="Tahoma" w:hAnsi="Tahoma" w:cs="Tahoma"/>
                          <w:sz w:val="24"/>
                          <w:szCs w:val="24"/>
                          <w:lang w:val="es-419"/>
                        </w:rPr>
                      </w:pPr>
                      <w:r w:rsidRPr="00D11D32">
                        <w:rPr>
                          <w:rFonts w:ascii="Tahoma" w:hAnsi="Tahoma" w:cs="Tahoma"/>
                          <w:sz w:val="24"/>
                          <w:szCs w:val="24"/>
                          <w:lang w:val="es-419"/>
                        </w:rPr>
                        <w:t>Seguro que nos gustaría tener agua en ca</w:t>
                      </w:r>
                      <w:r>
                        <w:rPr>
                          <w:rFonts w:ascii="Tahoma" w:hAnsi="Tahoma" w:cs="Tahoma"/>
                          <w:sz w:val="24"/>
                          <w:szCs w:val="24"/>
                          <w:lang w:val="es-419"/>
                        </w:rPr>
                        <w:t xml:space="preserve">lidad y cantidad todos los días. </w:t>
                      </w:r>
                      <w:r w:rsidRPr="00D11D32">
                        <w:rPr>
                          <w:rFonts w:ascii="Tahoma" w:hAnsi="Tahoma" w:cs="Tahoma"/>
                          <w:sz w:val="24"/>
                          <w:szCs w:val="24"/>
                          <w:lang w:val="es-CR"/>
                        </w:rPr>
                        <w:t>Además, en la cuenca hay proyectos de construcción de carreteras que pueden aumentar el crecimiento de la</w:t>
                      </w:r>
                      <w:r>
                        <w:rPr>
                          <w:rFonts w:ascii="Arial Narrow" w:hAnsi="Arial Narrow"/>
                          <w:sz w:val="28"/>
                          <w:lang w:val="es-CR"/>
                        </w:rPr>
                        <w:t xml:space="preserve"> </w:t>
                      </w:r>
                      <w:r w:rsidRPr="00D11D32">
                        <w:rPr>
                          <w:rFonts w:ascii="Tahoma" w:hAnsi="Tahoma" w:cs="Tahoma"/>
                          <w:sz w:val="24"/>
                          <w:szCs w:val="24"/>
                          <w:lang w:val="es-CR"/>
                        </w:rPr>
                        <w:t>población</w:t>
                      </w:r>
                      <w:r>
                        <w:rPr>
                          <w:rFonts w:ascii="Tahoma" w:hAnsi="Tahoma" w:cs="Tahoma"/>
                          <w:sz w:val="24"/>
                          <w:szCs w:val="24"/>
                          <w:lang w:val="es-419"/>
                        </w:rPr>
                        <w:t>.</w:t>
                      </w:r>
                      <w:r w:rsidRPr="00D11D32">
                        <w:rPr>
                          <w:rFonts w:ascii="Tahoma" w:hAnsi="Tahoma" w:cs="Tahoma"/>
                          <w:sz w:val="24"/>
                          <w:szCs w:val="24"/>
                          <w:lang w:val="es-CR"/>
                        </w:rPr>
                        <w:t xml:space="preserve"> </w:t>
                      </w:r>
                    </w:p>
                  </w:txbxContent>
                </v:textbox>
                <o:callout v:ext="edit" minusy="t"/>
                <w10:wrap anchorx="margin"/>
              </v:shape>
            </w:pict>
          </mc:Fallback>
        </mc:AlternateContent>
      </w:r>
      <w:r w:rsidR="00617FCC" w:rsidRPr="00164170">
        <w:rPr>
          <w:rFonts w:ascii="Helvetica" w:hAnsi="Helvetica" w:cs="Arial"/>
          <w:noProof/>
          <w:color w:val="428BCA"/>
          <w:sz w:val="21"/>
          <w:szCs w:val="21"/>
          <w:lang w:val="es-MX" w:eastAsia="es-MX"/>
        </w:rPr>
        <w:drawing>
          <wp:inline distT="0" distB="0" distL="0" distR="0" wp14:anchorId="07796ECA" wp14:editId="589BED35">
            <wp:extent cx="1409700" cy="2447925"/>
            <wp:effectExtent l="0" t="19050" r="76200" b="66675"/>
            <wp:docPr id="7" name="Imagen 4250" descr="en bici por madrid: febrero 2011">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50" descr="en bici por madrid: febrero 2011">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09700" cy="2447925"/>
                    </a:xfrm>
                    <a:prstGeom prst="rect">
                      <a:avLst/>
                    </a:prstGeom>
                    <a:noFill/>
                    <a:ln>
                      <a:noFill/>
                    </a:ln>
                    <a:effectLst>
                      <a:outerShdw blurRad="50800" dist="38100" algn="l" rotWithShape="0">
                        <a:prstClr val="black">
                          <a:alpha val="40000"/>
                        </a:prstClr>
                      </a:outerShdw>
                    </a:effectLst>
                  </pic:spPr>
                </pic:pic>
              </a:graphicData>
            </a:graphic>
          </wp:inline>
        </w:drawing>
      </w:r>
    </w:p>
    <w:p w:rsidR="00164170" w:rsidRDefault="009A3572" w:rsidP="00164170">
      <w:pPr>
        <w:rPr>
          <w:lang w:val="es-419"/>
        </w:rPr>
      </w:pPr>
      <w:r>
        <w:rPr>
          <w:rFonts w:ascii="Tahoma" w:hAnsi="Tahoma" w:cs="Tahoma"/>
          <w:noProof/>
          <w:color w:val="385623"/>
          <w:sz w:val="28"/>
          <w:lang w:val="es-MX" w:eastAsia="es-MX"/>
        </w:rPr>
        <mc:AlternateContent>
          <mc:Choice Requires="wps">
            <w:drawing>
              <wp:anchor distT="0" distB="0" distL="114300" distR="114300" simplePos="0" relativeHeight="251825664" behindDoc="0" locked="0" layoutInCell="1" allowOverlap="1" wp14:anchorId="0F9C7764" wp14:editId="009CFB11">
                <wp:simplePos x="0" y="0"/>
                <wp:positionH relativeFrom="margin">
                  <wp:align>right</wp:align>
                </wp:positionH>
                <wp:positionV relativeFrom="paragraph">
                  <wp:posOffset>125626</wp:posOffset>
                </wp:positionV>
                <wp:extent cx="914400" cy="308344"/>
                <wp:effectExtent l="0" t="0" r="0" b="0"/>
                <wp:wrapNone/>
                <wp:docPr id="183" name="Cuadro de texto 183"/>
                <wp:cNvGraphicFramePr/>
                <a:graphic xmlns:a="http://schemas.openxmlformats.org/drawingml/2006/main">
                  <a:graphicData uri="http://schemas.microsoft.com/office/word/2010/wordprocessingShape">
                    <wps:wsp>
                      <wps:cNvSpPr txBox="1"/>
                      <wps:spPr>
                        <a:xfrm>
                          <a:off x="0" y="0"/>
                          <a:ext cx="914400" cy="308344"/>
                        </a:xfrm>
                        <a:prstGeom prst="rect">
                          <a:avLst/>
                        </a:prstGeom>
                        <a:noFill/>
                        <a:ln w="6350">
                          <a:noFill/>
                        </a:ln>
                        <a:effectLst/>
                      </wps:spPr>
                      <wps:txbx>
                        <w:txbxContent>
                          <w:p w:rsidR="00AA5776" w:rsidRDefault="00AA5776" w:rsidP="009A3572">
                            <w:r>
                              <w:t>Cuenca del río Barranca, 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9C7764" id="Cuadro de texto 183" o:spid="_x0000_s1164" type="#_x0000_t202" style="position:absolute;margin-left:20.8pt;margin-top:9.9pt;width:1in;height:24.3pt;z-index:25182566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" filled="f" stroked="f" strokeweight=".5pt">
                <v:textbox>
                  <w:txbxContent>
                    <w:p w:rsidR="00AA5776" w:rsidRDefault="00AA5776" w:rsidP="009A3572">
                      <w:r>
                        <w:t>Cuenca del río Barranca, 2015</w:t>
                      </w:r>
                    </w:p>
                  </w:txbxContent>
                </v:textbox>
                <w10:wrap anchorx="margin"/>
              </v:shape>
            </w:pict>
          </mc:Fallback>
        </mc:AlternateContent>
      </w:r>
    </w:p>
    <w:p w:rsidR="00164170" w:rsidRPr="00F84BDB" w:rsidRDefault="00164170" w:rsidP="00164170">
      <w:pPr>
        <w:rPr>
          <w:rFonts w:ascii="Tahoma" w:hAnsi="Tahoma" w:cs="Tahoma"/>
          <w:b/>
          <w:color w:val="2E74B5"/>
          <w:sz w:val="28"/>
          <w:lang w:val="es-CR"/>
        </w:rPr>
      </w:pPr>
      <w:r w:rsidRPr="00F84BDB">
        <w:rPr>
          <w:rFonts w:ascii="Tahoma" w:hAnsi="Tahoma" w:cs="Tahoma"/>
          <w:b/>
          <w:color w:val="2E74B5"/>
          <w:sz w:val="28"/>
          <w:lang w:val="es-CR"/>
        </w:rPr>
        <w:t>¿</w:t>
      </w:r>
      <w:r w:rsidRPr="00F84BDB">
        <w:rPr>
          <w:rFonts w:ascii="Tahoma" w:hAnsi="Tahoma" w:cs="Tahoma"/>
          <w:b/>
          <w:color w:val="2E74B5"/>
          <w:sz w:val="28"/>
          <w:lang w:val="es-419"/>
        </w:rPr>
        <w:t>Cuál sería la visión</w:t>
      </w:r>
      <w:r w:rsidRPr="00F84BDB">
        <w:rPr>
          <w:rFonts w:ascii="Tahoma" w:hAnsi="Tahoma" w:cs="Tahoma"/>
          <w:b/>
          <w:color w:val="2E74B5"/>
          <w:sz w:val="28"/>
          <w:lang w:val="es-CR"/>
        </w:rPr>
        <w:t>?</w:t>
      </w:r>
      <w:r w:rsidR="009A3572" w:rsidRPr="009A3572">
        <w:rPr>
          <w:rFonts w:ascii="Tahoma" w:hAnsi="Tahoma" w:cs="Tahoma"/>
          <w:noProof/>
          <w:color w:val="385623"/>
          <w:sz w:val="28"/>
          <w:lang w:val="es-CR" w:eastAsia="es-CR"/>
        </w:rPr>
        <w:t xml:space="preserve"> </w:t>
      </w:r>
    </w:p>
    <w:p w:rsidR="00164170" w:rsidRPr="00164170" w:rsidRDefault="004C78B6" w:rsidP="00164170">
      <w:pPr>
        <w:spacing w:after="0"/>
        <w:rPr>
          <w:rFonts w:ascii="Tahoma" w:hAnsi="Tahoma" w:cs="Tahoma"/>
          <w:sz w:val="24"/>
          <w:lang w:val="es-419"/>
        </w:rPr>
      </w:pPr>
      <w:r w:rsidRPr="00690594">
        <w:rPr>
          <w:rFonts w:ascii="Arial" w:hAnsi="Arial" w:cs="Arial"/>
          <w:noProof/>
          <w:sz w:val="20"/>
          <w:szCs w:val="20"/>
          <w:lang w:val="es-MX" w:eastAsia="es-MX"/>
        </w:rPr>
        <w:drawing>
          <wp:anchor distT="0" distB="0" distL="114300" distR="114300" simplePos="0" relativeHeight="251814400" behindDoc="0" locked="0" layoutInCell="1" allowOverlap="1" wp14:anchorId="29CD5617" wp14:editId="456C6EEC">
            <wp:simplePos x="0" y="0"/>
            <wp:positionH relativeFrom="column">
              <wp:posOffset>4436576</wp:posOffset>
            </wp:positionH>
            <wp:positionV relativeFrom="paragraph">
              <wp:posOffset>13478</wp:posOffset>
            </wp:positionV>
            <wp:extent cx="1734820" cy="1734820"/>
            <wp:effectExtent l="0" t="0" r="0" b="0"/>
            <wp:wrapThrough wrapText="bothSides">
              <wp:wrapPolygon edited="0">
                <wp:start x="8539" y="3321"/>
                <wp:lineTo x="4507" y="4032"/>
                <wp:lineTo x="1660" y="5455"/>
                <wp:lineTo x="1898" y="15892"/>
                <wp:lineTo x="2135" y="17315"/>
                <wp:lineTo x="2372" y="17789"/>
                <wp:lineTo x="19449" y="17789"/>
                <wp:lineTo x="19924" y="11385"/>
                <wp:lineTo x="18975" y="8539"/>
                <wp:lineTo x="18501" y="7590"/>
                <wp:lineTo x="19449" y="5218"/>
                <wp:lineTo x="17315" y="3795"/>
                <wp:lineTo x="9488" y="3321"/>
                <wp:lineTo x="8539" y="3321"/>
              </wp:wrapPolygon>
            </wp:wrapThrough>
            <wp:docPr id="5231" name="Imagen 5231" descr="http://smaris.edu.ec/wp-content/uploads/2012/05/Mision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maris.edu.ec/wp-content/uploads/2012/05/MisionVision.jpg"/>
                    <pic:cNvPicPr>
                      <a:picLocks noChangeAspect="1" noChangeArrowheads="1"/>
                    </pic:cNvPicPr>
                  </pic:nvPicPr>
                  <pic:blipFill>
                    <a:blip r:embed="rId85">
                      <a:extLst>
                        <a:ext uri="{BEBA8EAE-BF5A-486C-A8C5-ECC9F3942E4B}">
                          <a14:imgProps xmlns:a14="http://schemas.microsoft.com/office/drawing/2010/main">
                            <a14:imgLayer r:embed="rId86">
                              <a14:imgEffect>
                                <a14:backgroundRemoval t="10000" b="90000" l="4500" r="90000">
                                  <a14:foregroundMark x1="21000" y1="34750" x2="22000" y2="61250"/>
                                  <a14:foregroundMark x1="23500" y1="26500" x2="23000" y2="33750"/>
                                  <a14:foregroundMark x1="33250" y1="31000" x2="26500" y2="35250"/>
                                  <a14:foregroundMark x1="15250" y1="27500" x2="21500" y2="23500"/>
                                  <a14:foregroundMark x1="12750" y1="27000" x2="19500" y2="22500"/>
                                  <a14:foregroundMark x1="27500" y1="28000" x2="19000" y2="21500"/>
                                  <a14:foregroundMark x1="33750" y1="32750" x2="44500" y2="30500"/>
                                  <a14:foregroundMark x1="35250" y1="28500" x2="37750" y2="23500"/>
                                  <a14:foregroundMark x1="31750" y1="38750" x2="34250" y2="41250"/>
                                  <a14:foregroundMark x1="31750" y1="28500" x2="36250" y2="26500"/>
                                  <a14:foregroundMark x1="38250" y1="28000" x2="42250" y2="24500"/>
                                  <a14:foregroundMark x1="34750" y1="27500" x2="29500" y2="20000"/>
                                  <a14:foregroundMark x1="22000" y1="61750" x2="30500" y2="74500"/>
                                  <a14:foregroundMark x1="42750" y1="32750" x2="49500" y2="33250"/>
                                  <a14:foregroundMark x1="42250" y1="27500" x2="42250" y2="18750"/>
                                  <a14:foregroundMark x1="38250" y1="24000" x2="43250" y2="21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34820" cy="1734820"/>
                    </a:xfrm>
                    <a:prstGeom prst="rect">
                      <a:avLst/>
                    </a:prstGeom>
                    <a:noFill/>
                    <a:ln>
                      <a:noFill/>
                    </a:ln>
                  </pic:spPr>
                </pic:pic>
              </a:graphicData>
            </a:graphic>
            <wp14:sizeRelH relativeFrom="page">
              <wp14:pctWidth>0</wp14:pctWidth>
            </wp14:sizeRelH>
            <wp14:sizeRelV relativeFrom="page">
              <wp14:pctHeight>0</wp14:pctHeight>
            </wp14:sizeRelV>
          </wp:anchor>
        </w:drawing>
      </w:r>
      <w:r w:rsidR="00164170" w:rsidRPr="00164170">
        <w:rPr>
          <w:rFonts w:ascii="Tahoma" w:hAnsi="Tahoma" w:cs="Tahoma"/>
          <w:sz w:val="24"/>
          <w:lang w:val="es-419"/>
        </w:rPr>
        <w:t>Responde al ¿</w:t>
      </w:r>
      <w:r w:rsidR="00E12CB7" w:rsidRPr="00164170">
        <w:rPr>
          <w:rFonts w:ascii="Tahoma" w:hAnsi="Tahoma" w:cs="Tahoma"/>
          <w:sz w:val="24"/>
          <w:lang w:val="es-419"/>
        </w:rPr>
        <w:t>cómo</w:t>
      </w:r>
      <w:r w:rsidR="00164170" w:rsidRPr="00164170">
        <w:rPr>
          <w:rFonts w:ascii="Tahoma" w:hAnsi="Tahoma" w:cs="Tahoma"/>
          <w:sz w:val="24"/>
          <w:lang w:val="es-419"/>
        </w:rPr>
        <w:t xml:space="preserve"> quisiéramos ver la cuenca </w:t>
      </w:r>
    </w:p>
    <w:p w:rsidR="00164170" w:rsidRPr="00164170" w:rsidRDefault="00164170" w:rsidP="00164170">
      <w:pPr>
        <w:spacing w:after="0"/>
        <w:rPr>
          <w:rFonts w:ascii="Tahoma" w:hAnsi="Tahoma" w:cs="Tahoma"/>
          <w:sz w:val="24"/>
          <w:lang w:val="es-419"/>
        </w:rPr>
      </w:pPr>
      <w:r w:rsidRPr="00164170">
        <w:rPr>
          <w:rFonts w:ascii="Tahoma" w:hAnsi="Tahoma" w:cs="Tahoma"/>
          <w:sz w:val="24"/>
          <w:lang w:val="es-419"/>
        </w:rPr>
        <w:t>del río Barranca en el futuro?</w:t>
      </w:r>
      <w:r w:rsidR="00A41E72" w:rsidRPr="00A41E72">
        <w:rPr>
          <w:noProof/>
          <w:color w:val="0000FF"/>
          <w:lang w:val="es-CR" w:eastAsia="es-CR"/>
        </w:rPr>
        <w:t xml:space="preserve"> </w:t>
      </w:r>
    </w:p>
    <w:p w:rsidR="00164170" w:rsidRPr="00AA0A5C" w:rsidRDefault="00164170" w:rsidP="00164170">
      <w:pPr>
        <w:rPr>
          <w:sz w:val="24"/>
          <w:lang w:val="es-419"/>
        </w:rPr>
      </w:pPr>
    </w:p>
    <w:p w:rsidR="00164170" w:rsidRPr="00F84BDB" w:rsidRDefault="00164170" w:rsidP="00164170">
      <w:pPr>
        <w:rPr>
          <w:rFonts w:ascii="Tahoma" w:hAnsi="Tahoma" w:cs="Tahoma"/>
          <w:b/>
          <w:color w:val="2E74B5"/>
          <w:sz w:val="28"/>
          <w:lang w:val="es-419"/>
        </w:rPr>
      </w:pPr>
      <w:r w:rsidRPr="00F84BDB">
        <w:rPr>
          <w:rFonts w:ascii="Tahoma" w:hAnsi="Tahoma" w:cs="Tahoma"/>
          <w:b/>
          <w:color w:val="2E74B5"/>
          <w:sz w:val="28"/>
          <w:lang w:val="es-419"/>
        </w:rPr>
        <w:t>Definiendo una misión</w:t>
      </w:r>
    </w:p>
    <w:p w:rsidR="00164170" w:rsidRPr="00164170" w:rsidRDefault="005A3DEF" w:rsidP="00164170">
      <w:pPr>
        <w:spacing w:after="0"/>
        <w:rPr>
          <w:rFonts w:ascii="Tahoma" w:hAnsi="Tahoma" w:cs="Tahoma"/>
          <w:sz w:val="24"/>
          <w:lang w:val="es-419"/>
        </w:rPr>
      </w:pPr>
      <w:r>
        <w:rPr>
          <w:rFonts w:ascii="Tahoma" w:hAnsi="Tahoma" w:cs="Tahoma"/>
          <w:sz w:val="24"/>
          <w:lang w:val="es-419"/>
        </w:rPr>
        <w:t>El Plan de Manejo, indica</w:t>
      </w:r>
      <w:r w:rsidR="00164170" w:rsidRPr="00164170">
        <w:rPr>
          <w:rFonts w:ascii="Tahoma" w:hAnsi="Tahoma" w:cs="Tahoma"/>
          <w:sz w:val="24"/>
          <w:lang w:val="es-419"/>
        </w:rPr>
        <w:t xml:space="preserve"> que hacer </w:t>
      </w:r>
    </w:p>
    <w:p w:rsidR="00E12CB7" w:rsidRDefault="005A3DEF" w:rsidP="00164170">
      <w:pPr>
        <w:spacing w:after="0"/>
        <w:rPr>
          <w:rFonts w:ascii="Tahoma" w:hAnsi="Tahoma" w:cs="Tahoma"/>
          <w:sz w:val="24"/>
          <w:lang w:val="es-419"/>
        </w:rPr>
      </w:pPr>
      <w:r>
        <w:rPr>
          <w:rFonts w:ascii="Tahoma" w:hAnsi="Tahoma" w:cs="Tahoma"/>
          <w:sz w:val="24"/>
          <w:lang w:val="es-419"/>
        </w:rPr>
        <w:t>p</w:t>
      </w:r>
      <w:r w:rsidR="00E12CB7" w:rsidRPr="00164170">
        <w:rPr>
          <w:rFonts w:ascii="Tahoma" w:hAnsi="Tahoma" w:cs="Tahoma"/>
          <w:sz w:val="24"/>
          <w:lang w:val="es-419"/>
        </w:rPr>
        <w:t>ara</w:t>
      </w:r>
      <w:r w:rsidR="00164170" w:rsidRPr="00164170">
        <w:rPr>
          <w:rFonts w:ascii="Tahoma" w:hAnsi="Tahoma" w:cs="Tahoma"/>
          <w:sz w:val="24"/>
          <w:lang w:val="es-419"/>
        </w:rPr>
        <w:t xml:space="preserve"> alcanza</w:t>
      </w:r>
      <w:r w:rsidR="00E12CB7">
        <w:rPr>
          <w:rFonts w:ascii="Tahoma" w:hAnsi="Tahoma" w:cs="Tahoma"/>
          <w:sz w:val="24"/>
          <w:lang w:val="es-419"/>
        </w:rPr>
        <w:t xml:space="preserve">r la misión. Es un instrumento </w:t>
      </w:r>
    </w:p>
    <w:p w:rsidR="00164170" w:rsidRPr="00164170" w:rsidRDefault="00E12CB7" w:rsidP="00164170">
      <w:pPr>
        <w:spacing w:after="0"/>
        <w:rPr>
          <w:rFonts w:ascii="Tahoma" w:hAnsi="Tahoma" w:cs="Tahoma"/>
          <w:sz w:val="24"/>
          <w:lang w:val="es-419"/>
        </w:rPr>
      </w:pPr>
      <w:r>
        <w:rPr>
          <w:rFonts w:ascii="Tahoma" w:hAnsi="Tahoma" w:cs="Tahoma"/>
          <w:sz w:val="24"/>
          <w:lang w:val="es-CR"/>
        </w:rPr>
        <w:t>de ges</w:t>
      </w:r>
      <w:r w:rsidR="00164170" w:rsidRPr="00164170">
        <w:rPr>
          <w:rFonts w:ascii="Tahoma" w:hAnsi="Tahoma" w:cs="Tahoma"/>
          <w:sz w:val="24"/>
          <w:lang w:val="es-419"/>
        </w:rPr>
        <w:t>tión de la cuenca del río Barranca.</w:t>
      </w:r>
    </w:p>
    <w:p w:rsidR="0057086A" w:rsidRDefault="0057086A" w:rsidP="00164170">
      <w:pPr>
        <w:rPr>
          <w:rFonts w:ascii="Eras Demi ITC" w:hAnsi="Eras Demi ITC"/>
          <w:lang w:val="es-419"/>
        </w:rPr>
      </w:pPr>
    </w:p>
    <w:p w:rsidR="00164170" w:rsidRPr="00F84BDB" w:rsidRDefault="00164170" w:rsidP="00164170">
      <w:pPr>
        <w:rPr>
          <w:rFonts w:ascii="Tahoma" w:hAnsi="Tahoma" w:cs="Tahoma"/>
          <w:b/>
          <w:color w:val="2E74B5"/>
          <w:sz w:val="28"/>
          <w:lang w:val="es-419"/>
        </w:rPr>
      </w:pPr>
      <w:r w:rsidRPr="00F84BDB">
        <w:rPr>
          <w:rFonts w:ascii="Tahoma" w:hAnsi="Tahoma" w:cs="Tahoma"/>
          <w:b/>
          <w:color w:val="2E74B5"/>
          <w:sz w:val="28"/>
          <w:lang w:val="es-419"/>
        </w:rPr>
        <w:t>¿Cuánto tiempo se necesitará para lograr el manejo de la cuenca?</w:t>
      </w:r>
    </w:p>
    <w:p w:rsidR="00164170" w:rsidRPr="00164170" w:rsidRDefault="00164170" w:rsidP="00164170">
      <w:pPr>
        <w:spacing w:after="0"/>
        <w:jc w:val="both"/>
        <w:rPr>
          <w:rFonts w:ascii="Tahoma" w:hAnsi="Tahoma" w:cs="Tahoma"/>
          <w:sz w:val="24"/>
          <w:szCs w:val="24"/>
          <w:lang w:val="es-419"/>
        </w:rPr>
      </w:pPr>
      <w:r w:rsidRPr="00164170">
        <w:rPr>
          <w:rFonts w:ascii="Tahoma" w:hAnsi="Tahoma" w:cs="Tahoma"/>
          <w:sz w:val="24"/>
          <w:szCs w:val="24"/>
          <w:lang w:val="es-419"/>
        </w:rPr>
        <w:t xml:space="preserve">Se necesitarán muchos años, para volver </w:t>
      </w:r>
    </w:p>
    <w:p w:rsidR="00164170" w:rsidRPr="00164170" w:rsidRDefault="00164170" w:rsidP="00164170">
      <w:pPr>
        <w:spacing w:after="0"/>
        <w:jc w:val="both"/>
        <w:rPr>
          <w:rFonts w:ascii="Tahoma" w:hAnsi="Tahoma" w:cs="Tahoma"/>
          <w:sz w:val="24"/>
          <w:szCs w:val="24"/>
          <w:lang w:val="es-419"/>
        </w:rPr>
      </w:pPr>
      <w:r w:rsidRPr="00164170">
        <w:rPr>
          <w:rFonts w:ascii="Tahoma" w:hAnsi="Tahoma" w:cs="Tahoma"/>
          <w:sz w:val="24"/>
          <w:szCs w:val="24"/>
          <w:lang w:val="es-419"/>
        </w:rPr>
        <w:t xml:space="preserve">a tener bosques, el suelo para volver a </w:t>
      </w:r>
    </w:p>
    <w:p w:rsidR="00164170" w:rsidRPr="00164170" w:rsidRDefault="00164170" w:rsidP="00164170">
      <w:pPr>
        <w:spacing w:after="0"/>
        <w:jc w:val="both"/>
        <w:rPr>
          <w:rFonts w:ascii="Tahoma" w:hAnsi="Tahoma" w:cs="Tahoma"/>
          <w:sz w:val="24"/>
          <w:szCs w:val="24"/>
          <w:lang w:val="es-419"/>
        </w:rPr>
      </w:pPr>
      <w:r w:rsidRPr="00164170">
        <w:rPr>
          <w:rFonts w:ascii="Tahoma" w:hAnsi="Tahoma" w:cs="Tahoma"/>
          <w:sz w:val="24"/>
          <w:szCs w:val="24"/>
          <w:lang w:val="es-419"/>
        </w:rPr>
        <w:t xml:space="preserve">tener su capacidad de producir bien, </w:t>
      </w:r>
    </w:p>
    <w:p w:rsidR="00164170" w:rsidRPr="00164170" w:rsidRDefault="00164170" w:rsidP="00164170">
      <w:pPr>
        <w:spacing w:after="0"/>
        <w:jc w:val="both"/>
        <w:rPr>
          <w:rFonts w:ascii="Tahoma" w:hAnsi="Tahoma" w:cs="Tahoma"/>
          <w:sz w:val="24"/>
          <w:szCs w:val="24"/>
          <w:lang w:val="es-419"/>
        </w:rPr>
      </w:pPr>
      <w:r w:rsidRPr="00164170">
        <w:rPr>
          <w:rFonts w:ascii="Tahoma" w:hAnsi="Tahoma" w:cs="Tahoma"/>
          <w:sz w:val="24"/>
          <w:szCs w:val="24"/>
          <w:lang w:val="es-419"/>
        </w:rPr>
        <w:t xml:space="preserve">requiere tiempo. El Plan se ejecutará </w:t>
      </w:r>
    </w:p>
    <w:p w:rsidR="00F20DB5" w:rsidRPr="00724F8F" w:rsidRDefault="00724F8F" w:rsidP="00724F8F">
      <w:pPr>
        <w:jc w:val="both"/>
        <w:rPr>
          <w:rFonts w:ascii="Tahoma" w:hAnsi="Tahoma" w:cs="Tahoma"/>
          <w:sz w:val="24"/>
          <w:szCs w:val="24"/>
          <w:lang w:val="es-419"/>
        </w:rPr>
      </w:pPr>
      <w:r>
        <w:rPr>
          <w:rFonts w:ascii="Tahoma" w:hAnsi="Tahoma" w:cs="Tahoma"/>
          <w:noProof/>
          <w:color w:val="385623"/>
          <w:sz w:val="28"/>
          <w:lang w:val="es-MX" w:eastAsia="es-MX"/>
        </w:rPr>
        <w:drawing>
          <wp:anchor distT="0" distB="0" distL="114300" distR="114300" simplePos="0" relativeHeight="251811328" behindDoc="0" locked="0" layoutInCell="1" allowOverlap="1" wp14:anchorId="378432E0" wp14:editId="65A07D3C">
            <wp:simplePos x="0" y="0"/>
            <wp:positionH relativeFrom="margin">
              <wp:align>left</wp:align>
            </wp:positionH>
            <wp:positionV relativeFrom="line">
              <wp:posOffset>325691</wp:posOffset>
            </wp:positionV>
            <wp:extent cx="6029325" cy="1593215"/>
            <wp:effectExtent l="0" t="0" r="9525" b="6985"/>
            <wp:wrapTopAndBottom/>
            <wp:docPr id="5204" name="Imagen 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29325" cy="1593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noProof/>
          <w:sz w:val="24"/>
          <w:szCs w:val="24"/>
          <w:lang w:val="es-MX" w:eastAsia="es-MX"/>
        </w:rPr>
        <mc:AlternateContent>
          <mc:Choice Requires="wps">
            <w:drawing>
              <wp:anchor distT="0" distB="0" distL="114300" distR="114300" simplePos="0" relativeHeight="251810304" behindDoc="0" locked="0" layoutInCell="1" allowOverlap="1" wp14:anchorId="43EC3346" wp14:editId="5777CCF6">
                <wp:simplePos x="0" y="0"/>
                <wp:positionH relativeFrom="column">
                  <wp:posOffset>5264785</wp:posOffset>
                </wp:positionH>
                <wp:positionV relativeFrom="paragraph">
                  <wp:posOffset>6865620</wp:posOffset>
                </wp:positionV>
                <wp:extent cx="683895" cy="258445"/>
                <wp:effectExtent l="0" t="0" r="0" b="0"/>
                <wp:wrapNone/>
                <wp:docPr id="5203" name="Cuadro de texto 5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258445"/>
                        </a:xfrm>
                        <a:prstGeom prst="rect">
                          <a:avLst/>
                        </a:prstGeom>
                        <a:noFill/>
                        <a:ln w="6350">
                          <a:noFill/>
                        </a:ln>
                        <a:effectLst/>
                      </wps:spPr>
                      <wps:txbx>
                        <w:txbxContent>
                          <w:p w:rsidR="00AA5776" w:rsidRDefault="00AA5776" w:rsidP="00724F8F">
                            <w:r>
                              <w:t>15 AÑOS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3EC3346" id="Cuadro de texto 5203" o:spid="_x0000_s1165" type="#_x0000_t202" style="position:absolute;left:0;text-align:left;margin-left:414.55pt;margin-top:540.6pt;width:53.85pt;height:20.35pt;z-index:251810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" filled="f" stroked="f" strokeweight=".5pt">
                <v:path arrowok="t"/>
                <v:textbox>
                  <w:txbxContent>
                    <w:p w:rsidR="00AA5776" w:rsidRDefault="00AA5776" w:rsidP="00724F8F">
                      <w:r>
                        <w:t>15 AÑOS</w:t>
                      </w:r>
                    </w:p>
                  </w:txbxContent>
                </v:textbox>
              </v:shape>
            </w:pict>
          </mc:Fallback>
        </mc:AlternateContent>
      </w:r>
      <w:r>
        <w:rPr>
          <w:rFonts w:ascii="Tahoma" w:hAnsi="Tahoma" w:cs="Tahoma"/>
          <w:noProof/>
          <w:sz w:val="24"/>
          <w:szCs w:val="24"/>
          <w:lang w:val="es-MX" w:eastAsia="es-MX"/>
        </w:rPr>
        <mc:AlternateContent>
          <mc:Choice Requires="wps">
            <w:drawing>
              <wp:anchor distT="0" distB="0" distL="114300" distR="114300" simplePos="0" relativeHeight="251809280" behindDoc="0" locked="0" layoutInCell="1" allowOverlap="1" wp14:anchorId="29FECC9D" wp14:editId="2EFC754F">
                <wp:simplePos x="0" y="0"/>
                <wp:positionH relativeFrom="margin">
                  <wp:align>right</wp:align>
                </wp:positionH>
                <wp:positionV relativeFrom="paragraph">
                  <wp:posOffset>7254875</wp:posOffset>
                </wp:positionV>
                <wp:extent cx="2347595" cy="300990"/>
                <wp:effectExtent l="0" t="19050" r="33655" b="41910"/>
                <wp:wrapNone/>
                <wp:docPr id="5202" name="Flecha derecha 5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7595" cy="300990"/>
                        </a:xfrm>
                        <a:prstGeom prst="rightArrow">
                          <a:avLst/>
                        </a:prstGeom>
                        <a:solidFill>
                          <a:srgbClr val="3494BA"/>
                        </a:solidFill>
                        <a:ln w="12700" cap="flat" cmpd="sng" algn="ctr">
                          <a:solidFill>
                            <a:srgbClr val="3494BA">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3577B4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5202" o:spid="_x0000_s1026" type="#_x0000_t13" style="position:absolute;margin-left:133.65pt;margin-top:571.25pt;width:184.85pt;height:23.7pt;z-index:251809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" adj="20215" fillcolor="#3494ba" strokecolor="#236b88" strokeweight="1pt">
                <v:path arrowok="t"/>
                <w10:wrap anchorx="margin"/>
              </v:shape>
            </w:pict>
          </mc:Fallback>
        </mc:AlternateContent>
      </w:r>
      <w:r>
        <w:rPr>
          <w:rFonts w:ascii="Tahoma" w:hAnsi="Tahoma" w:cs="Tahoma"/>
          <w:noProof/>
          <w:sz w:val="24"/>
          <w:szCs w:val="24"/>
          <w:lang w:val="es-MX" w:eastAsia="es-MX"/>
        </w:rPr>
        <mc:AlternateContent>
          <mc:Choice Requires="wps">
            <w:drawing>
              <wp:anchor distT="0" distB="0" distL="114300" distR="114300" simplePos="0" relativeHeight="251808256" behindDoc="0" locked="0" layoutInCell="1" allowOverlap="1" wp14:anchorId="262D1C1C" wp14:editId="2B9C31CB">
                <wp:simplePos x="0" y="0"/>
                <wp:positionH relativeFrom="column">
                  <wp:posOffset>5264785</wp:posOffset>
                </wp:positionH>
                <wp:positionV relativeFrom="paragraph">
                  <wp:posOffset>6865620</wp:posOffset>
                </wp:positionV>
                <wp:extent cx="683895" cy="258445"/>
                <wp:effectExtent l="0" t="0" r="0" b="0"/>
                <wp:wrapNone/>
                <wp:docPr id="5189" name="Cuadro de texto 5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258445"/>
                        </a:xfrm>
                        <a:prstGeom prst="rect">
                          <a:avLst/>
                        </a:prstGeom>
                        <a:noFill/>
                        <a:ln w="6350">
                          <a:noFill/>
                        </a:ln>
                        <a:effectLst/>
                      </wps:spPr>
                      <wps:txbx>
                        <w:txbxContent>
                          <w:p w:rsidR="00AA5776" w:rsidRDefault="00AA5776" w:rsidP="00724F8F">
                            <w:r>
                              <w:t>15 AÑOS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2D1C1C" id="Cuadro de texto 5189" o:spid="_x0000_s1166" type="#_x0000_t202" style="position:absolute;left:0;text-align:left;margin-left:414.55pt;margin-top:540.6pt;width:53.85pt;height:20.35pt;z-index:25180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" filled="f" stroked="f" strokeweight=".5pt">
                <v:path arrowok="t"/>
                <v:textbox>
                  <w:txbxContent>
                    <w:p w:rsidR="00AA5776" w:rsidRDefault="00AA5776" w:rsidP="00724F8F">
                      <w:r>
                        <w:t>15 AÑOS</w:t>
                      </w:r>
                    </w:p>
                  </w:txbxContent>
                </v:textbox>
              </v:shape>
            </w:pict>
          </mc:Fallback>
        </mc:AlternateContent>
      </w:r>
      <w:r>
        <w:rPr>
          <w:rFonts w:ascii="Tahoma" w:hAnsi="Tahoma" w:cs="Tahoma"/>
          <w:noProof/>
          <w:sz w:val="24"/>
          <w:szCs w:val="24"/>
          <w:lang w:val="es-MX" w:eastAsia="es-MX"/>
        </w:rPr>
        <mc:AlternateContent>
          <mc:Choice Requires="wps">
            <w:drawing>
              <wp:anchor distT="0" distB="0" distL="114300" distR="114300" simplePos="0" relativeHeight="251807232" behindDoc="0" locked="0" layoutInCell="1" allowOverlap="1" wp14:anchorId="222F077F" wp14:editId="013F694F">
                <wp:simplePos x="0" y="0"/>
                <wp:positionH relativeFrom="margin">
                  <wp:align>right</wp:align>
                </wp:positionH>
                <wp:positionV relativeFrom="paragraph">
                  <wp:posOffset>7254875</wp:posOffset>
                </wp:positionV>
                <wp:extent cx="2347595" cy="300990"/>
                <wp:effectExtent l="0" t="19050" r="33655" b="41910"/>
                <wp:wrapNone/>
                <wp:docPr id="5188" name="Flecha derecha 5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7595" cy="300990"/>
                        </a:xfrm>
                        <a:prstGeom prst="rightArrow">
                          <a:avLst/>
                        </a:prstGeom>
                        <a:solidFill>
                          <a:srgbClr val="3494BA"/>
                        </a:solidFill>
                        <a:ln w="12700" cap="flat" cmpd="sng" algn="ctr">
                          <a:solidFill>
                            <a:srgbClr val="3494BA">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C75E7B" id="Flecha derecha 5188" o:spid="_x0000_s1026" type="#_x0000_t13" style="position:absolute;margin-left:133.65pt;margin-top:571.25pt;width:184.85pt;height:23.7pt;z-index:251807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" adj="20215" fillcolor="#3494ba" strokecolor="#236b88" strokeweight="1pt">
                <v:path arrowok="t"/>
                <w10:wrap anchorx="margin"/>
              </v:shape>
            </w:pict>
          </mc:Fallback>
        </mc:AlternateContent>
      </w:r>
      <w:r>
        <w:rPr>
          <w:rFonts w:ascii="Tahoma" w:hAnsi="Tahoma" w:cs="Tahoma"/>
          <w:sz w:val="24"/>
          <w:szCs w:val="24"/>
          <w:lang w:val="es-419"/>
        </w:rPr>
        <w:t>durante 15 años</w:t>
      </w:r>
    </w:p>
    <w:p w:rsidR="00F20DB5" w:rsidRPr="00F84BDB" w:rsidRDefault="009A3572">
      <w:pPr>
        <w:rPr>
          <w:rFonts w:ascii="Tahoma" w:hAnsi="Tahoma" w:cs="Tahoma"/>
          <w:color w:val="385623"/>
          <w:sz w:val="28"/>
        </w:rPr>
      </w:pPr>
      <w:r>
        <w:rPr>
          <w:rFonts w:ascii="Tahoma" w:hAnsi="Tahoma" w:cs="Tahoma"/>
          <w:noProof/>
          <w:color w:val="385623"/>
          <w:sz w:val="28"/>
          <w:lang w:val="es-MX" w:eastAsia="es-MX"/>
        </w:rPr>
        <mc:AlternateContent>
          <mc:Choice Requires="wps">
            <w:drawing>
              <wp:anchor distT="0" distB="0" distL="114300" distR="114300" simplePos="0" relativeHeight="251823616" behindDoc="0" locked="0" layoutInCell="1" allowOverlap="1">
                <wp:simplePos x="0" y="0"/>
                <wp:positionH relativeFrom="margin">
                  <wp:align>right</wp:align>
                </wp:positionH>
                <wp:positionV relativeFrom="paragraph">
                  <wp:posOffset>1694564</wp:posOffset>
                </wp:positionV>
                <wp:extent cx="914400" cy="308344"/>
                <wp:effectExtent l="0" t="0" r="0" b="0"/>
                <wp:wrapNone/>
                <wp:docPr id="175" name="Cuadro de texto 175"/>
                <wp:cNvGraphicFramePr/>
                <a:graphic xmlns:a="http://schemas.openxmlformats.org/drawingml/2006/main">
                  <a:graphicData uri="http://schemas.microsoft.com/office/word/2010/wordprocessingShape">
                    <wps:wsp>
                      <wps:cNvSpPr txBox="1"/>
                      <wps:spPr>
                        <a:xfrm>
                          <a:off x="0" y="0"/>
                          <a:ext cx="914400" cy="3083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A5776" w:rsidRDefault="00AA5776">
                            <w:r>
                              <w:t>Cuenca del río Barranca, 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75" o:spid="_x0000_s1167" type="#_x0000_t202" style="position:absolute;margin-left:20.8pt;margin-top:133.45pt;width:1in;height:24.3pt;z-index:25182361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" filled="f" stroked="f" strokeweight=".5pt">
                <v:textbox>
                  <w:txbxContent>
                    <w:p w:rsidR="00AA5776" w:rsidRDefault="00AA5776">
                      <w:r>
                        <w:t>Cuenca del río Barranca, 2015</w:t>
                      </w:r>
                    </w:p>
                  </w:txbxContent>
                </v:textbox>
                <w10:wrap anchorx="margin"/>
              </v:shape>
            </w:pict>
          </mc:Fallback>
        </mc:AlternateContent>
      </w:r>
      <w:r w:rsidR="00724F8F">
        <w:rPr>
          <w:rFonts w:ascii="Tahoma" w:hAnsi="Tahoma" w:cs="Tahoma"/>
          <w:noProof/>
          <w:color w:val="385623"/>
          <w:sz w:val="28"/>
          <w:lang w:val="es-MX" w:eastAsia="es-MX"/>
        </w:rPr>
        <mc:AlternateContent>
          <mc:Choice Requires="wps">
            <w:drawing>
              <wp:anchor distT="0" distB="0" distL="114300" distR="114300" simplePos="0" relativeHeight="251813376" behindDoc="0" locked="0" layoutInCell="1" allowOverlap="1">
                <wp:simplePos x="0" y="0"/>
                <wp:positionH relativeFrom="margin">
                  <wp:align>right</wp:align>
                </wp:positionH>
                <wp:positionV relativeFrom="paragraph">
                  <wp:posOffset>2834640</wp:posOffset>
                </wp:positionV>
                <wp:extent cx="2257425" cy="238125"/>
                <wp:effectExtent l="0" t="0" r="0" b="0"/>
                <wp:wrapNone/>
                <wp:docPr id="5230" name="Cuadro de texto 5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7425" cy="238125"/>
                        </a:xfrm>
                        <a:prstGeom prst="rect">
                          <a:avLst/>
                        </a:prstGeom>
                        <a:noFill/>
                        <a:ln w="6350">
                          <a:noFill/>
                        </a:ln>
                        <a:effectLst/>
                      </wps:spPr>
                      <wps:txbx>
                        <w:txbxContent>
                          <w:p w:rsidR="00AA5776" w:rsidRDefault="00AA5776" w:rsidP="00724F8F">
                            <w:r>
                              <w:t>ZFoto: cuenca del río Barranca, 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230" o:spid="_x0000_s1168" type="#_x0000_t202" style="position:absolute;margin-left:126.55pt;margin-top:223.2pt;width:177.75pt;height:18.75pt;z-index:25181337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" filled="f" stroked="f" strokeweight=".5pt">
                <v:path arrowok="t"/>
                <v:textbox>
                  <w:txbxContent>
                    <w:p w:rsidR="00AA5776" w:rsidRDefault="00AA5776" w:rsidP="00724F8F">
                      <w:r>
                        <w:t>ZFoto: cuenca del río Barranca, 2015</w:t>
                      </w:r>
                    </w:p>
                  </w:txbxContent>
                </v:textbox>
                <w10:wrap anchorx="margin"/>
              </v:shape>
            </w:pict>
          </mc:Fallback>
        </mc:AlternateContent>
      </w:r>
      <w:r w:rsidR="00724F8F">
        <w:rPr>
          <w:rFonts w:ascii="Tahoma" w:hAnsi="Tahoma" w:cs="Tahoma"/>
          <w:noProof/>
          <w:color w:val="385623"/>
          <w:sz w:val="28"/>
          <w:lang w:val="es-MX" w:eastAsia="es-MX"/>
        </w:rPr>
        <mc:AlternateContent>
          <mc:Choice Requires="wps">
            <w:drawing>
              <wp:anchor distT="0" distB="0" distL="114300" distR="114300" simplePos="0" relativeHeight="251812352" behindDoc="0" locked="0" layoutInCell="1" allowOverlap="1">
                <wp:simplePos x="0" y="0"/>
                <wp:positionH relativeFrom="margin">
                  <wp:align>right</wp:align>
                </wp:positionH>
                <wp:positionV relativeFrom="paragraph">
                  <wp:posOffset>2834640</wp:posOffset>
                </wp:positionV>
                <wp:extent cx="2257425" cy="238125"/>
                <wp:effectExtent l="0" t="0" r="0" b="0"/>
                <wp:wrapNone/>
                <wp:docPr id="5217" name="Cuadro de texto 5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7425" cy="238125"/>
                        </a:xfrm>
                        <a:prstGeom prst="rect">
                          <a:avLst/>
                        </a:prstGeom>
                        <a:noFill/>
                        <a:ln w="6350">
                          <a:noFill/>
                        </a:ln>
                        <a:effectLst/>
                      </wps:spPr>
                      <wps:txbx>
                        <w:txbxContent>
                          <w:p w:rsidR="00AA5776" w:rsidRDefault="00AA5776" w:rsidP="00724F8F">
                            <w:r>
                              <w:t>ZFoto: cuenca del río Barranca, 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uadro de texto 5217" o:spid="_x0000_s1169" type="#_x0000_t202" style="position:absolute;margin-left:126.55pt;margin-top:223.2pt;width:177.75pt;height:18.75pt;z-index:25181235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" filled="f" stroked="f" strokeweight=".5pt">
                <v:path arrowok="t"/>
                <v:textbox>
                  <w:txbxContent>
                    <w:p w:rsidR="00AA5776" w:rsidRDefault="00AA5776" w:rsidP="00724F8F">
                      <w:r>
                        <w:t>ZFoto: cuenca del río Barranca, 2015</w:t>
                      </w:r>
                    </w:p>
                  </w:txbxContent>
                </v:textbox>
                <w10:wrap anchorx="margin"/>
              </v:shape>
            </w:pict>
          </mc:Fallback>
        </mc:AlternateContent>
      </w:r>
    </w:p>
    <w:p w:rsidR="00164170" w:rsidRPr="00E12CB7" w:rsidRDefault="00164170" w:rsidP="00982069">
      <w:pPr>
        <w:pStyle w:val="Ttulo1"/>
        <w:rPr>
          <w:rFonts w:ascii="Eras Demi ITC" w:hAnsi="Eras Demi ITC"/>
          <w:color w:val="002060"/>
          <w:sz w:val="36"/>
          <w:lang w:val="es-419"/>
        </w:rPr>
      </w:pPr>
      <w:bookmarkStart w:id="16" w:name="_Toc431995902"/>
      <w:r w:rsidRPr="00E12CB7">
        <w:rPr>
          <w:rFonts w:ascii="Eras Demi ITC" w:hAnsi="Eras Demi ITC"/>
          <w:color w:val="002060"/>
          <w:sz w:val="36"/>
          <w:lang w:val="es-419"/>
        </w:rPr>
        <w:lastRenderedPageBreak/>
        <w:t>Es importante definir los objetivos del plan de manejo</w:t>
      </w:r>
      <w:bookmarkEnd w:id="16"/>
    </w:p>
    <w:p w:rsidR="00164170" w:rsidRPr="002A4C84" w:rsidRDefault="00617FCC" w:rsidP="00164170">
      <w:pPr>
        <w:rPr>
          <w:rFonts w:ascii="Eras Demi ITC" w:hAnsi="Eras Demi ITC"/>
          <w:sz w:val="28"/>
          <w:lang w:val="es-419"/>
        </w:rPr>
      </w:pPr>
      <w:r>
        <w:rPr>
          <w:noProof/>
          <w:lang w:val="es-MX" w:eastAsia="es-MX"/>
        </w:rPr>
        <mc:AlternateContent>
          <mc:Choice Requires="wps">
            <w:drawing>
              <wp:anchor distT="0" distB="0" distL="114300" distR="114300" simplePos="0" relativeHeight="251677184" behindDoc="0" locked="0" layoutInCell="1" allowOverlap="1" wp14:anchorId="09C67555" wp14:editId="1D900391">
                <wp:simplePos x="0" y="0"/>
                <wp:positionH relativeFrom="column">
                  <wp:posOffset>7620</wp:posOffset>
                </wp:positionH>
                <wp:positionV relativeFrom="paragraph">
                  <wp:posOffset>213360</wp:posOffset>
                </wp:positionV>
                <wp:extent cx="5638800" cy="1416050"/>
                <wp:effectExtent l="0" t="0" r="38100" b="50800"/>
                <wp:wrapNone/>
                <wp:docPr id="4258" name="Llamada de flecha hacia abajo 4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416050"/>
                        </a:xfrm>
                        <a:prstGeom prst="downArrowCallout">
                          <a:avLst>
                            <a:gd name="adj1" fmla="val 24999"/>
                            <a:gd name="adj2" fmla="val 24999"/>
                            <a:gd name="adj3" fmla="val 25000"/>
                            <a:gd name="adj4" fmla="val 64977"/>
                          </a:avLst>
                        </a:prstGeom>
                        <a:solidFill>
                          <a:schemeClr val="accent1">
                            <a:lumMod val="60000"/>
                            <a:lumOff val="40000"/>
                          </a:schemeClr>
                        </a:solidFill>
                        <a:ln w="12700" algn="ctr">
                          <a:solidFill>
                            <a:srgbClr val="FFC000"/>
                          </a:solidFill>
                          <a:miter lim="800000"/>
                          <a:headEnd/>
                          <a:tailEnd/>
                        </a:ln>
                        <a:effectLst>
                          <a:outerShdw dist="28398" dir="3806097" algn="ctr" rotWithShape="0">
                            <a:srgbClr val="7F5F00"/>
                          </a:outerShdw>
                        </a:effectLst>
                      </wps:spPr>
                      <wps:txbx>
                        <w:txbxContent>
                          <w:p w:rsidR="00AA5776" w:rsidRPr="009869DD" w:rsidRDefault="00AA5776" w:rsidP="00164170">
                            <w:pPr>
                              <w:jc w:val="center"/>
                              <w:rPr>
                                <w:rFonts w:ascii="Arial Narrow" w:hAnsi="Arial Narrow"/>
                                <w:sz w:val="24"/>
                                <w:lang w:val="es-419"/>
                              </w:rPr>
                            </w:pPr>
                            <w:r w:rsidRPr="009869DD">
                              <w:rPr>
                                <w:rFonts w:ascii="Arial Narrow" w:hAnsi="Arial Narrow"/>
                                <w:b/>
                                <w:sz w:val="32"/>
                                <w:lang w:val="es-419"/>
                              </w:rPr>
                              <w:t>Objetivo general:</w:t>
                            </w:r>
                            <w:r w:rsidRPr="009869DD">
                              <w:rPr>
                                <w:rFonts w:ascii="Arial Narrow" w:hAnsi="Arial Narrow"/>
                                <w:sz w:val="32"/>
                                <w:lang w:val="es-419"/>
                              </w:rPr>
                              <w:t xml:space="preserve"> </w:t>
                            </w:r>
                            <w:r w:rsidRPr="009869DD">
                              <w:rPr>
                                <w:rFonts w:ascii="Arial Narrow" w:hAnsi="Arial Narrow"/>
                                <w:sz w:val="28"/>
                                <w:lang w:val="es-419"/>
                              </w:rPr>
                              <w:t>lograr la participación de la población de la cuenca del río Barranca para que los recursos agua, suelo y bosque, se puedan aprovechar siempre, aun cuando se presente el cambio climático</w:t>
                            </w:r>
                            <w:r>
                              <w:rPr>
                                <w:rFonts w:ascii="Arial Narrow" w:hAnsi="Arial Narrow"/>
                                <w:sz w:val="28"/>
                                <w:lang w:val="es-419"/>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09C67555" id="Llamada de flecha hacia abajo 4277" o:spid="_x0000_s1170" type="#_x0000_t80" style="position:absolute;margin-left:.6pt;margin-top:16.8pt;width:444pt;height:11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" adj="14035,9444,16200,10122" fillcolor="#7fc0db [1940]" strokecolor="#ffc000" strokeweight="1pt">
                <v:shadow on="t" color="#7f5f00" offset="1pt"/>
                <v:textbox>
                  <w:txbxContent>
                    <w:p w:rsidR="00AA5776" w:rsidRPr="009869DD" w:rsidRDefault="00AA5776" w:rsidP="00164170">
                      <w:pPr>
                        <w:jc w:val="center"/>
                        <w:rPr>
                          <w:rFonts w:ascii="Arial Narrow" w:hAnsi="Arial Narrow"/>
                          <w:sz w:val="24"/>
                          <w:lang w:val="es-419"/>
                        </w:rPr>
                      </w:pPr>
                      <w:r w:rsidRPr="009869DD">
                        <w:rPr>
                          <w:rFonts w:ascii="Arial Narrow" w:hAnsi="Arial Narrow"/>
                          <w:b/>
                          <w:sz w:val="32"/>
                          <w:lang w:val="es-419"/>
                        </w:rPr>
                        <w:t>Objetivo general:</w:t>
                      </w:r>
                      <w:r w:rsidRPr="009869DD">
                        <w:rPr>
                          <w:rFonts w:ascii="Arial Narrow" w:hAnsi="Arial Narrow"/>
                          <w:sz w:val="32"/>
                          <w:lang w:val="es-419"/>
                        </w:rPr>
                        <w:t xml:space="preserve"> </w:t>
                      </w:r>
                      <w:r w:rsidRPr="009869DD">
                        <w:rPr>
                          <w:rFonts w:ascii="Arial Narrow" w:hAnsi="Arial Narrow"/>
                          <w:sz w:val="28"/>
                          <w:lang w:val="es-419"/>
                        </w:rPr>
                        <w:t>lograr la participación de la población de la cuenca del río Barranca para que los recursos agua, suelo y bosque, se puedan aprovechar siempre, aun cuando se presente el cambio climático</w:t>
                      </w:r>
                      <w:r>
                        <w:rPr>
                          <w:rFonts w:ascii="Arial Narrow" w:hAnsi="Arial Narrow"/>
                          <w:sz w:val="28"/>
                          <w:lang w:val="es-419"/>
                        </w:rPr>
                        <w:t>.</w:t>
                      </w:r>
                    </w:p>
                  </w:txbxContent>
                </v:textbox>
              </v:shape>
            </w:pict>
          </mc:Fallback>
        </mc:AlternateContent>
      </w:r>
    </w:p>
    <w:p w:rsidR="00164170" w:rsidRDefault="00164170" w:rsidP="00164170">
      <w:pPr>
        <w:jc w:val="both"/>
        <w:rPr>
          <w:rFonts w:cs="Tahoma"/>
          <w:b/>
          <w:lang w:val="es-419"/>
        </w:rPr>
      </w:pPr>
    </w:p>
    <w:p w:rsidR="00164170" w:rsidRDefault="00164170" w:rsidP="00164170">
      <w:pPr>
        <w:jc w:val="both"/>
        <w:rPr>
          <w:rFonts w:cs="Tahoma"/>
          <w:b/>
          <w:lang w:val="es-419"/>
        </w:rPr>
      </w:pPr>
    </w:p>
    <w:p w:rsidR="00164170" w:rsidRDefault="00164170" w:rsidP="00164170">
      <w:pPr>
        <w:jc w:val="both"/>
        <w:rPr>
          <w:rFonts w:cs="Tahoma"/>
          <w:b/>
          <w:lang w:val="es-419"/>
        </w:rPr>
      </w:pPr>
    </w:p>
    <w:p w:rsidR="00164170" w:rsidRDefault="00164170" w:rsidP="00164170">
      <w:pPr>
        <w:jc w:val="both"/>
        <w:rPr>
          <w:rFonts w:cs="Tahoma"/>
          <w:b/>
          <w:lang w:val="es-419"/>
        </w:rPr>
      </w:pPr>
    </w:p>
    <w:p w:rsidR="00164170" w:rsidRDefault="004C78B6" w:rsidP="00164170">
      <w:pPr>
        <w:jc w:val="both"/>
        <w:rPr>
          <w:rFonts w:cs="Tahoma"/>
          <w:b/>
          <w:lang w:val="es-419"/>
        </w:rPr>
      </w:pPr>
      <w:r>
        <w:rPr>
          <w:noProof/>
          <w:lang w:val="es-MX" w:eastAsia="es-MX"/>
        </w:rPr>
        <mc:AlternateContent>
          <mc:Choice Requires="wps">
            <w:drawing>
              <wp:anchor distT="0" distB="0" distL="114300" distR="114300" simplePos="0" relativeHeight="251678208" behindDoc="0" locked="0" layoutInCell="1" allowOverlap="1" wp14:anchorId="44DAFFED" wp14:editId="20990B94">
                <wp:simplePos x="0" y="0"/>
                <wp:positionH relativeFrom="column">
                  <wp:posOffset>88615</wp:posOffset>
                </wp:positionH>
                <wp:positionV relativeFrom="paragraph">
                  <wp:posOffset>169117</wp:posOffset>
                </wp:positionV>
                <wp:extent cx="5943600" cy="3116425"/>
                <wp:effectExtent l="0" t="0" r="19050" b="27305"/>
                <wp:wrapNone/>
                <wp:docPr id="4257" name="Multidocumento 4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3116425"/>
                        </a:xfrm>
                        <a:prstGeom prst="flowChartMultidocument">
                          <a:avLst/>
                        </a:prstGeom>
                        <a:solidFill>
                          <a:srgbClr val="92D050"/>
                        </a:solidFill>
                        <a:ln w="12700" algn="ctr">
                          <a:solidFill>
                            <a:srgbClr val="41719C"/>
                          </a:solidFill>
                          <a:miter lim="800000"/>
                          <a:headEnd/>
                          <a:tailEnd/>
                        </a:ln>
                      </wps:spPr>
                      <wps:txbx>
                        <w:txbxContent>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Aprovechando y conservando los suelos y el bosque.</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Realizar una gestión integrada del recurso agua, considerando el cambio climático.</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Fortaleciendo las capacidades de las organizaciones.</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Capacitando a la población para que realice una buena gestión.</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Propiciar el fortalecimiento y desarrollo de los sectores básicos de la economía.</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Facilitar el acceso a la información en la cuenca.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w14:anchorId="44DAFFED"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Multidocumento 4278" o:spid="_x0000_s1171" type="#_x0000_t115" style="position:absolute;left:0;text-align:left;margin-left:7pt;margin-top:13.3pt;width:468pt;height:245.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" fillcolor="#92d050" strokecolor="#41719c" strokeweight="1pt">
                <v:textbox>
                  <w:txbxContent>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Aprovechando y conservando los suelos y el bosque.</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Realizar una gestión integrada del recurso agua, considerando el cambio climático.</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Fortaleciendo las capacidades de las organizaciones.</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Capacitando a la población para que realice una buena gestión.</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Propiciar el fortalecimiento y desarrollo de los sectores básicos de la economía.</w:t>
                      </w:r>
                    </w:p>
                    <w:p w:rsidR="00AA5776" w:rsidRPr="004C78B6" w:rsidRDefault="00AA5776" w:rsidP="00164170">
                      <w:pPr>
                        <w:pStyle w:val="Prrafodelista"/>
                        <w:numPr>
                          <w:ilvl w:val="0"/>
                          <w:numId w:val="3"/>
                        </w:numPr>
                        <w:ind w:left="284" w:hanging="284"/>
                        <w:rPr>
                          <w:rFonts w:ascii="Tahoma" w:hAnsi="Tahoma" w:cs="Tahoma"/>
                          <w:sz w:val="26"/>
                          <w:szCs w:val="26"/>
                          <w:lang w:val="es-419"/>
                        </w:rPr>
                      </w:pPr>
                      <w:r w:rsidRPr="004C78B6">
                        <w:rPr>
                          <w:rFonts w:ascii="Tahoma" w:hAnsi="Tahoma" w:cs="Tahoma"/>
                          <w:sz w:val="26"/>
                          <w:szCs w:val="26"/>
                          <w:lang w:val="es-419"/>
                        </w:rPr>
                        <w:t>Facilitar el acceso a la información en la cuenca.</w:t>
                      </w:r>
                    </w:p>
                  </w:txbxContent>
                </v:textbox>
              </v:shape>
            </w:pict>
          </mc:Fallback>
        </mc:AlternateContent>
      </w:r>
      <w:r w:rsidR="00F20DB5">
        <w:rPr>
          <w:noProof/>
          <w:lang w:val="es-MX" w:eastAsia="es-MX"/>
        </w:rPr>
        <mc:AlternateContent>
          <mc:Choice Requires="wps">
            <w:drawing>
              <wp:anchor distT="0" distB="0" distL="114300" distR="114300" simplePos="0" relativeHeight="251679232" behindDoc="0" locked="0" layoutInCell="1" allowOverlap="1" wp14:anchorId="031688AD" wp14:editId="128603AE">
                <wp:simplePos x="0" y="0"/>
                <wp:positionH relativeFrom="margin">
                  <wp:posOffset>898575</wp:posOffset>
                </wp:positionH>
                <wp:positionV relativeFrom="paragraph">
                  <wp:posOffset>146685</wp:posOffset>
                </wp:positionV>
                <wp:extent cx="5367647" cy="292100"/>
                <wp:effectExtent l="0" t="0" r="0" b="0"/>
                <wp:wrapNone/>
                <wp:docPr id="4279" name="Cuadro de texto 4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7647" cy="292100"/>
                        </a:xfrm>
                        <a:prstGeom prst="rect">
                          <a:avLst/>
                        </a:prstGeom>
                        <a:noFill/>
                        <a:ln w="6350">
                          <a:noFill/>
                        </a:ln>
                        <a:effectLst/>
                      </wps:spPr>
                      <wps:txbx>
                        <w:txbxContent>
                          <w:p w:rsidR="00AA5776" w:rsidRPr="00F20DB5" w:rsidRDefault="00AA5776" w:rsidP="00164170">
                            <w:pPr>
                              <w:rPr>
                                <w:rFonts w:ascii="Arial Narrow" w:hAnsi="Arial Narrow"/>
                                <w:color w:val="FFFFFF"/>
                                <w:sz w:val="28"/>
                                <w:szCs w:val="24"/>
                                <w:lang w:val="es-419"/>
                              </w:rPr>
                            </w:pPr>
                            <w:r w:rsidRPr="00F20DB5">
                              <w:rPr>
                                <w:rFonts w:ascii="Arial Narrow" w:hAnsi="Arial Narrow"/>
                                <w:color w:val="FFFFFF"/>
                                <w:sz w:val="28"/>
                                <w:szCs w:val="24"/>
                                <w:lang w:val="es-419"/>
                              </w:rPr>
                              <w:t>Para alcanzar este objetivo general, se debe trabajar con todos los actores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31688AD" id="Cuadro de texto 4279" o:spid="_x0000_s1172" type="#_x0000_t202" style="position:absolute;left:0;text-align:left;margin-left:70.75pt;margin-top:11.55pt;width:422.65pt;height:23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" filled="f" stroked="f" strokeweight=".5pt">
                <v:path arrowok="t"/>
                <v:textbox>
                  <w:txbxContent>
                    <w:p w:rsidR="00AA5776" w:rsidRPr="00F20DB5" w:rsidRDefault="00AA5776" w:rsidP="00164170">
                      <w:pPr>
                        <w:rPr>
                          <w:rFonts w:ascii="Arial Narrow" w:hAnsi="Arial Narrow"/>
                          <w:color w:val="FFFFFF"/>
                          <w:sz w:val="28"/>
                          <w:szCs w:val="24"/>
                          <w:lang w:val="es-419"/>
                        </w:rPr>
                      </w:pPr>
                      <w:r w:rsidRPr="00F20DB5">
                        <w:rPr>
                          <w:rFonts w:ascii="Arial Narrow" w:hAnsi="Arial Narrow"/>
                          <w:color w:val="FFFFFF"/>
                          <w:sz w:val="28"/>
                          <w:szCs w:val="24"/>
                          <w:lang w:val="es-419"/>
                        </w:rPr>
                        <w:t>Para alcanzar este objetivo general, se debe trabajar con todos los actores</w:t>
                      </w:r>
                    </w:p>
                  </w:txbxContent>
                </v:textbox>
                <w10:wrap anchorx="margin"/>
              </v:shape>
            </w:pict>
          </mc:Fallback>
        </mc:AlternateContent>
      </w:r>
    </w:p>
    <w:p w:rsidR="00164170" w:rsidRDefault="00617FCC" w:rsidP="00164170">
      <w:pPr>
        <w:jc w:val="both"/>
        <w:rPr>
          <w:rFonts w:cs="Tahoma"/>
          <w:lang w:val="es-MX"/>
        </w:rPr>
      </w:pPr>
      <w:r>
        <w:rPr>
          <w:noProof/>
          <w:lang w:val="es-MX" w:eastAsia="es-MX"/>
        </w:rPr>
        <mc:AlternateContent>
          <mc:Choice Requires="wps">
            <w:drawing>
              <wp:anchor distT="0" distB="0" distL="114300" distR="114300" simplePos="0" relativeHeight="251680256" behindDoc="0" locked="0" layoutInCell="1" allowOverlap="1" wp14:anchorId="50C8BC84" wp14:editId="3FF4EFAA">
                <wp:simplePos x="0" y="0"/>
                <wp:positionH relativeFrom="column">
                  <wp:posOffset>494030</wp:posOffset>
                </wp:positionH>
                <wp:positionV relativeFrom="paragraph">
                  <wp:posOffset>115570</wp:posOffset>
                </wp:positionV>
                <wp:extent cx="4552950" cy="368300"/>
                <wp:effectExtent l="0" t="0" r="0" b="0"/>
                <wp:wrapNone/>
                <wp:docPr id="4280" name="Cuadro de texto 4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2950" cy="368300"/>
                        </a:xfrm>
                        <a:prstGeom prst="rect">
                          <a:avLst/>
                        </a:prstGeom>
                        <a:noFill/>
                        <a:ln w="6350">
                          <a:noFill/>
                        </a:ln>
                        <a:effectLst/>
                      </wps:spPr>
                      <wps:txbx>
                        <w:txbxContent>
                          <w:p w:rsidR="00AA5776" w:rsidRPr="00164170" w:rsidRDefault="00AA5776" w:rsidP="00164170">
                            <w:pPr>
                              <w:rPr>
                                <w:rFonts w:ascii="Arial Narrow" w:hAnsi="Arial Narrow"/>
                                <w:color w:val="FFFFFF"/>
                                <w:sz w:val="32"/>
                                <w:lang w:val="es-419"/>
                              </w:rPr>
                            </w:pPr>
                            <w:r w:rsidRPr="00164170">
                              <w:rPr>
                                <w:rFonts w:ascii="Arial Narrow" w:hAnsi="Arial Narrow"/>
                                <w:color w:val="FFFFFF"/>
                                <w:sz w:val="32"/>
                                <w:lang w:val="es-419"/>
                              </w:rPr>
                              <w:t xml:space="preserve">Considerando los siguientes </w:t>
                            </w:r>
                            <w:r w:rsidRPr="00164170">
                              <w:rPr>
                                <w:rFonts w:ascii="Arial Narrow" w:hAnsi="Arial Narrow"/>
                                <w:b/>
                                <w:color w:val="FFFFFF"/>
                                <w:sz w:val="32"/>
                                <w:lang w:val="es-419"/>
                              </w:rPr>
                              <w:t>Objetivos Específicos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0C8BC84" id="Cuadro de texto 4280" o:spid="_x0000_s1173" type="#_x0000_t202" style="position:absolute;left:0;text-align:left;margin-left:38.9pt;margin-top:9.1pt;width:358.5pt;height:2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" filled="f" stroked="f" strokeweight=".5pt">
                <v:path arrowok="t"/>
                <v:textbox>
                  <w:txbxContent>
                    <w:p w:rsidR="00AA5776" w:rsidRPr="00164170" w:rsidRDefault="00AA5776" w:rsidP="00164170">
                      <w:pPr>
                        <w:rPr>
                          <w:rFonts w:ascii="Arial Narrow" w:hAnsi="Arial Narrow"/>
                          <w:color w:val="FFFFFF"/>
                          <w:sz w:val="32"/>
                          <w:lang w:val="es-419"/>
                        </w:rPr>
                      </w:pPr>
                      <w:r w:rsidRPr="00164170">
                        <w:rPr>
                          <w:rFonts w:ascii="Arial Narrow" w:hAnsi="Arial Narrow"/>
                          <w:color w:val="FFFFFF"/>
                          <w:sz w:val="32"/>
                          <w:lang w:val="es-419"/>
                        </w:rPr>
                        <w:t xml:space="preserve">Considerando los siguientes </w:t>
                      </w:r>
                      <w:r w:rsidRPr="00164170">
                        <w:rPr>
                          <w:rFonts w:ascii="Arial Narrow" w:hAnsi="Arial Narrow"/>
                          <w:b/>
                          <w:color w:val="FFFFFF"/>
                          <w:sz w:val="32"/>
                          <w:lang w:val="es-419"/>
                        </w:rPr>
                        <w:t>Objetivos Específicos</w:t>
                      </w:r>
                    </w:p>
                  </w:txbxContent>
                </v:textbox>
              </v:shape>
            </w:pict>
          </mc:Fallback>
        </mc:AlternateContent>
      </w:r>
    </w:p>
    <w:p w:rsidR="00164170" w:rsidRDefault="00164170" w:rsidP="00164170">
      <w:pPr>
        <w:jc w:val="both"/>
        <w:rPr>
          <w:rFonts w:cs="Tahoma"/>
          <w:lang w:val="es-MX"/>
        </w:rPr>
      </w:pPr>
    </w:p>
    <w:p w:rsidR="00164170" w:rsidRDefault="00164170" w:rsidP="00164170">
      <w:pPr>
        <w:jc w:val="both"/>
        <w:rPr>
          <w:rFonts w:cs="Tahoma"/>
          <w:lang w:val="es-MX"/>
        </w:rPr>
      </w:pPr>
    </w:p>
    <w:p w:rsidR="00164170" w:rsidRDefault="00164170" w:rsidP="00164170">
      <w:pPr>
        <w:jc w:val="both"/>
        <w:rPr>
          <w:rFonts w:cs="Tahoma"/>
          <w:lang w:val="es-MX"/>
        </w:rPr>
      </w:pPr>
    </w:p>
    <w:p w:rsidR="00164170" w:rsidRDefault="00164170" w:rsidP="00164170">
      <w:pPr>
        <w:jc w:val="both"/>
        <w:rPr>
          <w:rFonts w:cs="Tahoma"/>
          <w:lang w:val="es-MX"/>
        </w:rPr>
      </w:pPr>
    </w:p>
    <w:p w:rsidR="00164170" w:rsidRPr="00841920" w:rsidRDefault="00164170" w:rsidP="00164170">
      <w:pPr>
        <w:jc w:val="both"/>
        <w:rPr>
          <w:rFonts w:cs="Tahoma"/>
          <w:lang w:val="es-MX"/>
        </w:rPr>
      </w:pPr>
    </w:p>
    <w:p w:rsidR="00164170" w:rsidRDefault="00164170" w:rsidP="00164170">
      <w:pPr>
        <w:jc w:val="both"/>
        <w:rPr>
          <w:rFonts w:cs="Tahoma"/>
          <w:b/>
          <w:lang w:val="es-419"/>
        </w:rPr>
      </w:pPr>
    </w:p>
    <w:p w:rsidR="00164170" w:rsidRDefault="00164170" w:rsidP="00164170">
      <w:pPr>
        <w:jc w:val="both"/>
        <w:rPr>
          <w:rFonts w:cs="Tahoma"/>
          <w:b/>
          <w:lang w:val="es-419"/>
        </w:rPr>
      </w:pPr>
    </w:p>
    <w:p w:rsidR="00164170" w:rsidRDefault="00164170" w:rsidP="00164170">
      <w:pPr>
        <w:jc w:val="both"/>
        <w:rPr>
          <w:rFonts w:cs="Tahoma"/>
          <w:b/>
          <w:lang w:val="es-419"/>
        </w:rPr>
      </w:pPr>
    </w:p>
    <w:p w:rsidR="00164170" w:rsidRDefault="00164170" w:rsidP="00164170">
      <w:pPr>
        <w:jc w:val="both"/>
        <w:rPr>
          <w:rFonts w:cs="Tahoma"/>
          <w:b/>
          <w:lang w:val="es-419"/>
        </w:rPr>
      </w:pPr>
    </w:p>
    <w:p w:rsidR="00164170" w:rsidRDefault="00164170" w:rsidP="00164170">
      <w:pPr>
        <w:jc w:val="both"/>
        <w:rPr>
          <w:rFonts w:ascii="Eras Demi ITC" w:hAnsi="Eras Demi ITC" w:cs="Tahoma"/>
          <w:b/>
          <w:sz w:val="28"/>
          <w:lang w:val="es-419"/>
        </w:rPr>
      </w:pPr>
    </w:p>
    <w:p w:rsidR="00164170" w:rsidRPr="009A3572" w:rsidRDefault="00164170" w:rsidP="00982069">
      <w:pPr>
        <w:pStyle w:val="Ttulo1"/>
        <w:rPr>
          <w:rFonts w:ascii="Tahoma" w:hAnsi="Tahoma" w:cs="Tahoma"/>
          <w:color w:val="FF9933"/>
          <w:lang w:val="es-419"/>
        </w:rPr>
      </w:pPr>
      <w:bookmarkStart w:id="17" w:name="_Toc431995903"/>
      <w:r w:rsidRPr="009A3572">
        <w:rPr>
          <w:rFonts w:ascii="Tahoma" w:hAnsi="Tahoma" w:cs="Tahoma"/>
          <w:color w:val="FF9933"/>
          <w:lang w:val="es-419"/>
        </w:rPr>
        <w:t>Los beneficiarios directos del plan de manejo</w:t>
      </w:r>
      <w:bookmarkEnd w:id="17"/>
    </w:p>
    <w:p w:rsidR="00164170" w:rsidRPr="00F20DB5" w:rsidRDefault="00164170" w:rsidP="00164170">
      <w:pPr>
        <w:jc w:val="both"/>
        <w:rPr>
          <w:rFonts w:ascii="Tahoma" w:hAnsi="Tahoma" w:cs="Tahoma"/>
          <w:sz w:val="28"/>
          <w:lang w:val="es-419"/>
        </w:rPr>
      </w:pPr>
      <w:r w:rsidRPr="00F20DB5">
        <w:rPr>
          <w:rFonts w:ascii="Tahoma" w:hAnsi="Tahoma" w:cs="Tahoma"/>
          <w:sz w:val="28"/>
          <w:lang w:val="es-419"/>
        </w:rPr>
        <w:t>Son las familias, grupos organizados, organizaciones locales y población en general que utiliza los recursos naturales (agua, suelo y bosque), aquellos que realizan actividades productivas agropecuarias y forestales, y en general los habitantes del territorio de la cuenca del rio Barranca</w:t>
      </w:r>
    </w:p>
    <w:p w:rsidR="00164170" w:rsidRDefault="00F20DB5" w:rsidP="00164170">
      <w:pPr>
        <w:jc w:val="both"/>
        <w:rPr>
          <w:rFonts w:cs="Tahoma"/>
          <w:b/>
          <w:lang w:val="es-419"/>
        </w:rPr>
      </w:pPr>
      <w:r>
        <w:rPr>
          <w:noProof/>
          <w:lang w:val="es-MX" w:eastAsia="es-MX"/>
        </w:rPr>
        <mc:AlternateContent>
          <mc:Choice Requires="wps">
            <w:drawing>
              <wp:anchor distT="0" distB="0" distL="114300" distR="114300" simplePos="0" relativeHeight="251681280" behindDoc="0" locked="0" layoutInCell="1" allowOverlap="1" wp14:anchorId="585964AC" wp14:editId="78780F38">
                <wp:simplePos x="0" y="0"/>
                <wp:positionH relativeFrom="margin">
                  <wp:align>left</wp:align>
                </wp:positionH>
                <wp:positionV relativeFrom="paragraph">
                  <wp:posOffset>81379</wp:posOffset>
                </wp:positionV>
                <wp:extent cx="6013450" cy="1663700"/>
                <wp:effectExtent l="19050" t="19050" r="44450" b="50800"/>
                <wp:wrapNone/>
                <wp:docPr id="4256" name="Llamada de flecha hacia abajo 4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0" cy="1663700"/>
                        </a:xfrm>
                        <a:prstGeom prst="downArrowCallout">
                          <a:avLst>
                            <a:gd name="adj1" fmla="val 25000"/>
                            <a:gd name="adj2" fmla="val 25000"/>
                            <a:gd name="adj3" fmla="val 25000"/>
                            <a:gd name="adj4" fmla="val 64977"/>
                          </a:avLst>
                        </a:prstGeom>
                        <a:solidFill>
                          <a:schemeClr val="accent2">
                            <a:lumMod val="60000"/>
                            <a:lumOff val="40000"/>
                          </a:schemeClr>
                        </a:solidFill>
                        <a:ln w="38100" algn="ctr">
                          <a:solidFill>
                            <a:srgbClr val="F2F2F2"/>
                          </a:solidFill>
                          <a:miter lim="800000"/>
                          <a:headEnd/>
                          <a:tailEnd/>
                        </a:ln>
                        <a:effectLst>
                          <a:outerShdw dist="28398" dir="3806097" algn="ctr" rotWithShape="0">
                            <a:srgbClr val="1F4D78">
                              <a:alpha val="50000"/>
                            </a:srgbClr>
                          </a:outerShdw>
                        </a:effectLst>
                      </wps:spPr>
                      <wps:txbx>
                        <w:txbxContent>
                          <w:p w:rsidR="00AA5776" w:rsidRPr="004C78B6" w:rsidRDefault="00AA5776" w:rsidP="00164170">
                            <w:pPr>
                              <w:jc w:val="center"/>
                              <w:rPr>
                                <w:rFonts w:ascii="Tahoma" w:hAnsi="Tahoma" w:cs="Tahoma"/>
                                <w:sz w:val="26"/>
                                <w:szCs w:val="26"/>
                                <w:lang w:val="es-419"/>
                              </w:rPr>
                            </w:pPr>
                            <w:r w:rsidRPr="004C78B6">
                              <w:rPr>
                                <w:rFonts w:ascii="Tahoma" w:hAnsi="Tahoma" w:cs="Tahoma"/>
                                <w:sz w:val="26"/>
                                <w:szCs w:val="26"/>
                                <w:lang w:val="es-419"/>
                              </w:rPr>
                              <w:t xml:space="preserve">Con esta finalidad se han definido siete programas técnicos y </w:t>
                            </w:r>
                            <w:r w:rsidRPr="004C78B6">
                              <w:rPr>
                                <w:rFonts w:ascii="Tahoma" w:hAnsi="Tahoma" w:cs="Tahoma"/>
                                <w:b/>
                                <w:sz w:val="26"/>
                                <w:szCs w:val="26"/>
                                <w:lang w:val="es-419"/>
                              </w:rPr>
                              <w:t>50 proyectos</w:t>
                            </w:r>
                            <w:r w:rsidRPr="004C78B6">
                              <w:rPr>
                                <w:rFonts w:ascii="Tahoma" w:hAnsi="Tahoma" w:cs="Tahoma"/>
                                <w:sz w:val="26"/>
                                <w:szCs w:val="26"/>
                                <w:lang w:val="es-419"/>
                              </w:rPr>
                              <w:t xml:space="preserve"> de carácter productivo, de conservación, de capacitación y apoyo, que conforman el plan de manejo de la cuenca del río Barranca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585964AC" id="Llamada de flecha hacia abajo 4281" o:spid="_x0000_s1174" type="#_x0000_t80" style="position:absolute;left:0;text-align:left;margin-left:0;margin-top:6.4pt;width:473.5pt;height:131pt;z-index:251681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" adj="14035,9306,16200,10053" fillcolor="#9ad3d9 [1941]" strokecolor="#f2f2f2" strokeweight="3pt">
                <v:shadow on="t" color="#1f4d78" opacity=".5" offset="1pt"/>
                <v:textbox>
                  <w:txbxContent>
                    <w:p w:rsidR="00AA5776" w:rsidRPr="004C78B6" w:rsidRDefault="00AA5776" w:rsidP="00164170">
                      <w:pPr>
                        <w:jc w:val="center"/>
                        <w:rPr>
                          <w:rFonts w:ascii="Tahoma" w:hAnsi="Tahoma" w:cs="Tahoma"/>
                          <w:sz w:val="26"/>
                          <w:szCs w:val="26"/>
                          <w:lang w:val="es-419"/>
                        </w:rPr>
                      </w:pPr>
                      <w:r w:rsidRPr="004C78B6">
                        <w:rPr>
                          <w:rFonts w:ascii="Tahoma" w:hAnsi="Tahoma" w:cs="Tahoma"/>
                          <w:sz w:val="26"/>
                          <w:szCs w:val="26"/>
                          <w:lang w:val="es-419"/>
                        </w:rPr>
                        <w:t xml:space="preserve">Con esta finalidad se han definido siete programas técnicos y </w:t>
                      </w:r>
                      <w:r w:rsidRPr="004C78B6">
                        <w:rPr>
                          <w:rFonts w:ascii="Tahoma" w:hAnsi="Tahoma" w:cs="Tahoma"/>
                          <w:b/>
                          <w:sz w:val="26"/>
                          <w:szCs w:val="26"/>
                          <w:lang w:val="es-419"/>
                        </w:rPr>
                        <w:t>50 proyectos</w:t>
                      </w:r>
                      <w:r w:rsidRPr="004C78B6">
                        <w:rPr>
                          <w:rFonts w:ascii="Tahoma" w:hAnsi="Tahoma" w:cs="Tahoma"/>
                          <w:sz w:val="26"/>
                          <w:szCs w:val="26"/>
                          <w:lang w:val="es-419"/>
                        </w:rPr>
                        <w:t xml:space="preserve"> de carácter productivo, de conservación, de capacitación y apoyo, que conforman el plan de manejo de la cuenca del río Barranca</w:t>
                      </w:r>
                    </w:p>
                  </w:txbxContent>
                </v:textbox>
                <w10:wrap anchorx="margin"/>
              </v:shape>
            </w:pict>
          </mc:Fallback>
        </mc:AlternateContent>
      </w:r>
    </w:p>
    <w:p w:rsidR="00164170" w:rsidRPr="008971EB" w:rsidRDefault="00164170" w:rsidP="00982069">
      <w:pPr>
        <w:pStyle w:val="Ttulo1"/>
        <w:jc w:val="both"/>
        <w:rPr>
          <w:rFonts w:ascii="Eras Demi ITC" w:hAnsi="Eras Demi ITC"/>
          <w:b w:val="0"/>
          <w:lang w:val="es-419"/>
        </w:rPr>
      </w:pPr>
      <w:r>
        <w:rPr>
          <w:lang w:val="es-419"/>
        </w:rPr>
        <w:br w:type="column"/>
      </w:r>
      <w:bookmarkStart w:id="18" w:name="_Toc431995904"/>
      <w:r w:rsidRPr="00F20DB5">
        <w:rPr>
          <w:rFonts w:ascii="Eras Demi ITC" w:hAnsi="Eras Demi ITC"/>
          <w:color w:val="002060"/>
          <w:sz w:val="36"/>
          <w:lang w:val="es-419"/>
        </w:rPr>
        <w:lastRenderedPageBreak/>
        <w:t>A continuación la relación de cada programa con sus proyectos:</w:t>
      </w:r>
      <w:bookmarkEnd w:id="18"/>
      <w:r w:rsidRPr="00F20DB5">
        <w:rPr>
          <w:noProof/>
          <w:color w:val="002060"/>
          <w:lang w:val="es-CR" w:eastAsia="es-CR"/>
        </w:rPr>
        <w:t xml:space="preserve"> </w:t>
      </w:r>
    </w:p>
    <w:p w:rsidR="00164170" w:rsidRDefault="00617FCC" w:rsidP="00164170">
      <w:pPr>
        <w:jc w:val="both"/>
        <w:rPr>
          <w:lang w:val="es-419"/>
        </w:rPr>
      </w:pPr>
      <w:r>
        <w:rPr>
          <w:noProof/>
          <w:lang w:val="es-MX" w:eastAsia="es-MX"/>
        </w:rPr>
        <mc:AlternateContent>
          <mc:Choice Requires="wps">
            <w:drawing>
              <wp:anchor distT="0" distB="0" distL="114300" distR="114300" simplePos="0" relativeHeight="251682304" behindDoc="0" locked="0" layoutInCell="1" allowOverlap="1">
                <wp:simplePos x="0" y="0"/>
                <wp:positionH relativeFrom="column">
                  <wp:posOffset>3785870</wp:posOffset>
                </wp:positionH>
                <wp:positionV relativeFrom="paragraph">
                  <wp:posOffset>82550</wp:posOffset>
                </wp:positionV>
                <wp:extent cx="1936750" cy="901700"/>
                <wp:effectExtent l="19050" t="19050" r="44450" b="336550"/>
                <wp:wrapNone/>
                <wp:docPr id="4284" name="Llamada ovalada 4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6750" cy="901700"/>
                        </a:xfrm>
                        <a:prstGeom prst="wedgeEllipseCallout">
                          <a:avLst>
                            <a:gd name="adj1" fmla="val 31377"/>
                            <a:gd name="adj2" fmla="val 84408"/>
                          </a:avLst>
                        </a:prstGeom>
                        <a:solidFill>
                          <a:srgbClr val="CCFF66"/>
                        </a:solidFill>
                        <a:ln w="12700" cap="flat" cmpd="sng" algn="ctr">
                          <a:solidFill>
                            <a:srgbClr val="ED7D31">
                              <a:lumMod val="75000"/>
                            </a:srgbClr>
                          </a:solidFill>
                          <a:prstDash val="solid"/>
                          <a:miter lim="800000"/>
                        </a:ln>
                        <a:effectLst/>
                      </wps:spPr>
                      <wps:txbx>
                        <w:txbxContent>
                          <w:p w:rsidR="00AA5776" w:rsidRPr="00164170" w:rsidRDefault="00AA5776" w:rsidP="00164170">
                            <w:pPr>
                              <w:jc w:val="center"/>
                              <w:rPr>
                                <w:rFonts w:ascii="Arial Narrow" w:hAnsi="Arial Narrow"/>
                                <w:b/>
                                <w:color w:val="000000"/>
                                <w:sz w:val="24"/>
                                <w:lang w:val="es-419"/>
                              </w:rPr>
                            </w:pPr>
                            <w:r w:rsidRPr="00164170">
                              <w:rPr>
                                <w:rFonts w:ascii="Arial Narrow" w:hAnsi="Arial Narrow"/>
                                <w:b/>
                                <w:color w:val="000000"/>
                                <w:sz w:val="24"/>
                                <w:lang w:val="es-419"/>
                              </w:rPr>
                              <w:t>Hay que cuidar los suelos, bosques y áreas protegidas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Llamada ovalada 4284" o:spid="_x0000_s1175" type="#_x0000_t63" style="position:absolute;left:0;text-align:left;margin-left:298.1pt;margin-top:6.5pt;width:152.5pt;height:7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" adj="17577,29032" fillcolor="#cf6" strokecolor="#c55a11" strokeweight="1pt">
                <v:path arrowok="t"/>
                <v:textbox>
                  <w:txbxContent>
                    <w:p w:rsidR="00AA5776" w:rsidRPr="00164170" w:rsidRDefault="00AA5776" w:rsidP="00164170">
                      <w:pPr>
                        <w:jc w:val="center"/>
                        <w:rPr>
                          <w:rFonts w:ascii="Arial Narrow" w:hAnsi="Arial Narrow"/>
                          <w:b/>
                          <w:color w:val="000000"/>
                          <w:sz w:val="24"/>
                          <w:lang w:val="es-419"/>
                        </w:rPr>
                      </w:pPr>
                      <w:r w:rsidRPr="00164170">
                        <w:rPr>
                          <w:rFonts w:ascii="Arial Narrow" w:hAnsi="Arial Narrow"/>
                          <w:b/>
                          <w:color w:val="000000"/>
                          <w:sz w:val="24"/>
                          <w:lang w:val="es-419"/>
                        </w:rPr>
                        <w:t>Hay que cuidar los suelos, bosques y áreas protegidas</w:t>
                      </w:r>
                    </w:p>
                  </w:txbxContent>
                </v:textbox>
              </v:shape>
            </w:pict>
          </mc:Fallback>
        </mc:AlternateContent>
      </w:r>
    </w:p>
    <w:tbl>
      <w:tblPr>
        <w:tblpPr w:leftFromText="141" w:rightFromText="141" w:vertAnchor="text" w:tblpY="1"/>
        <w:tblOverlap w:val="never"/>
        <w:tblW w:w="306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680" w:firstRow="0" w:lastRow="0" w:firstColumn="1" w:lastColumn="0" w:noHBand="1" w:noVBand="1"/>
      </w:tblPr>
      <w:tblGrid>
        <w:gridCol w:w="1686"/>
        <w:gridCol w:w="4112"/>
      </w:tblGrid>
      <w:tr w:rsidR="00164170" w:rsidRPr="00DA6938" w:rsidTr="00F20DB5">
        <w:trPr>
          <w:trHeight w:val="199"/>
          <w:tblHeader/>
        </w:trPr>
        <w:tc>
          <w:tcPr>
            <w:tcW w:w="1454" w:type="pct"/>
            <w:vMerge w:val="restart"/>
            <w:shd w:val="clear" w:color="auto" w:fill="FFC000"/>
          </w:tcPr>
          <w:p w:rsidR="00164170" w:rsidRPr="00F84BDB" w:rsidRDefault="00164170" w:rsidP="00F20DB5">
            <w:pPr>
              <w:jc w:val="center"/>
              <w:rPr>
                <w:rFonts w:ascii="Arial Narrow" w:hAnsi="Arial Narrow" w:cs="Tahoma"/>
                <w:b/>
                <w:sz w:val="28"/>
                <w:szCs w:val="20"/>
              </w:rPr>
            </w:pPr>
          </w:p>
          <w:p w:rsidR="00164170" w:rsidRPr="00F84BDB" w:rsidRDefault="00164170" w:rsidP="00F20DB5">
            <w:pPr>
              <w:jc w:val="center"/>
              <w:rPr>
                <w:rFonts w:ascii="Arial Narrow" w:hAnsi="Arial Narrow" w:cs="Tahoma"/>
                <w:b/>
                <w:sz w:val="28"/>
                <w:szCs w:val="20"/>
              </w:rPr>
            </w:pPr>
          </w:p>
          <w:p w:rsidR="00164170" w:rsidRPr="00F84BDB" w:rsidRDefault="00164170" w:rsidP="00F20DB5">
            <w:pPr>
              <w:jc w:val="center"/>
              <w:rPr>
                <w:rFonts w:ascii="Arial Narrow" w:hAnsi="Arial Narrow" w:cs="Tahoma"/>
                <w:b/>
                <w:sz w:val="28"/>
                <w:szCs w:val="20"/>
              </w:rPr>
            </w:pPr>
            <w:r w:rsidRPr="00F84BDB">
              <w:rPr>
                <w:rFonts w:ascii="Arial Narrow" w:hAnsi="Arial Narrow" w:cs="Tahoma"/>
                <w:b/>
                <w:sz w:val="28"/>
                <w:szCs w:val="20"/>
              </w:rPr>
              <w:t>Programa</w:t>
            </w:r>
          </w:p>
          <w:p w:rsidR="00164170" w:rsidRPr="00F84BDB" w:rsidRDefault="00164170" w:rsidP="00F20DB5">
            <w:pPr>
              <w:rPr>
                <w:rFonts w:ascii="Arial Narrow" w:hAnsi="Arial Narrow" w:cs="Tahoma"/>
                <w:sz w:val="28"/>
                <w:szCs w:val="20"/>
              </w:rPr>
            </w:pPr>
          </w:p>
          <w:p w:rsidR="00164170" w:rsidRPr="00F84BDB" w:rsidRDefault="00164170" w:rsidP="00F20DB5">
            <w:pPr>
              <w:rPr>
                <w:rFonts w:ascii="Arial Narrow" w:hAnsi="Arial Narrow" w:cs="Tahoma"/>
                <w:sz w:val="28"/>
                <w:szCs w:val="20"/>
              </w:rPr>
            </w:pPr>
            <w:r w:rsidRPr="00F84BDB">
              <w:rPr>
                <w:rFonts w:ascii="Arial Narrow" w:hAnsi="Arial Narrow" w:cs="Tahoma"/>
                <w:sz w:val="28"/>
                <w:szCs w:val="20"/>
              </w:rPr>
              <w:t>Conservación de suelos, bosques y áreas protegidas</w:t>
            </w:r>
          </w:p>
          <w:p w:rsidR="00164170" w:rsidRPr="00F84BDB" w:rsidRDefault="00164170" w:rsidP="00F20DB5">
            <w:pPr>
              <w:rPr>
                <w:rFonts w:ascii="Arial Narrow" w:hAnsi="Arial Narrow" w:cs="Tahoma"/>
                <w:b/>
                <w:sz w:val="28"/>
                <w:szCs w:val="20"/>
              </w:rPr>
            </w:pPr>
          </w:p>
        </w:tc>
        <w:tc>
          <w:tcPr>
            <w:tcW w:w="3546" w:type="pct"/>
            <w:shd w:val="clear" w:color="auto" w:fill="FFC000"/>
          </w:tcPr>
          <w:p w:rsidR="00164170" w:rsidRPr="00F84BDB" w:rsidRDefault="00164170" w:rsidP="00F20DB5">
            <w:pPr>
              <w:jc w:val="center"/>
              <w:rPr>
                <w:rFonts w:ascii="Arial Narrow" w:hAnsi="Arial Narrow" w:cs="Tahoma"/>
                <w:b/>
                <w:sz w:val="28"/>
                <w:szCs w:val="20"/>
              </w:rPr>
            </w:pPr>
            <w:r w:rsidRPr="00F84BDB">
              <w:rPr>
                <w:rFonts w:ascii="Arial Narrow" w:hAnsi="Arial Narrow" w:cs="Tahoma"/>
                <w:b/>
                <w:sz w:val="28"/>
                <w:szCs w:val="20"/>
              </w:rPr>
              <w:t>Proyectos</w:t>
            </w:r>
          </w:p>
        </w:tc>
      </w:tr>
      <w:tr w:rsidR="00164170" w:rsidRPr="00841920" w:rsidTr="00F20DB5">
        <w:trPr>
          <w:trHeight w:val="1564"/>
        </w:trPr>
        <w:tc>
          <w:tcPr>
            <w:tcW w:w="1454" w:type="pct"/>
            <w:vMerge/>
            <w:shd w:val="clear" w:color="auto" w:fill="FFC000"/>
          </w:tcPr>
          <w:p w:rsidR="00164170" w:rsidRPr="00F84BDB" w:rsidRDefault="00164170" w:rsidP="00F20DB5">
            <w:pPr>
              <w:rPr>
                <w:rFonts w:ascii="Arial Narrow" w:hAnsi="Arial Narrow" w:cs="Tahoma"/>
                <w:sz w:val="28"/>
                <w:szCs w:val="20"/>
              </w:rPr>
            </w:pPr>
          </w:p>
        </w:tc>
        <w:tc>
          <w:tcPr>
            <w:tcW w:w="3546" w:type="pct"/>
            <w:shd w:val="clear" w:color="auto" w:fill="auto"/>
          </w:tcPr>
          <w:p w:rsidR="00164170" w:rsidRPr="00F84BDB" w:rsidRDefault="00164170" w:rsidP="00F20DB5">
            <w:pPr>
              <w:pStyle w:val="Prrafodelista"/>
              <w:numPr>
                <w:ilvl w:val="0"/>
                <w:numId w:val="4"/>
              </w:numPr>
              <w:spacing w:after="0" w:line="240" w:lineRule="auto"/>
              <w:ind w:left="335" w:hanging="335"/>
              <w:rPr>
                <w:rFonts w:ascii="Arial Narrow" w:hAnsi="Arial Narrow" w:cs="Tahoma"/>
                <w:sz w:val="28"/>
                <w:szCs w:val="20"/>
              </w:rPr>
            </w:pPr>
            <w:r w:rsidRPr="00F84BDB">
              <w:rPr>
                <w:rFonts w:ascii="Arial Narrow" w:hAnsi="Arial Narrow" w:cs="Tahoma"/>
                <w:sz w:val="28"/>
                <w:szCs w:val="20"/>
              </w:rPr>
              <w:t>Control de la erosión y cárcavas</w:t>
            </w:r>
          </w:p>
          <w:p w:rsidR="00164170" w:rsidRPr="00F84BDB" w:rsidRDefault="00164170" w:rsidP="00F20DB5">
            <w:pPr>
              <w:pStyle w:val="Prrafodelista"/>
              <w:numPr>
                <w:ilvl w:val="0"/>
                <w:numId w:val="4"/>
              </w:numPr>
              <w:spacing w:after="0" w:line="240" w:lineRule="auto"/>
              <w:ind w:left="335" w:hanging="335"/>
              <w:rPr>
                <w:rFonts w:ascii="Arial Narrow" w:hAnsi="Arial Narrow" w:cs="Tahoma"/>
                <w:sz w:val="28"/>
                <w:szCs w:val="20"/>
              </w:rPr>
            </w:pPr>
            <w:r w:rsidRPr="00F84BDB">
              <w:rPr>
                <w:rFonts w:ascii="Arial Narrow" w:hAnsi="Arial Narrow" w:cs="Tahoma"/>
                <w:sz w:val="28"/>
                <w:szCs w:val="20"/>
              </w:rPr>
              <w:t>Mejoramiento de la fertilidad de suelos</w:t>
            </w:r>
          </w:p>
          <w:p w:rsidR="00164170" w:rsidRPr="00F84BDB" w:rsidRDefault="00164170" w:rsidP="00F20DB5">
            <w:pPr>
              <w:pStyle w:val="Prrafodelista"/>
              <w:numPr>
                <w:ilvl w:val="0"/>
                <w:numId w:val="4"/>
              </w:numPr>
              <w:spacing w:after="0" w:line="240" w:lineRule="auto"/>
              <w:ind w:left="335" w:hanging="335"/>
              <w:rPr>
                <w:rFonts w:ascii="Arial Narrow" w:hAnsi="Arial Narrow" w:cs="Tahoma"/>
                <w:sz w:val="28"/>
                <w:szCs w:val="20"/>
              </w:rPr>
            </w:pPr>
            <w:r w:rsidRPr="00F84BDB">
              <w:rPr>
                <w:rFonts w:ascii="Arial Narrow" w:hAnsi="Arial Narrow" w:cs="Tahoma"/>
                <w:sz w:val="28"/>
                <w:szCs w:val="20"/>
              </w:rPr>
              <w:t>Control de deslizamientos</w:t>
            </w:r>
          </w:p>
          <w:p w:rsidR="00164170" w:rsidRPr="00F84BDB" w:rsidRDefault="00164170" w:rsidP="00F20DB5">
            <w:pPr>
              <w:pStyle w:val="Prrafodelista"/>
              <w:numPr>
                <w:ilvl w:val="0"/>
                <w:numId w:val="4"/>
              </w:numPr>
              <w:spacing w:after="0" w:line="240" w:lineRule="auto"/>
              <w:ind w:left="335" w:hanging="335"/>
              <w:rPr>
                <w:rFonts w:ascii="Arial Narrow" w:hAnsi="Arial Narrow" w:cs="Tahoma"/>
                <w:sz w:val="28"/>
                <w:szCs w:val="20"/>
              </w:rPr>
            </w:pPr>
            <w:r w:rsidRPr="00F84BDB">
              <w:rPr>
                <w:rFonts w:ascii="Arial Narrow" w:hAnsi="Arial Narrow" w:cs="Tahoma"/>
                <w:sz w:val="28"/>
                <w:szCs w:val="20"/>
              </w:rPr>
              <w:t>Recuperación y restauración de suelos degradados</w:t>
            </w:r>
          </w:p>
          <w:p w:rsidR="00164170" w:rsidRPr="00F84BDB" w:rsidRDefault="00164170" w:rsidP="00F20DB5">
            <w:pPr>
              <w:pStyle w:val="Prrafodelista"/>
              <w:numPr>
                <w:ilvl w:val="0"/>
                <w:numId w:val="4"/>
              </w:numPr>
              <w:spacing w:after="0" w:line="240" w:lineRule="auto"/>
              <w:ind w:left="335" w:hanging="335"/>
              <w:rPr>
                <w:rFonts w:ascii="Arial Narrow" w:hAnsi="Arial Narrow" w:cs="Tahoma"/>
                <w:sz w:val="28"/>
                <w:szCs w:val="20"/>
              </w:rPr>
            </w:pPr>
            <w:r w:rsidRPr="00F84BDB">
              <w:rPr>
                <w:rFonts w:ascii="Arial Narrow" w:hAnsi="Arial Narrow" w:cs="Tahoma"/>
                <w:sz w:val="28"/>
                <w:szCs w:val="20"/>
              </w:rPr>
              <w:t>Protección y recuperación de franjas ribereñas</w:t>
            </w:r>
          </w:p>
          <w:p w:rsidR="00164170" w:rsidRPr="00F84BDB" w:rsidRDefault="00164170" w:rsidP="00F20DB5">
            <w:pPr>
              <w:pStyle w:val="Prrafodelista"/>
              <w:numPr>
                <w:ilvl w:val="0"/>
                <w:numId w:val="4"/>
              </w:numPr>
              <w:spacing w:after="0" w:line="240" w:lineRule="auto"/>
              <w:ind w:left="335" w:hanging="335"/>
              <w:rPr>
                <w:rFonts w:ascii="Arial Narrow" w:hAnsi="Arial Narrow" w:cs="Tahoma"/>
                <w:sz w:val="28"/>
                <w:szCs w:val="20"/>
              </w:rPr>
            </w:pPr>
            <w:r w:rsidRPr="00F84BDB">
              <w:rPr>
                <w:rFonts w:ascii="Arial Narrow" w:hAnsi="Arial Narrow" w:cs="Tahoma"/>
                <w:sz w:val="28"/>
                <w:szCs w:val="20"/>
              </w:rPr>
              <w:t>Sistemas agroforestales y silvopastoriles</w:t>
            </w:r>
          </w:p>
          <w:p w:rsidR="00164170" w:rsidRPr="00F84BDB" w:rsidRDefault="00164170" w:rsidP="00F20DB5">
            <w:pPr>
              <w:pStyle w:val="Prrafodelista"/>
              <w:numPr>
                <w:ilvl w:val="0"/>
                <w:numId w:val="4"/>
              </w:numPr>
              <w:spacing w:after="0" w:line="240" w:lineRule="auto"/>
              <w:ind w:left="335" w:hanging="335"/>
              <w:rPr>
                <w:rFonts w:ascii="Arial Narrow" w:hAnsi="Arial Narrow" w:cs="Tahoma"/>
                <w:sz w:val="28"/>
                <w:szCs w:val="20"/>
              </w:rPr>
            </w:pPr>
            <w:r w:rsidRPr="00F84BDB">
              <w:rPr>
                <w:rFonts w:ascii="Arial Narrow" w:hAnsi="Arial Narrow" w:cs="Tahoma"/>
                <w:sz w:val="28"/>
                <w:szCs w:val="20"/>
              </w:rPr>
              <w:t>Manejo de áreas protegidas</w:t>
            </w:r>
            <w:r w:rsidRPr="00F84BDB">
              <w:rPr>
                <w:rFonts w:ascii="Arial Narrow" w:hAnsi="Arial Narrow" w:cs="Tahoma"/>
                <w:sz w:val="28"/>
                <w:szCs w:val="20"/>
                <w:lang w:val="es-PE"/>
              </w:rPr>
              <w:t xml:space="preserve"> y corredores biológicos</w:t>
            </w:r>
          </w:p>
        </w:tc>
      </w:tr>
    </w:tbl>
    <w:p w:rsidR="00F20DB5" w:rsidRDefault="00F20DB5" w:rsidP="00164170">
      <w:pPr>
        <w:jc w:val="both"/>
      </w:pPr>
    </w:p>
    <w:p w:rsidR="00F20DB5" w:rsidRPr="00F20DB5" w:rsidRDefault="00F20DB5" w:rsidP="00F20DB5"/>
    <w:p w:rsidR="00F20DB5" w:rsidRPr="00F20DB5" w:rsidRDefault="00F20DB5" w:rsidP="00F20DB5">
      <w:r>
        <w:rPr>
          <w:noProof/>
          <w:lang w:val="es-MX" w:eastAsia="es-MX"/>
        </w:rPr>
        <w:drawing>
          <wp:anchor distT="99482" distB="101189" distL="219632" distR="232067" simplePos="0" relativeHeight="251758080" behindDoc="0" locked="0" layoutInCell="1" allowOverlap="1" wp14:anchorId="3A8F8CEC" wp14:editId="301E1A65">
            <wp:simplePos x="0" y="0"/>
            <wp:positionH relativeFrom="page">
              <wp:align>right</wp:align>
            </wp:positionH>
            <wp:positionV relativeFrom="paragraph">
              <wp:posOffset>80010</wp:posOffset>
            </wp:positionV>
            <wp:extent cx="1982470" cy="2392045"/>
            <wp:effectExtent l="76200" t="0" r="0" b="8255"/>
            <wp:wrapThrough wrapText="bothSides">
              <wp:wrapPolygon edited="0">
                <wp:start x="8510" y="0"/>
                <wp:lineTo x="7887" y="344"/>
                <wp:lineTo x="7887" y="3096"/>
                <wp:lineTo x="-830" y="3096"/>
                <wp:lineTo x="-830" y="6365"/>
                <wp:lineTo x="3944" y="8601"/>
                <wp:lineTo x="6434" y="11353"/>
                <wp:lineTo x="7057" y="16858"/>
                <wp:lineTo x="5604" y="16858"/>
                <wp:lineTo x="5397" y="19954"/>
                <wp:lineTo x="12038" y="21503"/>
                <wp:lineTo x="15152" y="21503"/>
                <wp:lineTo x="15359" y="21158"/>
                <wp:lineTo x="15359" y="19782"/>
                <wp:lineTo x="14529" y="11353"/>
                <wp:lineTo x="18265" y="8773"/>
                <wp:lineTo x="18265" y="8601"/>
                <wp:lineTo x="16190" y="6021"/>
                <wp:lineTo x="15982" y="5849"/>
                <wp:lineTo x="14114" y="2580"/>
                <wp:lineTo x="12869" y="344"/>
                <wp:lineTo x="12454" y="0"/>
                <wp:lineTo x="8510" y="0"/>
              </wp:wrapPolygon>
            </wp:wrapThrough>
            <wp:docPr id="157"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047"/>
                    <a:stretch/>
                  </pic:blipFill>
                  <pic:spPr bwMode="auto">
                    <a:xfrm>
                      <a:off x="0" y="0"/>
                      <a:ext cx="1982470" cy="239204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0DB5" w:rsidRDefault="00F20DB5" w:rsidP="00164170">
      <w:pPr>
        <w:jc w:val="both"/>
      </w:pPr>
    </w:p>
    <w:p w:rsidR="00F20DB5" w:rsidRDefault="00F20DB5" w:rsidP="00164170">
      <w:pPr>
        <w:jc w:val="both"/>
      </w:pPr>
    </w:p>
    <w:tbl>
      <w:tblPr>
        <w:tblpPr w:leftFromText="141" w:rightFromText="141" w:vertAnchor="text" w:horzAnchor="page" w:tblpX="5537" w:tblpY="2856"/>
        <w:tblW w:w="306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680" w:firstRow="0" w:lastRow="0" w:firstColumn="1" w:lastColumn="0" w:noHBand="1" w:noVBand="1"/>
      </w:tblPr>
      <w:tblGrid>
        <w:gridCol w:w="1686"/>
        <w:gridCol w:w="4112"/>
      </w:tblGrid>
      <w:tr w:rsidR="00F20DB5" w:rsidRPr="00841920" w:rsidTr="00F20DB5">
        <w:trPr>
          <w:trHeight w:val="422"/>
        </w:trPr>
        <w:tc>
          <w:tcPr>
            <w:tcW w:w="1454" w:type="pct"/>
            <w:vMerge w:val="restart"/>
            <w:shd w:val="clear" w:color="auto" w:fill="00B0F0"/>
          </w:tcPr>
          <w:p w:rsidR="00F20DB5" w:rsidRPr="00F84BDB" w:rsidRDefault="00F20DB5" w:rsidP="00F20DB5">
            <w:pPr>
              <w:jc w:val="center"/>
              <w:rPr>
                <w:rFonts w:ascii="Arial Narrow" w:hAnsi="Arial Narrow" w:cs="Tahoma"/>
                <w:b/>
                <w:sz w:val="28"/>
                <w:szCs w:val="20"/>
                <w:lang w:val="es-419"/>
              </w:rPr>
            </w:pPr>
          </w:p>
          <w:p w:rsidR="00F20DB5" w:rsidRPr="00F84BDB" w:rsidRDefault="00F20DB5" w:rsidP="00F20DB5">
            <w:pPr>
              <w:jc w:val="center"/>
              <w:rPr>
                <w:rFonts w:ascii="Arial Narrow" w:hAnsi="Arial Narrow" w:cs="Tahoma"/>
                <w:b/>
                <w:sz w:val="28"/>
                <w:szCs w:val="20"/>
                <w:lang w:val="es-419"/>
              </w:rPr>
            </w:pPr>
          </w:p>
          <w:p w:rsidR="00F20DB5" w:rsidRPr="00F84BDB" w:rsidRDefault="00F20DB5" w:rsidP="00F20DB5">
            <w:pPr>
              <w:jc w:val="center"/>
              <w:rPr>
                <w:rFonts w:ascii="Arial Narrow" w:hAnsi="Arial Narrow" w:cs="Tahoma"/>
                <w:b/>
                <w:sz w:val="28"/>
                <w:szCs w:val="20"/>
                <w:lang w:val="es-419"/>
              </w:rPr>
            </w:pPr>
          </w:p>
          <w:p w:rsidR="00F20DB5" w:rsidRPr="00F84BDB" w:rsidRDefault="00F20DB5" w:rsidP="00F20DB5">
            <w:pPr>
              <w:jc w:val="center"/>
              <w:rPr>
                <w:rFonts w:ascii="Arial Narrow" w:hAnsi="Arial Narrow" w:cs="Tahoma"/>
                <w:b/>
                <w:sz w:val="28"/>
                <w:szCs w:val="20"/>
                <w:lang w:val="es-419"/>
              </w:rPr>
            </w:pPr>
          </w:p>
          <w:p w:rsidR="00F20DB5" w:rsidRPr="00F84BDB" w:rsidRDefault="00F20DB5" w:rsidP="00F20DB5">
            <w:pPr>
              <w:rPr>
                <w:rFonts w:ascii="Arial Narrow" w:hAnsi="Arial Narrow" w:cs="Tahoma"/>
                <w:b/>
                <w:sz w:val="28"/>
                <w:szCs w:val="20"/>
                <w:lang w:val="es-419"/>
              </w:rPr>
            </w:pPr>
            <w:r w:rsidRPr="00F84BDB">
              <w:rPr>
                <w:rFonts w:ascii="Arial Narrow" w:hAnsi="Arial Narrow" w:cs="Tahoma"/>
                <w:b/>
                <w:sz w:val="28"/>
                <w:szCs w:val="20"/>
                <w:lang w:val="es-419"/>
              </w:rPr>
              <w:t>Programa</w:t>
            </w:r>
          </w:p>
          <w:p w:rsidR="00F20DB5" w:rsidRPr="00F84BDB" w:rsidRDefault="00F20DB5" w:rsidP="00F20DB5">
            <w:pPr>
              <w:rPr>
                <w:rFonts w:ascii="Arial Narrow" w:hAnsi="Arial Narrow" w:cs="Tahoma"/>
                <w:sz w:val="28"/>
                <w:szCs w:val="20"/>
              </w:rPr>
            </w:pPr>
          </w:p>
          <w:p w:rsidR="00F20DB5" w:rsidRPr="00F84BDB" w:rsidRDefault="00F20DB5" w:rsidP="00F20DB5">
            <w:pPr>
              <w:rPr>
                <w:rFonts w:ascii="Arial Narrow" w:hAnsi="Arial Narrow" w:cs="Tahoma"/>
                <w:b/>
                <w:sz w:val="28"/>
                <w:szCs w:val="20"/>
                <w:lang w:val="es-419"/>
              </w:rPr>
            </w:pPr>
            <w:r w:rsidRPr="00F84BDB">
              <w:rPr>
                <w:rFonts w:ascii="Arial Narrow" w:hAnsi="Arial Narrow" w:cs="Tahoma"/>
                <w:sz w:val="28"/>
                <w:szCs w:val="20"/>
              </w:rPr>
              <w:t>Gestión integrada de los recursos hídricos</w:t>
            </w:r>
          </w:p>
        </w:tc>
        <w:tc>
          <w:tcPr>
            <w:tcW w:w="3546" w:type="pct"/>
            <w:shd w:val="clear" w:color="auto" w:fill="00B0F0"/>
          </w:tcPr>
          <w:p w:rsidR="00F20DB5" w:rsidRPr="00F84BDB" w:rsidRDefault="00F20DB5" w:rsidP="00F20DB5">
            <w:pPr>
              <w:pStyle w:val="Prrafodelista"/>
              <w:ind w:left="313"/>
              <w:jc w:val="center"/>
              <w:rPr>
                <w:rFonts w:ascii="Arial Narrow" w:hAnsi="Arial Narrow" w:cs="Tahoma"/>
                <w:b/>
                <w:sz w:val="28"/>
                <w:szCs w:val="20"/>
                <w:lang w:val="es-419"/>
              </w:rPr>
            </w:pPr>
            <w:r w:rsidRPr="00F84BDB">
              <w:rPr>
                <w:rFonts w:ascii="Arial Narrow" w:hAnsi="Arial Narrow" w:cs="Tahoma"/>
                <w:b/>
                <w:sz w:val="28"/>
                <w:szCs w:val="20"/>
                <w:lang w:val="es-419"/>
              </w:rPr>
              <w:t>Proyectos</w:t>
            </w:r>
          </w:p>
        </w:tc>
      </w:tr>
      <w:tr w:rsidR="00F20DB5" w:rsidRPr="00841920" w:rsidTr="00F20DB5">
        <w:trPr>
          <w:trHeight w:val="422"/>
        </w:trPr>
        <w:tc>
          <w:tcPr>
            <w:tcW w:w="1454" w:type="pct"/>
            <w:vMerge/>
            <w:shd w:val="clear" w:color="auto" w:fill="00B0F0"/>
          </w:tcPr>
          <w:p w:rsidR="00F20DB5" w:rsidRPr="00F84BDB" w:rsidRDefault="00F20DB5" w:rsidP="00F20DB5">
            <w:pPr>
              <w:rPr>
                <w:rFonts w:ascii="Arial Narrow" w:hAnsi="Arial Narrow" w:cs="Tahoma"/>
                <w:sz w:val="28"/>
                <w:szCs w:val="20"/>
              </w:rPr>
            </w:pPr>
          </w:p>
        </w:tc>
        <w:tc>
          <w:tcPr>
            <w:tcW w:w="3546" w:type="pct"/>
            <w:shd w:val="clear" w:color="auto" w:fill="auto"/>
          </w:tcPr>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Acceso, distribución y regulación tarifaria de los recursos hídricos</w:t>
            </w:r>
          </w:p>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Control de la contaminación de aguas residuales agropecuarias</w:t>
            </w:r>
          </w:p>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Monitoreo de la calidad del agua para consumo humano</w:t>
            </w:r>
          </w:p>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Servicios ambientales hídricos</w:t>
            </w:r>
          </w:p>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Monitoreo del caudal ecológico (participativo e inclusivo)</w:t>
            </w:r>
          </w:p>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Uso eficiente del agua en los hogares rurales</w:t>
            </w:r>
          </w:p>
          <w:p w:rsidR="00F20DB5" w:rsidRPr="00F84BDB" w:rsidRDefault="00F20DB5" w:rsidP="00F20DB5">
            <w:pPr>
              <w:pStyle w:val="Prrafodelista"/>
              <w:numPr>
                <w:ilvl w:val="0"/>
                <w:numId w:val="5"/>
              </w:numPr>
              <w:spacing w:after="0" w:line="276" w:lineRule="auto"/>
              <w:ind w:left="313" w:hanging="313"/>
              <w:rPr>
                <w:rFonts w:ascii="Arial Narrow" w:hAnsi="Arial Narrow" w:cs="Tahoma"/>
                <w:sz w:val="28"/>
                <w:szCs w:val="20"/>
              </w:rPr>
            </w:pPr>
            <w:r w:rsidRPr="00F84BDB">
              <w:rPr>
                <w:rFonts w:ascii="Arial Narrow" w:hAnsi="Arial Narrow" w:cs="Tahoma"/>
                <w:sz w:val="28"/>
                <w:szCs w:val="20"/>
              </w:rPr>
              <w:t>Protección y manejo de fuentes de agua, incluyendo compra de tierras</w:t>
            </w:r>
          </w:p>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Gestión de la información hídrica</w:t>
            </w:r>
          </w:p>
          <w:p w:rsidR="00F20DB5" w:rsidRPr="00F84BDB" w:rsidRDefault="00F20DB5" w:rsidP="00F20DB5">
            <w:pPr>
              <w:pStyle w:val="Prrafodelista"/>
              <w:numPr>
                <w:ilvl w:val="0"/>
                <w:numId w:val="5"/>
              </w:numPr>
              <w:spacing w:after="0" w:line="240" w:lineRule="auto"/>
              <w:ind w:left="313" w:hanging="313"/>
              <w:rPr>
                <w:rFonts w:ascii="Arial Narrow" w:hAnsi="Arial Narrow" w:cs="Tahoma"/>
                <w:sz w:val="28"/>
                <w:szCs w:val="20"/>
              </w:rPr>
            </w:pPr>
            <w:r w:rsidRPr="00F84BDB">
              <w:rPr>
                <w:rFonts w:ascii="Arial Narrow" w:hAnsi="Arial Narrow" w:cs="Tahoma"/>
                <w:sz w:val="28"/>
                <w:szCs w:val="20"/>
              </w:rPr>
              <w:t>Investigación sobre las aguas subterráneas</w:t>
            </w:r>
          </w:p>
        </w:tc>
      </w:tr>
    </w:tbl>
    <w:p w:rsidR="00164170" w:rsidRPr="008971EB" w:rsidRDefault="00164170" w:rsidP="00164170">
      <w:pPr>
        <w:jc w:val="both"/>
      </w:pPr>
    </w:p>
    <w:p w:rsidR="00164170" w:rsidRPr="008971EB" w:rsidRDefault="00164170" w:rsidP="00164170">
      <w:pPr>
        <w:jc w:val="both"/>
      </w:pPr>
    </w:p>
    <w:p w:rsidR="00164170" w:rsidRDefault="00164170" w:rsidP="00164170">
      <w:pPr>
        <w:jc w:val="both"/>
        <w:rPr>
          <w:lang w:val="es-419"/>
        </w:rPr>
      </w:pPr>
    </w:p>
    <w:p w:rsidR="00F20DB5" w:rsidRDefault="002052E9" w:rsidP="00164170">
      <w:pPr>
        <w:jc w:val="both"/>
        <w:rPr>
          <w:b/>
          <w:lang w:val="es-419"/>
        </w:rPr>
      </w:pPr>
      <w:r>
        <w:rPr>
          <w:b/>
          <w:noProof/>
          <w:lang w:val="es-MX" w:eastAsia="es-MX"/>
        </w:rPr>
        <mc:AlternateContent>
          <mc:Choice Requires="wps">
            <w:drawing>
              <wp:anchor distT="0" distB="0" distL="114300" distR="114300" simplePos="0" relativeHeight="251517440" behindDoc="0" locked="0" layoutInCell="1" allowOverlap="1">
                <wp:simplePos x="0" y="0"/>
                <wp:positionH relativeFrom="column">
                  <wp:posOffset>4813274</wp:posOffset>
                </wp:positionH>
                <wp:positionV relativeFrom="paragraph">
                  <wp:posOffset>212540</wp:posOffset>
                </wp:positionV>
                <wp:extent cx="1674895" cy="615492"/>
                <wp:effectExtent l="0" t="0" r="20955" b="13335"/>
                <wp:wrapNone/>
                <wp:docPr id="191" name="Forma libre 191"/>
                <wp:cNvGraphicFramePr/>
                <a:graphic xmlns:a="http://schemas.openxmlformats.org/drawingml/2006/main">
                  <a:graphicData uri="http://schemas.microsoft.com/office/word/2010/wordprocessingShape">
                    <wps:wsp>
                      <wps:cNvSpPr/>
                      <wps:spPr>
                        <a:xfrm>
                          <a:off x="0" y="0"/>
                          <a:ext cx="1674895" cy="615492"/>
                        </a:xfrm>
                        <a:custGeom>
                          <a:avLst/>
                          <a:gdLst>
                            <a:gd name="connsiteX0" fmla="*/ 675221 w 1674895"/>
                            <a:gd name="connsiteY0" fmla="*/ 505538 h 615492"/>
                            <a:gd name="connsiteX1" fmla="*/ 33953 w 1674895"/>
                            <a:gd name="connsiteY1" fmla="*/ 363034 h 615492"/>
                            <a:gd name="connsiteX2" fmla="*/ 235834 w 1674895"/>
                            <a:gd name="connsiteY2" fmla="*/ 42400 h 615492"/>
                            <a:gd name="connsiteX3" fmla="*/ 1470867 w 1674895"/>
                            <a:gd name="connsiteY3" fmla="*/ 30525 h 615492"/>
                            <a:gd name="connsiteX4" fmla="*/ 1672748 w 1674895"/>
                            <a:gd name="connsiteY4" fmla="*/ 291782 h 615492"/>
                            <a:gd name="connsiteX5" fmla="*/ 1672748 w 1674895"/>
                            <a:gd name="connsiteY5" fmla="*/ 291782 h 615492"/>
                            <a:gd name="connsiteX6" fmla="*/ 1363990 w 1674895"/>
                            <a:gd name="connsiteY6" fmla="*/ 612416 h 615492"/>
                            <a:gd name="connsiteX7" fmla="*/ 924602 w 1674895"/>
                            <a:gd name="connsiteY7" fmla="*/ 458036 h 615492"/>
                            <a:gd name="connsiteX8" fmla="*/ 675221 w 1674895"/>
                            <a:gd name="connsiteY8" fmla="*/ 505538 h 615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4895" h="615492">
                              <a:moveTo>
                                <a:pt x="675221" y="505538"/>
                              </a:moveTo>
                              <a:cubicBezTo>
                                <a:pt x="526779" y="489704"/>
                                <a:pt x="107184" y="440224"/>
                                <a:pt x="33953" y="363034"/>
                              </a:cubicBezTo>
                              <a:cubicBezTo>
                                <a:pt x="-39278" y="285844"/>
                                <a:pt x="-3652" y="97818"/>
                                <a:pt x="235834" y="42400"/>
                              </a:cubicBezTo>
                              <a:cubicBezTo>
                                <a:pt x="475320" y="-13018"/>
                                <a:pt x="1231381" y="-11039"/>
                                <a:pt x="1470867" y="30525"/>
                              </a:cubicBezTo>
                              <a:cubicBezTo>
                                <a:pt x="1710353" y="72089"/>
                                <a:pt x="1672748" y="291782"/>
                                <a:pt x="1672748" y="291782"/>
                              </a:cubicBezTo>
                              <a:lnTo>
                                <a:pt x="1672748" y="291782"/>
                              </a:lnTo>
                              <a:cubicBezTo>
                                <a:pt x="1621288" y="345221"/>
                                <a:pt x="1488681" y="584707"/>
                                <a:pt x="1363990" y="612416"/>
                              </a:cubicBezTo>
                              <a:cubicBezTo>
                                <a:pt x="1239299" y="640125"/>
                                <a:pt x="1035438" y="471891"/>
                                <a:pt x="924602" y="458036"/>
                              </a:cubicBezTo>
                              <a:cubicBezTo>
                                <a:pt x="813766" y="444181"/>
                                <a:pt x="823663" y="521372"/>
                                <a:pt x="675221" y="505538"/>
                              </a:cubicBezTo>
                              <a:close/>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CA2DDD" id="Forma libre 191" o:spid="_x0000_s1026" style="position:absolute;margin-left:379pt;margin-top:16.75pt;width:131.9pt;height:48.45pt;z-index:251517440;visibility:visible;mso-wrap-style:square;mso-wrap-distance-left:9pt;mso-wrap-distance-top:0;mso-wrap-distance-right:9pt;mso-wrap-distance-bottom:0;mso-position-horizontal:absolute;mso-position-horizontal-relative:text;mso-position-vertical:absolute;mso-position-vertical-relative:text;v-text-anchor:middle" coordsize="1674895,615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" path="m675221,505538c526779,489704,107184,440224,33953,363034,-39278,285844,-3652,97818,235834,42400,475320,-13018,1231381,-11039,1470867,30525v239486,41564,201881,261257,201881,261257l1672748,291782v-51460,53439,-184067,292925,-308758,320634c1239299,640125,1035438,471891,924602,458036,813766,444181,823663,521372,675221,505538xe" fillcolor="#92d050" strokecolor="#1a495c [1604]" strokeweight="1pt">
                <v:stroke joinstyle="miter"/>
                <v:path arrowok="t" o:connecttype="custom" o:connectlocs="675221,505538;33953,363034;235834,42400;1470867,30525;1672748,291782;1672748,291782;1363990,612416;924602,458036;675221,505538" o:connectangles="0,0,0,0,0,0,0,0,0"/>
              </v:shape>
            </w:pict>
          </mc:Fallback>
        </mc:AlternateContent>
      </w:r>
      <w:r w:rsidR="00F20DB5" w:rsidRPr="00164170">
        <w:rPr>
          <w:noProof/>
          <w:color w:val="0000FF"/>
          <w:lang w:val="es-MX" w:eastAsia="es-MX"/>
        </w:rPr>
        <w:drawing>
          <wp:anchor distT="0" distB="0" distL="114300" distR="114300" simplePos="0" relativeHeight="251759104" behindDoc="0" locked="0" layoutInCell="1" allowOverlap="1" wp14:anchorId="34EC0FD9" wp14:editId="5F28C2FC">
            <wp:simplePos x="0" y="0"/>
            <wp:positionH relativeFrom="column">
              <wp:posOffset>132212</wp:posOffset>
            </wp:positionH>
            <wp:positionV relativeFrom="line">
              <wp:posOffset>2297133</wp:posOffset>
            </wp:positionV>
            <wp:extent cx="1696334" cy="1801345"/>
            <wp:effectExtent l="0" t="0" r="0" b="0"/>
            <wp:wrapThrough wrapText="bothSides">
              <wp:wrapPolygon edited="0">
                <wp:start x="7278" y="457"/>
                <wp:lineTo x="3639" y="914"/>
                <wp:lineTo x="2911" y="8226"/>
                <wp:lineTo x="2911" y="15537"/>
                <wp:lineTo x="4852" y="15537"/>
                <wp:lineTo x="4852" y="17594"/>
                <wp:lineTo x="14556" y="18965"/>
                <wp:lineTo x="16255" y="18965"/>
                <wp:lineTo x="16982" y="18279"/>
                <wp:lineTo x="16497" y="16451"/>
                <wp:lineTo x="15527" y="15537"/>
                <wp:lineTo x="13101" y="11882"/>
                <wp:lineTo x="14071" y="11882"/>
                <wp:lineTo x="16740" y="9140"/>
                <wp:lineTo x="16497" y="8226"/>
                <wp:lineTo x="16740" y="4798"/>
                <wp:lineTo x="16740" y="4570"/>
                <wp:lineTo x="13586" y="1142"/>
                <wp:lineTo x="13343" y="457"/>
                <wp:lineTo x="7278" y="457"/>
              </wp:wrapPolygon>
            </wp:wrapThrough>
            <wp:docPr id="27" name="Imagen 4286" descr="http://previews.123rf.com/images/iimages/iimages1206/iimages120601127/14253717-Ilustraci-n-de-una-ni-a-de-verter-el-agua-en-el-vidrio-sobre-un-fondo-blanco-Foto-de-archivo.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86" descr="http://previews.123rf.com/images/iimages/iimages1206/iimages120601127/14253717-Ilustraci-n-de-una-ni-a-de-verter-el-agua-en-el-vidrio-sobre-un-fondo-blanco-Foto-de-archivo.jpg">
                      <a:hlinkClick r:id="rId89"/>
                    </pic:cNvPr>
                    <pic:cNvPicPr>
                      <a:picLocks noChangeAspect="1" noChangeArrowheads="1"/>
                    </pic:cNvPicPr>
                  </pic:nvPicPr>
                  <pic:blipFill>
                    <a:blip r:embed="rId90" cstate="print">
                      <a:extLst>
                        <a:ext uri="{BEBA8EAE-BF5A-486C-A8C5-ECC9F3942E4B}">
                          <a14:imgProps xmlns:a14="http://schemas.microsoft.com/office/drawing/2010/main">
                            <a14:imgLayer r:embed="rId91">
                              <a14:imgEffect>
                                <a14:backgroundRemoval t="4619" b="89838" l="9804" r="89951"/>
                              </a14:imgEffect>
                            </a14:imgLayer>
                          </a14:imgProps>
                        </a:ext>
                        <a:ext uri="{28A0092B-C50C-407E-A947-70E740481C1C}">
                          <a14:useLocalDpi xmlns:a14="http://schemas.microsoft.com/office/drawing/2010/main" val="0"/>
                        </a:ext>
                      </a:extLst>
                    </a:blip>
                    <a:srcRect/>
                    <a:stretch>
                      <a:fillRect/>
                    </a:stretch>
                  </pic:blipFill>
                  <pic:spPr bwMode="auto">
                    <a:xfrm>
                      <a:off x="0" y="0"/>
                      <a:ext cx="1696334" cy="1801345"/>
                    </a:xfrm>
                    <a:prstGeom prst="rect">
                      <a:avLst/>
                    </a:prstGeom>
                    <a:noFill/>
                    <a:ln>
                      <a:noFill/>
                    </a:ln>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F20DB5" w:rsidRPr="00F20DB5" w:rsidRDefault="00F20DB5" w:rsidP="00F20DB5">
      <w:pPr>
        <w:rPr>
          <w:lang w:val="es-419"/>
        </w:rPr>
      </w:pPr>
    </w:p>
    <w:p w:rsidR="00F20DB5" w:rsidRPr="00F20DB5" w:rsidRDefault="00F20DB5" w:rsidP="00F20DB5">
      <w:pPr>
        <w:rPr>
          <w:lang w:val="es-419"/>
        </w:rPr>
      </w:pPr>
    </w:p>
    <w:p w:rsidR="00F20DB5" w:rsidRPr="00F20DB5" w:rsidRDefault="005A3DEF" w:rsidP="00F20DB5">
      <w:pPr>
        <w:rPr>
          <w:lang w:val="es-419"/>
        </w:rPr>
      </w:pPr>
      <w:r w:rsidRPr="00F20DB5">
        <w:rPr>
          <w:b/>
          <w:noProof/>
          <w:lang w:val="es-MX" w:eastAsia="es-MX"/>
        </w:rPr>
        <mc:AlternateContent>
          <mc:Choice Requires="wps">
            <w:drawing>
              <wp:anchor distT="0" distB="0" distL="114300" distR="114300" simplePos="0" relativeHeight="251683328" behindDoc="0" locked="0" layoutInCell="1" allowOverlap="1" wp14:anchorId="00FACC6D" wp14:editId="308132F0">
                <wp:simplePos x="0" y="0"/>
                <wp:positionH relativeFrom="page">
                  <wp:posOffset>615950</wp:posOffset>
                </wp:positionH>
                <wp:positionV relativeFrom="paragraph">
                  <wp:posOffset>268605</wp:posOffset>
                </wp:positionV>
                <wp:extent cx="2207260" cy="889635"/>
                <wp:effectExtent l="19050" t="19050" r="21590" b="405765"/>
                <wp:wrapNone/>
                <wp:docPr id="31" name="Llamada ovalada 4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7260" cy="889635"/>
                        </a:xfrm>
                        <a:prstGeom prst="wedgeEllipseCallout">
                          <a:avLst>
                            <a:gd name="adj1" fmla="val 11559"/>
                            <a:gd name="adj2" fmla="val 90037"/>
                          </a:avLst>
                        </a:prstGeom>
                        <a:solidFill>
                          <a:srgbClr val="FF9966"/>
                        </a:solidFill>
                        <a:ln w="12700" algn="ctr">
                          <a:solidFill>
                            <a:srgbClr val="C55A11"/>
                          </a:solidFill>
                          <a:miter lim="800000"/>
                          <a:headEnd/>
                          <a:tailEnd/>
                        </a:ln>
                      </wps:spPr>
                      <wps:txbx>
                        <w:txbxContent>
                          <w:p w:rsidR="00AA5776" w:rsidRPr="00164170" w:rsidRDefault="00AA5776" w:rsidP="00164170">
                            <w:pPr>
                              <w:jc w:val="center"/>
                              <w:rPr>
                                <w:rFonts w:ascii="Arial Narrow" w:hAnsi="Arial Narrow"/>
                                <w:b/>
                                <w:color w:val="000000"/>
                                <w:sz w:val="24"/>
                                <w:lang w:val="es-419"/>
                              </w:rPr>
                            </w:pPr>
                            <w:r w:rsidRPr="00164170">
                              <w:rPr>
                                <w:rFonts w:ascii="Arial Narrow" w:hAnsi="Arial Narrow"/>
                                <w:b/>
                                <w:color w:val="000000"/>
                                <w:sz w:val="24"/>
                                <w:lang w:val="es-419"/>
                              </w:rPr>
                              <w:t>Sin agua, no hay vida</w:t>
                            </w:r>
                            <w:r>
                              <w:rPr>
                                <w:rFonts w:ascii="Arial Narrow" w:hAnsi="Arial Narrow"/>
                                <w:b/>
                                <w:color w:val="000000"/>
                                <w:sz w:val="24"/>
                                <w:lang w:val="es-419"/>
                              </w:rPr>
                              <w:t>, y sin vida no hay desarrollo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0FACC6D" id="Llamada ovalada 4287" o:spid="_x0000_s1176" type="#_x0000_t63" style="position:absolute;margin-left:48.5pt;margin-top:21.15pt;width:173.8pt;height:70.05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" adj="13297,30248" fillcolor="#f96" strokecolor="#c55a11" strokeweight="1pt">
                <v:textbox>
                  <w:txbxContent>
                    <w:p w:rsidR="00AA5776" w:rsidRPr="00164170" w:rsidRDefault="00AA5776" w:rsidP="00164170">
                      <w:pPr>
                        <w:jc w:val="center"/>
                        <w:rPr>
                          <w:rFonts w:ascii="Arial Narrow" w:hAnsi="Arial Narrow"/>
                          <w:b/>
                          <w:color w:val="000000"/>
                          <w:sz w:val="24"/>
                          <w:lang w:val="es-419"/>
                        </w:rPr>
                      </w:pPr>
                      <w:r w:rsidRPr="00164170">
                        <w:rPr>
                          <w:rFonts w:ascii="Arial Narrow" w:hAnsi="Arial Narrow"/>
                          <w:b/>
                          <w:color w:val="000000"/>
                          <w:sz w:val="24"/>
                          <w:lang w:val="es-419"/>
                        </w:rPr>
                        <w:t>Sin agua, no hay vida</w:t>
                      </w:r>
                      <w:r>
                        <w:rPr>
                          <w:rFonts w:ascii="Arial Narrow" w:hAnsi="Arial Narrow"/>
                          <w:b/>
                          <w:color w:val="000000"/>
                          <w:sz w:val="24"/>
                          <w:lang w:val="es-419"/>
                        </w:rPr>
                        <w:t>, y sin vida no hay desarrollo</w:t>
                      </w:r>
                    </w:p>
                  </w:txbxContent>
                </v:textbox>
                <w10:wrap anchorx="page"/>
              </v:shape>
            </w:pict>
          </mc:Fallback>
        </mc:AlternateContent>
      </w:r>
    </w:p>
    <w:p w:rsidR="00F20DB5" w:rsidRPr="00F20DB5" w:rsidRDefault="00F20DB5" w:rsidP="00F20DB5">
      <w:pPr>
        <w:rPr>
          <w:lang w:val="es-419"/>
        </w:rPr>
      </w:pPr>
    </w:p>
    <w:p w:rsidR="00F20DB5" w:rsidRPr="00F20DB5" w:rsidRDefault="00F20DB5" w:rsidP="00F20DB5">
      <w:pPr>
        <w:rPr>
          <w:lang w:val="es-419"/>
        </w:rPr>
      </w:pPr>
    </w:p>
    <w:p w:rsidR="00F20DB5" w:rsidRPr="00F20DB5" w:rsidRDefault="00F20DB5" w:rsidP="00F20DB5">
      <w:pPr>
        <w:rPr>
          <w:lang w:val="es-419"/>
        </w:rPr>
      </w:pPr>
    </w:p>
    <w:p w:rsidR="00F20DB5" w:rsidRPr="00F20DB5" w:rsidRDefault="00F20DB5" w:rsidP="00F20DB5">
      <w:pPr>
        <w:rPr>
          <w:lang w:val="es-419"/>
        </w:rPr>
      </w:pPr>
    </w:p>
    <w:p w:rsidR="00F20DB5" w:rsidRPr="00F20DB5" w:rsidRDefault="00F20DB5" w:rsidP="00F20DB5">
      <w:pPr>
        <w:rPr>
          <w:lang w:val="es-419"/>
        </w:rPr>
      </w:pPr>
    </w:p>
    <w:p w:rsidR="00F20DB5" w:rsidRPr="00F20DB5" w:rsidRDefault="00F20DB5" w:rsidP="00F20DB5">
      <w:pPr>
        <w:rPr>
          <w:lang w:val="es-419"/>
        </w:rPr>
      </w:pPr>
    </w:p>
    <w:p w:rsidR="00F20DB5" w:rsidRPr="00F20DB5" w:rsidRDefault="00F20DB5" w:rsidP="00F20DB5">
      <w:pPr>
        <w:rPr>
          <w:lang w:val="es-419"/>
        </w:rPr>
      </w:pPr>
    </w:p>
    <w:p w:rsidR="00F20DB5" w:rsidRPr="00F20DB5" w:rsidRDefault="00F20DB5" w:rsidP="00F20DB5">
      <w:pPr>
        <w:rPr>
          <w:lang w:val="es-419"/>
        </w:rPr>
      </w:pPr>
    </w:p>
    <w:p w:rsidR="00F20DB5" w:rsidRPr="00F20DB5" w:rsidRDefault="002052E9" w:rsidP="00F20DB5">
      <w:pPr>
        <w:rPr>
          <w:lang w:val="es-419"/>
        </w:rPr>
      </w:pPr>
      <w:r>
        <w:rPr>
          <w:noProof/>
          <w:lang w:val="es-MX" w:eastAsia="es-MX"/>
        </w:rPr>
        <mc:AlternateContent>
          <mc:Choice Requires="wps">
            <w:drawing>
              <wp:anchor distT="0" distB="0" distL="114300" distR="114300" simplePos="0" relativeHeight="251518464" behindDoc="0" locked="0" layoutInCell="1" allowOverlap="1" wp14:anchorId="59B93712" wp14:editId="31828701">
                <wp:simplePos x="0" y="0"/>
                <wp:positionH relativeFrom="column">
                  <wp:posOffset>346479</wp:posOffset>
                </wp:positionH>
                <wp:positionV relativeFrom="paragraph">
                  <wp:posOffset>9797</wp:posOffset>
                </wp:positionV>
                <wp:extent cx="1578808" cy="783771"/>
                <wp:effectExtent l="95250" t="0" r="0" b="0"/>
                <wp:wrapNone/>
                <wp:docPr id="190" name="Rectángulo 190"/>
                <wp:cNvGraphicFramePr/>
                <a:graphic xmlns:a="http://schemas.openxmlformats.org/drawingml/2006/main">
                  <a:graphicData uri="http://schemas.microsoft.com/office/word/2010/wordprocessingShape">
                    <wps:wsp>
                      <wps:cNvSpPr/>
                      <wps:spPr>
                        <a:xfrm>
                          <a:off x="0" y="0"/>
                          <a:ext cx="1578808" cy="783771"/>
                        </a:xfrm>
                        <a:prstGeom prst="rect">
                          <a:avLst/>
                        </a:prstGeom>
                        <a:solidFill>
                          <a:srgbClr val="FFCC00"/>
                        </a:solidFill>
                        <a:scene3d>
                          <a:camera prst="isometricOffAxis1Top"/>
                          <a:lightRig rig="threePt" dir="t"/>
                        </a:scene3d>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09A2B3" id="Rectángulo 190" o:spid="_x0000_s1026" style="position:absolute;margin-left:27.3pt;margin-top:.75pt;width:124.3pt;height:61.7pt;z-index:25151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" fillcolor="#fc0" strokecolor="black [1600]" strokeweight="1pt"/>
            </w:pict>
          </mc:Fallback>
        </mc:AlternateContent>
      </w:r>
    </w:p>
    <w:p w:rsidR="00164170" w:rsidRDefault="00F20DB5" w:rsidP="00F20DB5">
      <w:pPr>
        <w:tabs>
          <w:tab w:val="left" w:pos="3011"/>
        </w:tabs>
        <w:rPr>
          <w:lang w:val="es-419"/>
        </w:rPr>
      </w:pPr>
      <w:r>
        <w:rPr>
          <w:lang w:val="es-419"/>
        </w:rPr>
        <w:tab/>
      </w:r>
    </w:p>
    <w:p w:rsidR="00F20DB5" w:rsidRDefault="00F20DB5" w:rsidP="00F20DB5">
      <w:pPr>
        <w:tabs>
          <w:tab w:val="left" w:pos="3011"/>
        </w:tabs>
        <w:rPr>
          <w:lang w:val="es-419"/>
        </w:rPr>
      </w:pPr>
    </w:p>
    <w:p w:rsidR="00F20DB5" w:rsidRDefault="00F20DB5" w:rsidP="00F20DB5">
      <w:pPr>
        <w:tabs>
          <w:tab w:val="left" w:pos="3011"/>
        </w:tabs>
        <w:rPr>
          <w:lang w:val="es-419"/>
        </w:rPr>
      </w:pPr>
    </w:p>
    <w:p w:rsidR="00F20DB5" w:rsidRDefault="00F20DB5" w:rsidP="00F20DB5">
      <w:pPr>
        <w:tabs>
          <w:tab w:val="left" w:pos="3011"/>
        </w:tabs>
        <w:rPr>
          <w:lang w:val="es-419"/>
        </w:rPr>
      </w:pPr>
    </w:p>
    <w:p w:rsidR="00F20DB5" w:rsidRDefault="00F20DB5" w:rsidP="00F20DB5">
      <w:pPr>
        <w:tabs>
          <w:tab w:val="left" w:pos="3011"/>
        </w:tabs>
        <w:rPr>
          <w:lang w:val="es-419"/>
        </w:rPr>
      </w:pPr>
    </w:p>
    <w:p w:rsidR="00F20DB5" w:rsidRPr="00F20DB5" w:rsidRDefault="00F20DB5" w:rsidP="00F20DB5">
      <w:pPr>
        <w:tabs>
          <w:tab w:val="left" w:pos="3011"/>
        </w:tabs>
        <w:rPr>
          <w:lang w:val="es-419"/>
        </w:rPr>
      </w:pPr>
    </w:p>
    <w:tbl>
      <w:tblPr>
        <w:tblpPr w:leftFromText="141" w:rightFromText="141" w:vertAnchor="text" w:tblpY="1"/>
        <w:tblOverlap w:val="never"/>
        <w:tblW w:w="321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680" w:firstRow="0" w:lastRow="0" w:firstColumn="1" w:lastColumn="0" w:noHBand="1" w:noVBand="1"/>
      </w:tblPr>
      <w:tblGrid>
        <w:gridCol w:w="1686"/>
        <w:gridCol w:w="4396"/>
      </w:tblGrid>
      <w:tr w:rsidR="00164170" w:rsidRPr="00841920" w:rsidTr="002052E9">
        <w:trPr>
          <w:trHeight w:val="511"/>
        </w:trPr>
        <w:tc>
          <w:tcPr>
            <w:tcW w:w="1386" w:type="pct"/>
            <w:vMerge w:val="restart"/>
            <w:shd w:val="clear" w:color="auto" w:fill="538135"/>
          </w:tcPr>
          <w:p w:rsidR="00164170" w:rsidRPr="00F84BDB" w:rsidRDefault="00164170" w:rsidP="00F20DB5">
            <w:pPr>
              <w:jc w:val="center"/>
              <w:rPr>
                <w:rFonts w:ascii="Arial Narrow" w:hAnsi="Arial Narrow" w:cs="Tahoma"/>
                <w:b/>
                <w:sz w:val="28"/>
                <w:szCs w:val="20"/>
                <w:lang w:val="es-419"/>
              </w:rPr>
            </w:pPr>
          </w:p>
          <w:p w:rsidR="00164170" w:rsidRPr="00F84BDB" w:rsidRDefault="00164170" w:rsidP="00F20DB5">
            <w:pPr>
              <w:jc w:val="center"/>
              <w:rPr>
                <w:rFonts w:ascii="Arial Narrow" w:hAnsi="Arial Narrow" w:cs="Tahoma"/>
                <w:b/>
                <w:sz w:val="28"/>
                <w:szCs w:val="20"/>
                <w:lang w:val="es-419"/>
              </w:rPr>
            </w:pPr>
          </w:p>
          <w:p w:rsidR="00164170" w:rsidRPr="00F84BDB" w:rsidRDefault="00164170" w:rsidP="00F20DB5">
            <w:pPr>
              <w:jc w:val="center"/>
              <w:rPr>
                <w:rFonts w:ascii="Arial Narrow" w:hAnsi="Arial Narrow" w:cs="Tahoma"/>
                <w:b/>
                <w:sz w:val="28"/>
                <w:szCs w:val="20"/>
                <w:lang w:val="es-419"/>
              </w:rPr>
            </w:pPr>
          </w:p>
          <w:p w:rsidR="00164170" w:rsidRPr="00F84BDB" w:rsidRDefault="00164170" w:rsidP="00F20DB5">
            <w:pPr>
              <w:jc w:val="center"/>
              <w:rPr>
                <w:rFonts w:ascii="Arial Narrow" w:hAnsi="Arial Narrow" w:cs="Tahoma"/>
                <w:b/>
                <w:sz w:val="28"/>
                <w:szCs w:val="20"/>
                <w:lang w:val="es-419"/>
              </w:rPr>
            </w:pPr>
          </w:p>
          <w:p w:rsidR="00164170" w:rsidRPr="00F84BDB" w:rsidRDefault="00164170" w:rsidP="00F20DB5">
            <w:pPr>
              <w:jc w:val="center"/>
              <w:rPr>
                <w:rFonts w:ascii="Arial Narrow" w:hAnsi="Arial Narrow" w:cs="Tahoma"/>
                <w:b/>
                <w:sz w:val="28"/>
                <w:szCs w:val="20"/>
                <w:lang w:val="es-419"/>
              </w:rPr>
            </w:pPr>
          </w:p>
          <w:p w:rsidR="00164170" w:rsidRPr="00F84BDB" w:rsidRDefault="00164170" w:rsidP="00F20DB5">
            <w:pPr>
              <w:jc w:val="center"/>
              <w:rPr>
                <w:rFonts w:ascii="Arial Narrow" w:hAnsi="Arial Narrow" w:cs="Tahoma"/>
                <w:b/>
                <w:sz w:val="28"/>
                <w:szCs w:val="20"/>
                <w:lang w:val="es-419"/>
              </w:rPr>
            </w:pPr>
          </w:p>
          <w:p w:rsidR="00164170" w:rsidRPr="00F84BDB" w:rsidRDefault="00164170" w:rsidP="00F20DB5">
            <w:pPr>
              <w:jc w:val="center"/>
              <w:rPr>
                <w:rFonts w:ascii="Arial Narrow" w:hAnsi="Arial Narrow" w:cs="Tahoma"/>
                <w:b/>
                <w:sz w:val="28"/>
                <w:szCs w:val="20"/>
                <w:lang w:val="es-419"/>
              </w:rPr>
            </w:pPr>
            <w:r w:rsidRPr="00F84BDB">
              <w:rPr>
                <w:rFonts w:ascii="Arial Narrow" w:hAnsi="Arial Narrow" w:cs="Tahoma"/>
                <w:b/>
                <w:sz w:val="28"/>
                <w:szCs w:val="20"/>
                <w:lang w:val="es-419"/>
              </w:rPr>
              <w:t>Programa</w:t>
            </w:r>
          </w:p>
          <w:p w:rsidR="00164170" w:rsidRPr="00F84BDB" w:rsidRDefault="00164170" w:rsidP="00F20DB5">
            <w:pPr>
              <w:rPr>
                <w:rFonts w:ascii="Arial Narrow" w:hAnsi="Arial Narrow" w:cs="Tahoma"/>
                <w:sz w:val="28"/>
                <w:szCs w:val="20"/>
              </w:rPr>
            </w:pPr>
          </w:p>
          <w:p w:rsidR="00164170" w:rsidRPr="00F84BDB" w:rsidRDefault="00164170" w:rsidP="00F20DB5">
            <w:pPr>
              <w:rPr>
                <w:rFonts w:ascii="Arial Narrow" w:hAnsi="Arial Narrow" w:cs="Tahoma"/>
                <w:sz w:val="28"/>
                <w:szCs w:val="20"/>
              </w:rPr>
            </w:pPr>
            <w:r w:rsidRPr="00F84BDB">
              <w:rPr>
                <w:rFonts w:ascii="Arial Narrow" w:hAnsi="Arial Narrow" w:cs="Tahoma"/>
                <w:sz w:val="28"/>
                <w:szCs w:val="20"/>
              </w:rPr>
              <w:t>Producción silvo</w:t>
            </w:r>
            <w:r w:rsidRPr="00F84BDB">
              <w:rPr>
                <w:rFonts w:ascii="Arial Narrow" w:hAnsi="Arial Narrow" w:cs="Tahoma"/>
                <w:sz w:val="28"/>
                <w:szCs w:val="20"/>
                <w:lang w:val="es-419"/>
              </w:rPr>
              <w:t xml:space="preserve"> </w:t>
            </w:r>
            <w:r w:rsidRPr="00F84BDB">
              <w:rPr>
                <w:rFonts w:ascii="Arial Narrow" w:hAnsi="Arial Narrow" w:cs="Tahoma"/>
                <w:sz w:val="28"/>
                <w:szCs w:val="20"/>
              </w:rPr>
              <w:t>agropecuaria sostenible</w:t>
            </w:r>
          </w:p>
          <w:p w:rsidR="00164170" w:rsidRPr="00F84BDB" w:rsidRDefault="00164170" w:rsidP="00F20DB5">
            <w:pPr>
              <w:rPr>
                <w:rFonts w:ascii="Arial Narrow" w:hAnsi="Arial Narrow" w:cs="Tahoma"/>
                <w:sz w:val="28"/>
                <w:szCs w:val="20"/>
              </w:rPr>
            </w:pPr>
          </w:p>
          <w:p w:rsidR="00164170" w:rsidRPr="00F84BDB" w:rsidRDefault="00164170" w:rsidP="00F20DB5">
            <w:pPr>
              <w:rPr>
                <w:rFonts w:ascii="Arial Narrow" w:hAnsi="Arial Narrow" w:cs="Tahoma"/>
                <w:b/>
                <w:sz w:val="28"/>
                <w:szCs w:val="20"/>
                <w:lang w:val="es-419"/>
              </w:rPr>
            </w:pPr>
          </w:p>
        </w:tc>
        <w:tc>
          <w:tcPr>
            <w:tcW w:w="3614" w:type="pct"/>
            <w:shd w:val="clear" w:color="auto" w:fill="538135"/>
          </w:tcPr>
          <w:p w:rsidR="00164170" w:rsidRPr="00F84BDB" w:rsidRDefault="00164170" w:rsidP="00F20DB5">
            <w:pPr>
              <w:jc w:val="center"/>
              <w:rPr>
                <w:rFonts w:ascii="Arial Narrow" w:hAnsi="Arial Narrow" w:cs="Tahoma"/>
                <w:b/>
                <w:sz w:val="28"/>
                <w:szCs w:val="20"/>
                <w:lang w:val="es-419"/>
              </w:rPr>
            </w:pPr>
            <w:r w:rsidRPr="00F84BDB">
              <w:rPr>
                <w:rFonts w:ascii="Arial Narrow" w:hAnsi="Arial Narrow" w:cs="Tahoma"/>
                <w:b/>
                <w:sz w:val="28"/>
                <w:szCs w:val="20"/>
                <w:lang w:val="es-419"/>
              </w:rPr>
              <w:t>Proyectos</w:t>
            </w:r>
          </w:p>
        </w:tc>
      </w:tr>
      <w:tr w:rsidR="00164170" w:rsidRPr="00841920" w:rsidTr="002052E9">
        <w:trPr>
          <w:trHeight w:val="1885"/>
        </w:trPr>
        <w:tc>
          <w:tcPr>
            <w:tcW w:w="1386" w:type="pct"/>
            <w:vMerge/>
            <w:shd w:val="clear" w:color="auto" w:fill="538135"/>
          </w:tcPr>
          <w:p w:rsidR="00164170" w:rsidRPr="00F84BDB" w:rsidRDefault="00164170" w:rsidP="00F20DB5">
            <w:pPr>
              <w:rPr>
                <w:rFonts w:ascii="Arial Narrow" w:hAnsi="Arial Narrow" w:cs="Tahoma"/>
                <w:sz w:val="28"/>
                <w:szCs w:val="20"/>
              </w:rPr>
            </w:pPr>
          </w:p>
        </w:tc>
        <w:tc>
          <w:tcPr>
            <w:tcW w:w="3614" w:type="pct"/>
            <w:shd w:val="clear" w:color="auto" w:fill="auto"/>
          </w:tcPr>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Tecnificación eficiente para la producción agrícola y cadenas de valor</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 xml:space="preserve">Fomento de la actividad forestal </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 xml:space="preserve">Fincas integrales </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Fomento de la producción orgánica</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Desarrollo de la agroindustria</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Tecnificación eficiente para la producción pecuaria y cadenas de valor</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Fortalecimiento de la producción acuícola</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Fomento de la producción apícola</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Producción de ornamentales y medicinales</w:t>
            </w:r>
          </w:p>
          <w:p w:rsidR="00164170" w:rsidRPr="00F84BDB" w:rsidRDefault="00164170" w:rsidP="00F20DB5">
            <w:pPr>
              <w:pStyle w:val="Prrafodelista"/>
              <w:numPr>
                <w:ilvl w:val="0"/>
                <w:numId w:val="6"/>
              </w:numPr>
              <w:spacing w:after="0" w:line="240" w:lineRule="auto"/>
              <w:ind w:left="318" w:hanging="318"/>
              <w:rPr>
                <w:rFonts w:ascii="Arial Narrow" w:hAnsi="Arial Narrow" w:cs="Tahoma"/>
                <w:sz w:val="28"/>
                <w:szCs w:val="20"/>
              </w:rPr>
            </w:pPr>
            <w:r w:rsidRPr="00F84BDB">
              <w:rPr>
                <w:rFonts w:ascii="Arial Narrow" w:hAnsi="Arial Narrow" w:cs="Tahoma"/>
                <w:sz w:val="28"/>
                <w:szCs w:val="20"/>
              </w:rPr>
              <w:t>Investigación agropecuaria</w:t>
            </w:r>
          </w:p>
        </w:tc>
      </w:tr>
    </w:tbl>
    <w:p w:rsidR="00873263" w:rsidRDefault="005D49A8" w:rsidP="00164170">
      <w:r>
        <w:rPr>
          <w:noProof/>
          <w:lang w:val="es-MX" w:eastAsia="es-MX"/>
        </w:rPr>
        <w:drawing>
          <wp:anchor distT="0" distB="0" distL="114300" distR="114300" simplePos="0" relativeHeight="251763200" behindDoc="0" locked="0" layoutInCell="1" allowOverlap="1" wp14:anchorId="0124069B" wp14:editId="5E1E1CC2">
            <wp:simplePos x="0" y="0"/>
            <wp:positionH relativeFrom="margin">
              <wp:posOffset>4021209</wp:posOffset>
            </wp:positionH>
            <wp:positionV relativeFrom="line">
              <wp:posOffset>1309111</wp:posOffset>
            </wp:positionV>
            <wp:extent cx="2336800" cy="1652905"/>
            <wp:effectExtent l="0" t="0" r="0" b="0"/>
            <wp:wrapThrough wrapText="bothSides">
              <wp:wrapPolygon edited="0">
                <wp:start x="2465" y="996"/>
                <wp:lineTo x="1233" y="3485"/>
                <wp:lineTo x="1233" y="3983"/>
                <wp:lineTo x="2289" y="5477"/>
                <wp:lineTo x="176" y="6970"/>
                <wp:lineTo x="0" y="8215"/>
                <wp:lineTo x="880" y="9460"/>
                <wp:lineTo x="704" y="9958"/>
                <wp:lineTo x="1233" y="13443"/>
                <wp:lineTo x="528" y="16430"/>
                <wp:lineTo x="352" y="18422"/>
                <wp:lineTo x="1761" y="20164"/>
                <wp:lineTo x="2817" y="20662"/>
                <wp:lineTo x="4402" y="20662"/>
                <wp:lineTo x="6339" y="20164"/>
                <wp:lineTo x="9333" y="18422"/>
                <wp:lineTo x="9157" y="17426"/>
                <wp:lineTo x="14439" y="17426"/>
                <wp:lineTo x="19898" y="15434"/>
                <wp:lineTo x="19546" y="8713"/>
                <wp:lineTo x="16728" y="7966"/>
                <wp:lineTo x="4930" y="5477"/>
                <wp:lineTo x="5987" y="4481"/>
                <wp:lineTo x="5811" y="3236"/>
                <wp:lineTo x="4578" y="996"/>
                <wp:lineTo x="2465" y="996"/>
              </wp:wrapPolygon>
            </wp:wrapThrough>
            <wp:docPr id="194" name="Imagen 194" descr="http://lh6.ggpht.com/-qj2sjxVm0UE/Tk_i5iAog-I/AAAAAAAAAII/yf68KP5B3cc/Agricultor-03.jpg?imgma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h6.ggpht.com/-qj2sjxVm0UE/Tk_i5iAog-I/AAAAAAAAAII/yf68KP5B3cc/Agricultor-03.jpg?imgmax=64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36800" cy="1652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815424" behindDoc="0" locked="0" layoutInCell="1" allowOverlap="1" wp14:anchorId="7C68BDCC" wp14:editId="5946304C">
                <wp:simplePos x="0" y="0"/>
                <wp:positionH relativeFrom="margin">
                  <wp:posOffset>4142455</wp:posOffset>
                </wp:positionH>
                <wp:positionV relativeFrom="paragraph">
                  <wp:posOffset>26839</wp:posOffset>
                </wp:positionV>
                <wp:extent cx="1891665" cy="876935"/>
                <wp:effectExtent l="57150" t="19050" r="51435" b="704215"/>
                <wp:wrapNone/>
                <wp:docPr id="5244" name="Llamada ovalada 5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1665" cy="876935"/>
                        </a:xfrm>
                        <a:prstGeom prst="wedgeEllipseCallout">
                          <a:avLst>
                            <a:gd name="adj1" fmla="val -19377"/>
                            <a:gd name="adj2" fmla="val 117301"/>
                          </a:avLst>
                        </a:prstGeom>
                        <a:solidFill>
                          <a:srgbClr val="CCCC00"/>
                        </a:solidFill>
                        <a:ln w="12700" algn="ctr">
                          <a:solidFill>
                            <a:srgbClr val="C55A11"/>
                          </a:solidFill>
                          <a:miter lim="800000"/>
                          <a:headEnd/>
                          <a:tailEnd/>
                        </a:ln>
                        <a:effectLst>
                          <a:outerShdw blurRad="50800" dist="38100" dir="5400000" algn="t" rotWithShape="0">
                            <a:prstClr val="black">
                              <a:alpha val="40000"/>
                            </a:prstClr>
                          </a:outerShdw>
                        </a:effectLst>
                      </wps:spPr>
                      <wps:txbx>
                        <w:txbxContent>
                          <w:p w:rsidR="00AA5776" w:rsidRPr="00763369" w:rsidRDefault="00AA5776" w:rsidP="005D49A8">
                            <w:pPr>
                              <w:jc w:val="center"/>
                              <w:rPr>
                                <w:rFonts w:ascii="Arial Narrow" w:hAnsi="Arial Narrow"/>
                                <w:b/>
                                <w:color w:val="000000"/>
                                <w:sz w:val="24"/>
                                <w:lang w:val="es-CR"/>
                              </w:rPr>
                            </w:pPr>
                            <w:r>
                              <w:rPr>
                                <w:rFonts w:ascii="Arial Narrow" w:hAnsi="Arial Narrow"/>
                                <w:b/>
                                <w:color w:val="000000"/>
                                <w:sz w:val="24"/>
                                <w:lang w:val="es-CR"/>
                              </w:rPr>
                              <w:t xml:space="preserve">Es necesario mejorar el rendimiento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8BDCC" id="Llamada ovalada 5244" o:spid="_x0000_s1177" type="#_x0000_t63" style="position:absolute;margin-left:326.2pt;margin-top:2.1pt;width:148.95pt;height:69.05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" adj="6615,36137" fillcolor="#cc0" strokecolor="#c55a11" strokeweight="1pt">
                <v:shadow on="t" color="black" opacity="26214f" origin=",-.5" offset="0,3pt"/>
                <v:textbox>
                  <w:txbxContent>
                    <w:p w:rsidR="00AA5776" w:rsidRPr="00763369" w:rsidRDefault="00AA5776" w:rsidP="005D49A8">
                      <w:pPr>
                        <w:jc w:val="center"/>
                        <w:rPr>
                          <w:rFonts w:ascii="Arial Narrow" w:hAnsi="Arial Narrow"/>
                          <w:b/>
                          <w:color w:val="000000"/>
                          <w:sz w:val="24"/>
                          <w:lang w:val="es-CR"/>
                        </w:rPr>
                      </w:pPr>
                      <w:r>
                        <w:rPr>
                          <w:rFonts w:ascii="Arial Narrow" w:hAnsi="Arial Narrow"/>
                          <w:b/>
                          <w:color w:val="000000"/>
                          <w:sz w:val="24"/>
                          <w:lang w:val="es-CR"/>
                        </w:rPr>
                        <w:t xml:space="preserve">Es necesario mejorar el rendimiento </w:t>
                      </w:r>
                    </w:p>
                  </w:txbxContent>
                </v:textbox>
                <w10:wrap anchorx="margin"/>
              </v:shape>
            </w:pict>
          </mc:Fallback>
        </mc:AlternateContent>
      </w:r>
      <w:r w:rsidR="00873263">
        <w:rPr>
          <w:noProof/>
          <w:lang w:val="es-MX" w:eastAsia="es-MX"/>
        </w:rPr>
        <mc:AlternateContent>
          <mc:Choice Requires="wps">
            <w:drawing>
              <wp:anchor distT="0" distB="0" distL="114300" distR="114300" simplePos="0" relativeHeight="251685376" behindDoc="0" locked="0" layoutInCell="1" allowOverlap="1" wp14:anchorId="48E3DE27" wp14:editId="68CE69D6">
                <wp:simplePos x="0" y="0"/>
                <wp:positionH relativeFrom="margin">
                  <wp:align>left</wp:align>
                </wp:positionH>
                <wp:positionV relativeFrom="paragraph">
                  <wp:posOffset>4498282</wp:posOffset>
                </wp:positionV>
                <wp:extent cx="2197100" cy="1644650"/>
                <wp:effectExtent l="19050" t="0" r="31750" b="546100"/>
                <wp:wrapNone/>
                <wp:docPr id="5" name="Llamada de nube 4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644650"/>
                        </a:xfrm>
                        <a:prstGeom prst="cloudCallout">
                          <a:avLst>
                            <a:gd name="adj1" fmla="val -15898"/>
                            <a:gd name="adj2" fmla="val 79111"/>
                          </a:avLst>
                        </a:prstGeom>
                        <a:solidFill>
                          <a:srgbClr val="5B9BD5"/>
                        </a:solidFill>
                        <a:ln w="12700" algn="ctr">
                          <a:solidFill>
                            <a:srgbClr val="41719C"/>
                          </a:solidFill>
                          <a:miter lim="800000"/>
                          <a:headEnd/>
                          <a:tailEnd/>
                        </a:ln>
                      </wps:spPr>
                      <wps:txbx>
                        <w:txbxContent>
                          <w:p w:rsidR="00AA5776" w:rsidRPr="00A11D35" w:rsidRDefault="00AA5776" w:rsidP="00164170">
                            <w:pPr>
                              <w:jc w:val="center"/>
                              <w:rPr>
                                <w:rFonts w:ascii="Arial Narrow" w:hAnsi="Arial Narrow"/>
                                <w:sz w:val="28"/>
                                <w:lang w:val="es-419"/>
                              </w:rPr>
                            </w:pPr>
                            <w:r>
                              <w:rPr>
                                <w:rFonts w:ascii="Arial Narrow" w:hAnsi="Arial Narrow"/>
                                <w:b/>
                                <w:sz w:val="28"/>
                                <w:lang w:val="es-CR"/>
                              </w:rPr>
                              <w:t>¿Qué h</w:t>
                            </w:r>
                            <w:r w:rsidRPr="00164170">
                              <w:rPr>
                                <w:rFonts w:ascii="Arial Narrow" w:hAnsi="Arial Narrow"/>
                                <w:b/>
                                <w:sz w:val="28"/>
                                <w:lang w:val="es-419"/>
                              </w:rPr>
                              <w:t>acer para enfrentar el cambio climático</w:t>
                            </w:r>
                            <w:r>
                              <w:rPr>
                                <w:rFonts w:ascii="Arial Narrow" w:hAnsi="Arial Narrow"/>
                                <w:b/>
                                <w:sz w:val="28"/>
                                <w:lang w:val="es-CR"/>
                              </w:rPr>
                              <w:t>?</w:t>
                            </w:r>
                            <w:r w:rsidRPr="00A11D35">
                              <w:rPr>
                                <w:rFonts w:ascii="Arial Narrow" w:hAnsi="Arial Narrow"/>
                                <w:sz w:val="28"/>
                                <w:lang w:val="es-419"/>
                              </w:rPr>
                              <w:t>.</w:t>
                            </w:r>
                            <w:r w:rsidRPr="00873263">
                              <w:rPr>
                                <w:noProof/>
                                <w:color w:val="0000FF"/>
                                <w:lang w:val="es-CR" w:eastAsia="es-CR"/>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E3DE27"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Llamada de nube 4294" o:spid="_x0000_s1178" type="#_x0000_t106" style="position:absolute;margin-left:0;margin-top:354.2pt;width:173pt;height:129.5pt;z-index:251685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" adj="7366,27888" fillcolor="#5b9bd5" strokecolor="#41719c" strokeweight="1pt">
                <v:stroke joinstyle="miter"/>
                <v:textbox>
                  <w:txbxContent>
                    <w:p w:rsidR="00AA5776" w:rsidRPr="00A11D35" w:rsidRDefault="00AA5776" w:rsidP="00164170">
                      <w:pPr>
                        <w:jc w:val="center"/>
                        <w:rPr>
                          <w:rFonts w:ascii="Arial Narrow" w:hAnsi="Arial Narrow"/>
                          <w:sz w:val="28"/>
                          <w:lang w:val="es-419"/>
                        </w:rPr>
                      </w:pPr>
                      <w:r>
                        <w:rPr>
                          <w:rFonts w:ascii="Arial Narrow" w:hAnsi="Arial Narrow"/>
                          <w:b/>
                          <w:sz w:val="28"/>
                          <w:lang w:val="es-CR"/>
                        </w:rPr>
                        <w:t>¿Qué h</w:t>
                      </w:r>
                      <w:r w:rsidRPr="00164170">
                        <w:rPr>
                          <w:rFonts w:ascii="Arial Narrow" w:hAnsi="Arial Narrow"/>
                          <w:b/>
                          <w:sz w:val="28"/>
                          <w:lang w:val="es-419"/>
                        </w:rPr>
                        <w:t>acer para enfrentar el cambio climático</w:t>
                      </w:r>
                      <w:r>
                        <w:rPr>
                          <w:rFonts w:ascii="Arial Narrow" w:hAnsi="Arial Narrow"/>
                          <w:b/>
                          <w:sz w:val="28"/>
                          <w:lang w:val="es-CR"/>
                        </w:rPr>
                        <w:t>?</w:t>
                      </w:r>
                      <w:r w:rsidRPr="00A11D35">
                        <w:rPr>
                          <w:rFonts w:ascii="Arial Narrow" w:hAnsi="Arial Narrow"/>
                          <w:sz w:val="28"/>
                          <w:lang w:val="es-419"/>
                        </w:rPr>
                        <w:t>.</w:t>
                      </w:r>
                      <w:r w:rsidRPr="00873263">
                        <w:rPr>
                          <w:noProof/>
                          <w:color w:val="0000FF"/>
                          <w:lang w:val="es-CR" w:eastAsia="es-CR"/>
                        </w:rPr>
                        <w:t xml:space="preserve"> </w:t>
                      </w:r>
                    </w:p>
                  </w:txbxContent>
                </v:textbox>
                <w10:wrap anchorx="margin"/>
              </v:shape>
            </w:pict>
          </mc:Fallback>
        </mc:AlternateContent>
      </w:r>
      <w:r w:rsidR="00F20DB5">
        <w:rPr>
          <w:noProof/>
          <w:lang w:val="es-CR" w:eastAsia="es-CR"/>
        </w:rPr>
        <w:br w:type="textWrapping" w:clear="all"/>
      </w:r>
      <w:r w:rsidR="00B42891">
        <w:rPr>
          <w:rFonts w:ascii="Arial" w:hAnsi="Arial" w:cs="Arial"/>
          <w:noProof/>
          <w:sz w:val="20"/>
          <w:szCs w:val="20"/>
          <w:lang w:val="es-MX" w:eastAsia="es-MX"/>
        </w:rPr>
        <w:drawing>
          <wp:anchor distT="0" distB="0" distL="114300" distR="114300" simplePos="0" relativeHeight="251764224" behindDoc="0" locked="0" layoutInCell="1" allowOverlap="1" wp14:anchorId="498F13E6" wp14:editId="10FB3028">
            <wp:simplePos x="0" y="0"/>
            <wp:positionH relativeFrom="column">
              <wp:posOffset>-24130</wp:posOffset>
            </wp:positionH>
            <wp:positionV relativeFrom="line">
              <wp:posOffset>1986280</wp:posOffset>
            </wp:positionV>
            <wp:extent cx="1816100" cy="2281555"/>
            <wp:effectExtent l="0" t="0" r="0" b="0"/>
            <wp:wrapThrough wrapText="bothSides">
              <wp:wrapPolygon edited="0">
                <wp:start x="13821" y="1082"/>
                <wp:lineTo x="12462" y="2164"/>
                <wp:lineTo x="11555" y="3427"/>
                <wp:lineTo x="11555" y="4689"/>
                <wp:lineTo x="12235" y="7214"/>
                <wp:lineTo x="7024" y="8837"/>
                <wp:lineTo x="4078" y="9919"/>
                <wp:lineTo x="2266" y="15871"/>
                <wp:lineTo x="2266" y="16412"/>
                <wp:lineTo x="4758" y="18756"/>
                <wp:lineTo x="4985" y="19478"/>
                <wp:lineTo x="18126" y="19478"/>
                <wp:lineTo x="18352" y="18756"/>
                <wp:lineTo x="20392" y="15871"/>
                <wp:lineTo x="20618" y="14969"/>
                <wp:lineTo x="19938" y="13707"/>
                <wp:lineTo x="18579" y="12985"/>
                <wp:lineTo x="18579" y="10280"/>
                <wp:lineTo x="18126" y="8476"/>
                <wp:lineTo x="16993" y="7214"/>
                <wp:lineTo x="17899" y="7214"/>
                <wp:lineTo x="19032" y="5411"/>
                <wp:lineTo x="19032" y="3427"/>
                <wp:lineTo x="18126" y="1984"/>
                <wp:lineTo x="16766" y="1082"/>
                <wp:lineTo x="13821" y="1082"/>
              </wp:wrapPolygon>
            </wp:wrapThrough>
            <wp:docPr id="129" name="Imagen 129" descr="http://png.clipart.me/graphics/previews/137/asking-question-a-boy-ask-to-his-father-some-questions-vector-eps8-file_13755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g.clipart.me/graphics/previews/137/asking-question-a-boy-ask-to-his-father-some-questions-vector-eps8-file_13755021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16100" cy="22815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Spec="right" w:tblpY="142"/>
        <w:tblOverlap w:val="never"/>
        <w:tblW w:w="306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680" w:firstRow="0" w:lastRow="0" w:firstColumn="1" w:lastColumn="0" w:noHBand="1" w:noVBand="1"/>
      </w:tblPr>
      <w:tblGrid>
        <w:gridCol w:w="1569"/>
        <w:gridCol w:w="4229"/>
      </w:tblGrid>
      <w:tr w:rsidR="00873263" w:rsidRPr="00F84BDB" w:rsidTr="00873263">
        <w:trPr>
          <w:trHeight w:val="422"/>
        </w:trPr>
        <w:tc>
          <w:tcPr>
            <w:tcW w:w="1353" w:type="pct"/>
            <w:vMerge w:val="restart"/>
            <w:shd w:val="clear" w:color="auto" w:fill="F4B083"/>
          </w:tcPr>
          <w:p w:rsidR="00873263" w:rsidRPr="00F84BDB" w:rsidRDefault="00873263" w:rsidP="00873263">
            <w:pPr>
              <w:rPr>
                <w:rFonts w:ascii="Arial Narrow" w:hAnsi="Arial Narrow" w:cs="Tahoma"/>
                <w:b/>
                <w:sz w:val="28"/>
                <w:szCs w:val="20"/>
                <w:lang w:val="es-419"/>
              </w:rPr>
            </w:pPr>
          </w:p>
          <w:p w:rsidR="00873263" w:rsidRPr="00F84BDB" w:rsidRDefault="00873263" w:rsidP="00873263">
            <w:pPr>
              <w:rPr>
                <w:rFonts w:ascii="Arial Narrow" w:hAnsi="Arial Narrow" w:cs="Tahoma"/>
                <w:b/>
                <w:color w:val="F4B083"/>
                <w:sz w:val="28"/>
                <w:szCs w:val="20"/>
                <w:lang w:val="es-419"/>
              </w:rPr>
            </w:pPr>
          </w:p>
          <w:p w:rsidR="00873263" w:rsidRPr="00F84BDB" w:rsidRDefault="00873263" w:rsidP="00873263">
            <w:pPr>
              <w:rPr>
                <w:rFonts w:ascii="Arial Narrow" w:hAnsi="Arial Narrow" w:cs="Tahoma"/>
                <w:b/>
                <w:sz w:val="28"/>
                <w:szCs w:val="20"/>
                <w:lang w:val="es-419"/>
              </w:rPr>
            </w:pPr>
            <w:r w:rsidRPr="00F84BDB">
              <w:rPr>
                <w:rFonts w:ascii="Arial Narrow" w:hAnsi="Arial Narrow" w:cs="Tahoma"/>
                <w:b/>
                <w:sz w:val="28"/>
                <w:szCs w:val="20"/>
                <w:lang w:val="es-419"/>
              </w:rPr>
              <w:t>Programa</w:t>
            </w:r>
          </w:p>
          <w:p w:rsidR="00873263" w:rsidRPr="00F84BDB" w:rsidRDefault="00873263" w:rsidP="00873263">
            <w:pPr>
              <w:rPr>
                <w:rFonts w:ascii="Arial Narrow" w:hAnsi="Arial Narrow" w:cs="Tahoma"/>
                <w:sz w:val="28"/>
                <w:szCs w:val="20"/>
              </w:rPr>
            </w:pPr>
            <w:r w:rsidRPr="00F84BDB">
              <w:rPr>
                <w:rFonts w:ascii="Arial Narrow" w:hAnsi="Arial Narrow" w:cs="Tahoma"/>
                <w:sz w:val="28"/>
                <w:szCs w:val="20"/>
              </w:rPr>
              <w:t>Gestión de riesgos y cambio climático</w:t>
            </w:r>
          </w:p>
          <w:p w:rsidR="00873263" w:rsidRPr="00F84BDB" w:rsidRDefault="00873263" w:rsidP="00873263">
            <w:pPr>
              <w:rPr>
                <w:rFonts w:ascii="Arial Narrow" w:hAnsi="Arial Narrow" w:cs="Tahoma"/>
                <w:sz w:val="28"/>
                <w:szCs w:val="20"/>
              </w:rPr>
            </w:pPr>
          </w:p>
          <w:p w:rsidR="00873263" w:rsidRPr="00F84BDB" w:rsidRDefault="00873263" w:rsidP="00873263">
            <w:pPr>
              <w:rPr>
                <w:rFonts w:ascii="Arial Narrow" w:hAnsi="Arial Narrow" w:cs="Tahoma"/>
                <w:sz w:val="28"/>
                <w:szCs w:val="20"/>
                <w:lang w:val="es-419"/>
              </w:rPr>
            </w:pPr>
          </w:p>
        </w:tc>
        <w:tc>
          <w:tcPr>
            <w:tcW w:w="3647" w:type="pct"/>
            <w:shd w:val="clear" w:color="auto" w:fill="F4B083"/>
          </w:tcPr>
          <w:p w:rsidR="00873263" w:rsidRPr="00F84BDB" w:rsidRDefault="00873263" w:rsidP="00873263">
            <w:pPr>
              <w:pStyle w:val="Prrafodelista"/>
              <w:ind w:left="317"/>
              <w:jc w:val="center"/>
              <w:rPr>
                <w:rFonts w:ascii="Arial Narrow" w:hAnsi="Arial Narrow" w:cs="Tahoma"/>
                <w:b/>
                <w:sz w:val="28"/>
                <w:szCs w:val="20"/>
                <w:lang w:val="es-419"/>
              </w:rPr>
            </w:pPr>
            <w:r w:rsidRPr="00F84BDB">
              <w:rPr>
                <w:rFonts w:ascii="Arial Narrow" w:hAnsi="Arial Narrow" w:cs="Tahoma"/>
                <w:b/>
                <w:sz w:val="28"/>
                <w:szCs w:val="20"/>
                <w:lang w:val="es-419"/>
              </w:rPr>
              <w:t>Proyectos</w:t>
            </w:r>
          </w:p>
        </w:tc>
      </w:tr>
      <w:tr w:rsidR="00873263" w:rsidRPr="00F84BDB" w:rsidTr="00873263">
        <w:trPr>
          <w:trHeight w:val="422"/>
        </w:trPr>
        <w:tc>
          <w:tcPr>
            <w:tcW w:w="1353" w:type="pct"/>
            <w:vMerge/>
            <w:shd w:val="clear" w:color="auto" w:fill="F4B083"/>
          </w:tcPr>
          <w:p w:rsidR="00873263" w:rsidRPr="00F84BDB" w:rsidRDefault="00873263" w:rsidP="00873263">
            <w:pPr>
              <w:rPr>
                <w:rFonts w:ascii="Arial Narrow" w:hAnsi="Arial Narrow" w:cs="Tahoma"/>
                <w:sz w:val="28"/>
                <w:szCs w:val="20"/>
              </w:rPr>
            </w:pPr>
          </w:p>
        </w:tc>
        <w:tc>
          <w:tcPr>
            <w:tcW w:w="3647" w:type="pct"/>
            <w:shd w:val="clear" w:color="auto" w:fill="auto"/>
          </w:tcPr>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Reducción del riesgo climático agrícola mediante sistemas de riego</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Identificación de nuevas especies vegetales y animales con potencial de adaptación</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Control biológico de plagas/enfermedades que surgen de la variabilidad climática</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Protección de zonas de recarga hídrica, incluyendo compra de tierras</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Cosecha de agua</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Control de avenidas e inundaciones</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Sistema de alerta al riesgo climático</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Análisis del riesgo climático en franja costero marina</w:t>
            </w:r>
          </w:p>
          <w:p w:rsidR="00873263" w:rsidRPr="00F84BDB" w:rsidRDefault="00873263" w:rsidP="00873263">
            <w:pPr>
              <w:pStyle w:val="Prrafodelista"/>
              <w:numPr>
                <w:ilvl w:val="0"/>
                <w:numId w:val="7"/>
              </w:numPr>
              <w:spacing w:after="0" w:line="240" w:lineRule="auto"/>
              <w:ind w:left="317" w:hanging="317"/>
              <w:rPr>
                <w:rFonts w:ascii="Arial Narrow" w:hAnsi="Arial Narrow" w:cs="Tahoma"/>
                <w:sz w:val="28"/>
                <w:szCs w:val="20"/>
              </w:rPr>
            </w:pPr>
            <w:r w:rsidRPr="00F84BDB">
              <w:rPr>
                <w:rFonts w:ascii="Arial Narrow" w:hAnsi="Arial Narrow" w:cs="Tahoma"/>
                <w:sz w:val="28"/>
                <w:szCs w:val="20"/>
              </w:rPr>
              <w:t>Fomento de la producción de energía limpia</w:t>
            </w:r>
          </w:p>
        </w:tc>
      </w:tr>
      <w:tr w:rsidR="00873263" w:rsidRPr="00F84BDB" w:rsidTr="008732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2"/>
        </w:trPr>
        <w:tc>
          <w:tcPr>
            <w:tcW w:w="1353" w:type="pct"/>
            <w:vMerge w:val="restart"/>
            <w:shd w:val="clear" w:color="auto" w:fill="C5E0B3"/>
          </w:tcPr>
          <w:p w:rsidR="00873263" w:rsidRPr="00F84BDB" w:rsidRDefault="00873263" w:rsidP="00873263">
            <w:pPr>
              <w:jc w:val="center"/>
              <w:rPr>
                <w:rFonts w:ascii="Arial Narrow" w:hAnsi="Arial Narrow" w:cs="Tahoma"/>
                <w:b/>
                <w:sz w:val="28"/>
                <w:szCs w:val="20"/>
                <w:lang w:val="es-419"/>
              </w:rPr>
            </w:pPr>
          </w:p>
          <w:p w:rsidR="00873263" w:rsidRPr="00F84BDB" w:rsidRDefault="00873263" w:rsidP="00873263">
            <w:pPr>
              <w:jc w:val="center"/>
              <w:rPr>
                <w:rFonts w:ascii="Arial Narrow" w:hAnsi="Arial Narrow" w:cs="Tahoma"/>
                <w:b/>
                <w:sz w:val="28"/>
                <w:szCs w:val="20"/>
                <w:lang w:val="es-419"/>
              </w:rPr>
            </w:pPr>
            <w:r w:rsidRPr="00F84BDB">
              <w:rPr>
                <w:rFonts w:ascii="Arial Narrow" w:hAnsi="Arial Narrow" w:cs="Tahoma"/>
                <w:b/>
                <w:sz w:val="28"/>
                <w:szCs w:val="20"/>
                <w:lang w:val="es-419"/>
              </w:rPr>
              <w:t>Programa</w:t>
            </w:r>
          </w:p>
          <w:p w:rsidR="00873263" w:rsidRPr="00F84BDB" w:rsidRDefault="00873263" w:rsidP="00873263">
            <w:pPr>
              <w:rPr>
                <w:rFonts w:ascii="Arial Narrow" w:hAnsi="Arial Narrow" w:cs="Tahoma"/>
                <w:b/>
                <w:sz w:val="28"/>
                <w:szCs w:val="20"/>
                <w:lang w:val="es-419"/>
              </w:rPr>
            </w:pPr>
            <w:r w:rsidRPr="00F84BDB">
              <w:rPr>
                <w:rFonts w:ascii="Arial Narrow" w:hAnsi="Arial Narrow" w:cs="Tahoma"/>
                <w:sz w:val="28"/>
                <w:szCs w:val="20"/>
              </w:rPr>
              <w:t>Organización y gestión agro empresarial</w:t>
            </w:r>
          </w:p>
        </w:tc>
        <w:tc>
          <w:tcPr>
            <w:tcW w:w="3647" w:type="pct"/>
            <w:shd w:val="clear" w:color="auto" w:fill="C5E0B3"/>
          </w:tcPr>
          <w:p w:rsidR="00873263" w:rsidRPr="00F84BDB" w:rsidRDefault="00873263" w:rsidP="00873263">
            <w:pPr>
              <w:pStyle w:val="Prrafodelista"/>
              <w:ind w:left="315"/>
              <w:jc w:val="center"/>
              <w:rPr>
                <w:rFonts w:ascii="Arial Narrow" w:hAnsi="Arial Narrow" w:cs="Tahoma"/>
                <w:b/>
                <w:sz w:val="28"/>
                <w:szCs w:val="20"/>
                <w:lang w:val="es-419"/>
              </w:rPr>
            </w:pPr>
            <w:r w:rsidRPr="00F84BDB">
              <w:rPr>
                <w:rFonts w:ascii="Arial Narrow" w:hAnsi="Arial Narrow" w:cs="Tahoma"/>
                <w:b/>
                <w:sz w:val="28"/>
                <w:szCs w:val="20"/>
                <w:lang w:val="es-419"/>
              </w:rPr>
              <w:t>Proyectos</w:t>
            </w:r>
          </w:p>
        </w:tc>
      </w:tr>
      <w:tr w:rsidR="00873263" w:rsidRPr="00F84BDB" w:rsidTr="008732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2"/>
        </w:trPr>
        <w:tc>
          <w:tcPr>
            <w:tcW w:w="1353" w:type="pct"/>
            <w:vMerge/>
            <w:shd w:val="clear" w:color="auto" w:fill="C5E0B3"/>
          </w:tcPr>
          <w:p w:rsidR="00873263" w:rsidRPr="00F84BDB" w:rsidRDefault="00873263" w:rsidP="00873263">
            <w:pPr>
              <w:rPr>
                <w:rFonts w:ascii="Arial Narrow" w:hAnsi="Arial Narrow" w:cs="Tahoma"/>
                <w:sz w:val="28"/>
                <w:szCs w:val="20"/>
              </w:rPr>
            </w:pPr>
          </w:p>
        </w:tc>
        <w:tc>
          <w:tcPr>
            <w:tcW w:w="3647" w:type="pct"/>
            <w:shd w:val="clear" w:color="auto" w:fill="auto"/>
          </w:tcPr>
          <w:p w:rsidR="00873263" w:rsidRPr="00F84BDB" w:rsidRDefault="00873263" w:rsidP="00873263">
            <w:pPr>
              <w:pStyle w:val="Prrafodelista"/>
              <w:numPr>
                <w:ilvl w:val="0"/>
                <w:numId w:val="8"/>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Gestión agro empresarial</w:t>
            </w:r>
          </w:p>
          <w:p w:rsidR="00873263" w:rsidRPr="00F84BDB" w:rsidRDefault="00873263" w:rsidP="00873263">
            <w:pPr>
              <w:pStyle w:val="Prrafodelista"/>
              <w:numPr>
                <w:ilvl w:val="0"/>
                <w:numId w:val="8"/>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Organización agro empresarial</w:t>
            </w:r>
          </w:p>
          <w:p w:rsidR="00873263" w:rsidRPr="00F84BDB" w:rsidRDefault="00873263" w:rsidP="00873263">
            <w:pPr>
              <w:pStyle w:val="Prrafodelista"/>
              <w:numPr>
                <w:ilvl w:val="0"/>
                <w:numId w:val="8"/>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Información para el mercadeo y comercialización</w:t>
            </w:r>
          </w:p>
          <w:p w:rsidR="00873263" w:rsidRPr="00F84BDB" w:rsidRDefault="00873263" w:rsidP="00873263">
            <w:pPr>
              <w:pStyle w:val="Prrafodelista"/>
              <w:numPr>
                <w:ilvl w:val="0"/>
                <w:numId w:val="8"/>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Fomento del eco y agroturismo</w:t>
            </w:r>
          </w:p>
        </w:tc>
      </w:tr>
    </w:tbl>
    <w:p w:rsidR="00873263" w:rsidRDefault="00873263" w:rsidP="00164170">
      <w:r>
        <w:rPr>
          <w:noProof/>
          <w:lang w:val="es-MX" w:eastAsia="es-MX"/>
        </w:rPr>
        <mc:AlternateContent>
          <mc:Choice Requires="wps">
            <w:drawing>
              <wp:anchor distT="0" distB="0" distL="114300" distR="114300" simplePos="0" relativeHeight="251760128" behindDoc="0" locked="0" layoutInCell="1" allowOverlap="1" wp14:anchorId="167B2103" wp14:editId="0CAE1F73">
                <wp:simplePos x="0" y="0"/>
                <wp:positionH relativeFrom="column">
                  <wp:posOffset>-413542</wp:posOffset>
                </wp:positionH>
                <wp:positionV relativeFrom="paragraph">
                  <wp:posOffset>252111</wp:posOffset>
                </wp:positionV>
                <wp:extent cx="2018030" cy="1246505"/>
                <wp:effectExtent l="0" t="0" r="687070" b="467995"/>
                <wp:wrapNone/>
                <wp:docPr id="188" name="Llamada rectangular 188"/>
                <wp:cNvGraphicFramePr/>
                <a:graphic xmlns:a="http://schemas.openxmlformats.org/drawingml/2006/main">
                  <a:graphicData uri="http://schemas.microsoft.com/office/word/2010/wordprocessingShape">
                    <wps:wsp>
                      <wps:cNvSpPr/>
                      <wps:spPr>
                        <a:xfrm>
                          <a:off x="0" y="0"/>
                          <a:ext cx="2018030" cy="1246505"/>
                        </a:xfrm>
                        <a:prstGeom prst="wedgeRectCallout">
                          <a:avLst>
                            <a:gd name="adj1" fmla="val 80506"/>
                            <a:gd name="adj2" fmla="val 84764"/>
                          </a:avLst>
                        </a:prstGeom>
                        <a:solidFill>
                          <a:srgbClr val="92D050"/>
                        </a:solidFill>
                        <a:ln w="12700" cap="flat" cmpd="sng" algn="ctr">
                          <a:solidFill>
                            <a:srgbClr val="5B9BD5">
                              <a:shade val="50000"/>
                            </a:srgbClr>
                          </a:solidFill>
                          <a:prstDash val="solid"/>
                          <a:miter lim="800000"/>
                        </a:ln>
                        <a:effectLst/>
                      </wps:spPr>
                      <wps:txbx>
                        <w:txbxContent>
                          <w:p w:rsidR="00AA5776" w:rsidRPr="005A3DEF" w:rsidRDefault="00AA5776" w:rsidP="00873263">
                            <w:pPr>
                              <w:jc w:val="center"/>
                              <w:rPr>
                                <w:rFonts w:ascii="Arial Narrow" w:hAnsi="Arial Narrow"/>
                                <w:sz w:val="28"/>
                              </w:rPr>
                            </w:pPr>
                            <w:r w:rsidRPr="005A3DEF">
                              <w:rPr>
                                <w:rFonts w:ascii="Arial Narrow" w:hAnsi="Arial Narrow"/>
                                <w:sz w:val="28"/>
                              </w:rPr>
                              <w:t>“Debemos apoyar el desarrollo de las agroempresas, el valor agregado es importante”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B2103" id="Llamada rectangular 188" o:spid="_x0000_s1179" type="#_x0000_t61" style="position:absolute;margin-left:-32.55pt;margin-top:19.85pt;width:158.9pt;height:98.1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" adj="28189,29109" fillcolor="#92d050" strokecolor="#41719c" strokeweight="1pt">
                <v:textbox>
                  <w:txbxContent>
                    <w:p w:rsidR="00AA5776" w:rsidRPr="005A3DEF" w:rsidRDefault="00AA5776" w:rsidP="00873263">
                      <w:pPr>
                        <w:jc w:val="center"/>
                        <w:rPr>
                          <w:rFonts w:ascii="Arial Narrow" w:hAnsi="Arial Narrow"/>
                          <w:sz w:val="28"/>
                        </w:rPr>
                      </w:pPr>
                      <w:r w:rsidRPr="005A3DEF">
                        <w:rPr>
                          <w:rFonts w:ascii="Arial Narrow" w:hAnsi="Arial Narrow"/>
                          <w:sz w:val="28"/>
                        </w:rPr>
                        <w:t>“Debemos apoyar el desarrollo de las agroempresas, el valor agregado es importante”</w:t>
                      </w:r>
                    </w:p>
                  </w:txbxContent>
                </v:textbox>
              </v:shape>
            </w:pict>
          </mc:Fallback>
        </mc:AlternateContent>
      </w:r>
    </w:p>
    <w:p w:rsidR="00873263" w:rsidRDefault="00873263" w:rsidP="00164170"/>
    <w:p w:rsidR="00873263" w:rsidRDefault="00873263" w:rsidP="00164170"/>
    <w:p w:rsidR="00873263" w:rsidRDefault="00873263" w:rsidP="00164170"/>
    <w:p w:rsidR="00873263" w:rsidRDefault="00873263" w:rsidP="00164170"/>
    <w:p w:rsidR="00873263" w:rsidRDefault="00873263" w:rsidP="00164170"/>
    <w:p w:rsidR="00873263" w:rsidRDefault="00873263" w:rsidP="00164170"/>
    <w:p w:rsidR="00873263" w:rsidRDefault="00873263" w:rsidP="00164170"/>
    <w:p w:rsidR="00164170" w:rsidRDefault="00164170" w:rsidP="00164170"/>
    <w:tbl>
      <w:tblPr>
        <w:tblpPr w:leftFromText="141" w:rightFromText="141" w:vertAnchor="text" w:horzAnchor="page" w:tblpX="712" w:tblpY="-59"/>
        <w:tblOverlap w:val="never"/>
        <w:tblW w:w="30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6"/>
        <w:gridCol w:w="4012"/>
      </w:tblGrid>
      <w:tr w:rsidR="002052E9" w:rsidRPr="00841920" w:rsidTr="002052E9">
        <w:trPr>
          <w:trHeight w:val="422"/>
        </w:trPr>
        <w:tc>
          <w:tcPr>
            <w:tcW w:w="1540" w:type="pct"/>
            <w:vMerge w:val="restart"/>
            <w:shd w:val="clear" w:color="auto" w:fill="8496B0"/>
          </w:tcPr>
          <w:p w:rsidR="002052E9" w:rsidRPr="00F84BDB" w:rsidRDefault="002052E9" w:rsidP="002052E9">
            <w:pPr>
              <w:jc w:val="center"/>
              <w:rPr>
                <w:rFonts w:ascii="Arial Narrow" w:hAnsi="Arial Narrow" w:cs="Tahoma"/>
                <w:b/>
                <w:sz w:val="28"/>
                <w:szCs w:val="20"/>
                <w:lang w:val="es-419"/>
              </w:rPr>
            </w:pPr>
          </w:p>
          <w:p w:rsidR="002052E9" w:rsidRPr="00F84BDB" w:rsidRDefault="002052E9" w:rsidP="002052E9">
            <w:pPr>
              <w:jc w:val="center"/>
              <w:rPr>
                <w:rFonts w:ascii="Arial Narrow" w:hAnsi="Arial Narrow" w:cs="Tahoma"/>
                <w:b/>
                <w:sz w:val="28"/>
                <w:szCs w:val="20"/>
                <w:lang w:val="es-419"/>
              </w:rPr>
            </w:pPr>
          </w:p>
          <w:p w:rsidR="002052E9" w:rsidRPr="00F84BDB" w:rsidRDefault="002052E9" w:rsidP="002052E9">
            <w:pPr>
              <w:jc w:val="center"/>
              <w:rPr>
                <w:rFonts w:ascii="Arial Narrow" w:hAnsi="Arial Narrow" w:cs="Tahoma"/>
                <w:b/>
                <w:sz w:val="28"/>
                <w:szCs w:val="20"/>
                <w:lang w:val="es-419"/>
              </w:rPr>
            </w:pPr>
          </w:p>
          <w:p w:rsidR="002052E9" w:rsidRPr="00F84BDB" w:rsidRDefault="002052E9" w:rsidP="002052E9">
            <w:pPr>
              <w:jc w:val="center"/>
              <w:rPr>
                <w:rFonts w:ascii="Arial Narrow" w:hAnsi="Arial Narrow" w:cs="Tahoma"/>
                <w:b/>
                <w:sz w:val="28"/>
                <w:szCs w:val="20"/>
                <w:lang w:val="es-419"/>
              </w:rPr>
            </w:pPr>
            <w:r w:rsidRPr="00F84BDB">
              <w:rPr>
                <w:rFonts w:ascii="Arial Narrow" w:hAnsi="Arial Narrow" w:cs="Tahoma"/>
                <w:b/>
                <w:sz w:val="28"/>
                <w:szCs w:val="20"/>
                <w:lang w:val="es-419"/>
              </w:rPr>
              <w:t>Programa</w:t>
            </w:r>
          </w:p>
          <w:p w:rsidR="002052E9" w:rsidRPr="00F84BDB" w:rsidRDefault="002052E9" w:rsidP="002052E9">
            <w:pPr>
              <w:rPr>
                <w:rFonts w:ascii="Arial Narrow" w:hAnsi="Arial Narrow" w:cs="Tahoma"/>
                <w:sz w:val="28"/>
                <w:szCs w:val="20"/>
              </w:rPr>
            </w:pPr>
          </w:p>
          <w:p w:rsidR="002052E9" w:rsidRPr="00F84BDB" w:rsidRDefault="002052E9" w:rsidP="002052E9">
            <w:pPr>
              <w:rPr>
                <w:rFonts w:ascii="Arial Narrow" w:hAnsi="Arial Narrow" w:cs="Tahoma"/>
                <w:sz w:val="28"/>
                <w:szCs w:val="20"/>
              </w:rPr>
            </w:pPr>
            <w:r w:rsidRPr="00F84BDB">
              <w:rPr>
                <w:rFonts w:ascii="Arial Narrow" w:hAnsi="Arial Narrow" w:cs="Tahoma"/>
                <w:sz w:val="28"/>
                <w:szCs w:val="20"/>
              </w:rPr>
              <w:t>Fortalecimiento de capacidades</w:t>
            </w:r>
          </w:p>
          <w:p w:rsidR="002052E9" w:rsidRPr="00F84BDB" w:rsidRDefault="002052E9" w:rsidP="002052E9">
            <w:pPr>
              <w:rPr>
                <w:rFonts w:ascii="Arial Narrow" w:hAnsi="Arial Narrow" w:cs="Tahoma"/>
                <w:sz w:val="28"/>
                <w:szCs w:val="20"/>
              </w:rPr>
            </w:pPr>
          </w:p>
          <w:p w:rsidR="002052E9" w:rsidRPr="00F84BDB" w:rsidRDefault="002052E9" w:rsidP="002052E9">
            <w:pPr>
              <w:rPr>
                <w:rFonts w:ascii="Arial Narrow" w:hAnsi="Arial Narrow" w:cs="Tahoma"/>
                <w:b/>
                <w:sz w:val="28"/>
                <w:szCs w:val="20"/>
                <w:lang w:val="es-419"/>
              </w:rPr>
            </w:pPr>
          </w:p>
        </w:tc>
        <w:tc>
          <w:tcPr>
            <w:tcW w:w="3460" w:type="pct"/>
            <w:shd w:val="clear" w:color="auto" w:fill="8496B0"/>
          </w:tcPr>
          <w:p w:rsidR="002052E9" w:rsidRPr="00F84BDB" w:rsidRDefault="002052E9" w:rsidP="002052E9">
            <w:pPr>
              <w:pStyle w:val="Prrafodelista"/>
              <w:ind w:left="315"/>
              <w:jc w:val="center"/>
              <w:rPr>
                <w:rFonts w:ascii="Arial Narrow" w:hAnsi="Arial Narrow" w:cs="Tahoma"/>
                <w:b/>
                <w:sz w:val="28"/>
                <w:szCs w:val="20"/>
                <w:lang w:val="es-419"/>
              </w:rPr>
            </w:pPr>
            <w:r w:rsidRPr="00F84BDB">
              <w:rPr>
                <w:rFonts w:ascii="Arial Narrow" w:hAnsi="Arial Narrow" w:cs="Tahoma"/>
                <w:b/>
                <w:sz w:val="28"/>
                <w:szCs w:val="20"/>
                <w:lang w:val="es-419"/>
              </w:rPr>
              <w:t>Proyectos</w:t>
            </w:r>
          </w:p>
        </w:tc>
      </w:tr>
      <w:tr w:rsidR="002052E9" w:rsidRPr="00841920" w:rsidTr="002052E9">
        <w:trPr>
          <w:trHeight w:val="422"/>
        </w:trPr>
        <w:tc>
          <w:tcPr>
            <w:tcW w:w="1540" w:type="pct"/>
            <w:vMerge/>
            <w:shd w:val="clear" w:color="auto" w:fill="8496B0"/>
          </w:tcPr>
          <w:p w:rsidR="002052E9" w:rsidRPr="00F84BDB" w:rsidRDefault="002052E9" w:rsidP="002052E9">
            <w:pPr>
              <w:rPr>
                <w:rFonts w:ascii="Arial Narrow" w:hAnsi="Arial Narrow" w:cs="Tahoma"/>
                <w:sz w:val="28"/>
                <w:szCs w:val="20"/>
              </w:rPr>
            </w:pPr>
          </w:p>
        </w:tc>
        <w:tc>
          <w:tcPr>
            <w:tcW w:w="3460" w:type="pct"/>
            <w:shd w:val="clear" w:color="auto" w:fill="auto"/>
          </w:tcPr>
          <w:p w:rsidR="002052E9" w:rsidRPr="00F84BDB" w:rsidRDefault="002052E9" w:rsidP="002052E9">
            <w:pPr>
              <w:pStyle w:val="Prrafodelista"/>
              <w:numPr>
                <w:ilvl w:val="0"/>
                <w:numId w:val="9"/>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Capacitación en gestión institucional</w:t>
            </w:r>
          </w:p>
          <w:p w:rsidR="002052E9" w:rsidRPr="00F84BDB" w:rsidRDefault="002052E9" w:rsidP="002052E9">
            <w:pPr>
              <w:pStyle w:val="Prrafodelista"/>
              <w:numPr>
                <w:ilvl w:val="0"/>
                <w:numId w:val="9"/>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Capacitación en gestión municipal y mancomunidades</w:t>
            </w:r>
          </w:p>
          <w:p w:rsidR="002052E9" w:rsidRPr="00F84BDB" w:rsidRDefault="002052E9" w:rsidP="002052E9">
            <w:pPr>
              <w:pStyle w:val="Prrafodelista"/>
              <w:numPr>
                <w:ilvl w:val="0"/>
                <w:numId w:val="9"/>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Capacitación en gestión local (comunitaria)</w:t>
            </w:r>
            <w:r>
              <w:t xml:space="preserve"> </w:t>
            </w:r>
          </w:p>
          <w:p w:rsidR="002052E9" w:rsidRPr="00F84BDB" w:rsidRDefault="002052E9" w:rsidP="002052E9">
            <w:pPr>
              <w:pStyle w:val="Prrafodelista"/>
              <w:numPr>
                <w:ilvl w:val="0"/>
                <w:numId w:val="9"/>
              </w:numPr>
              <w:spacing w:after="0" w:line="240" w:lineRule="auto"/>
              <w:ind w:left="315" w:hanging="315"/>
              <w:rPr>
                <w:rFonts w:ascii="Arial Narrow" w:hAnsi="Arial Narrow" w:cs="Tahoma"/>
                <w:sz w:val="28"/>
                <w:szCs w:val="20"/>
                <w:lang w:val="es-PE"/>
              </w:rPr>
            </w:pPr>
            <w:r w:rsidRPr="00F84BDB">
              <w:rPr>
                <w:rFonts w:ascii="Arial Narrow" w:hAnsi="Arial Narrow" w:cs="Tahoma"/>
                <w:sz w:val="28"/>
                <w:szCs w:val="20"/>
                <w:lang w:val="es-PE"/>
              </w:rPr>
              <w:t>Capacitación en temas agroempresariales</w:t>
            </w:r>
          </w:p>
          <w:p w:rsidR="002052E9" w:rsidRPr="00F84BDB" w:rsidRDefault="002052E9" w:rsidP="002052E9">
            <w:pPr>
              <w:pStyle w:val="Prrafodelista"/>
              <w:numPr>
                <w:ilvl w:val="0"/>
                <w:numId w:val="9"/>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Educación ambiental en escuelas y colegios</w:t>
            </w:r>
          </w:p>
          <w:p w:rsidR="002052E9" w:rsidRPr="00F84BDB" w:rsidRDefault="002052E9" w:rsidP="002052E9">
            <w:pPr>
              <w:pStyle w:val="Prrafodelista"/>
              <w:numPr>
                <w:ilvl w:val="0"/>
                <w:numId w:val="9"/>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Educación ambiental y cambio climático en la comunidad</w:t>
            </w:r>
          </w:p>
          <w:p w:rsidR="002052E9" w:rsidRPr="00F84BDB" w:rsidRDefault="002052E9" w:rsidP="002052E9">
            <w:pPr>
              <w:pStyle w:val="Prrafodelista"/>
              <w:numPr>
                <w:ilvl w:val="0"/>
                <w:numId w:val="9"/>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Fortalecimiento a plataformas de coordinación</w:t>
            </w:r>
          </w:p>
        </w:tc>
      </w:tr>
    </w:tbl>
    <w:p w:rsidR="00873263" w:rsidRDefault="00873263" w:rsidP="00164170">
      <w:pPr>
        <w:rPr>
          <w:noProof/>
          <w:lang w:val="es-CR" w:eastAsia="es-CR"/>
        </w:rPr>
      </w:pPr>
      <w:r>
        <w:rPr>
          <w:noProof/>
          <w:lang w:val="es-MX" w:eastAsia="es-MX"/>
        </w:rPr>
        <mc:AlternateContent>
          <mc:Choice Requires="wps">
            <w:drawing>
              <wp:anchor distT="0" distB="0" distL="114300" distR="114300" simplePos="0" relativeHeight="251684352" behindDoc="0" locked="0" layoutInCell="1" allowOverlap="1" wp14:anchorId="53ADF7B9" wp14:editId="54055457">
                <wp:simplePos x="0" y="0"/>
                <wp:positionH relativeFrom="column">
                  <wp:posOffset>3825875</wp:posOffset>
                </wp:positionH>
                <wp:positionV relativeFrom="paragraph">
                  <wp:posOffset>55880</wp:posOffset>
                </wp:positionV>
                <wp:extent cx="2197100" cy="1130300"/>
                <wp:effectExtent l="19050" t="0" r="31750" b="450850"/>
                <wp:wrapNone/>
                <wp:docPr id="4292" name="Llamada de nube 4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7100" cy="1130300"/>
                        </a:xfrm>
                        <a:prstGeom prst="cloudCallout">
                          <a:avLst>
                            <a:gd name="adj1" fmla="val -294"/>
                            <a:gd name="adj2" fmla="val 84563"/>
                          </a:avLst>
                        </a:prstGeom>
                        <a:solidFill>
                          <a:srgbClr val="5B9BD5"/>
                        </a:solidFill>
                        <a:ln w="12700" cap="flat" cmpd="sng" algn="ctr">
                          <a:solidFill>
                            <a:srgbClr val="5B9BD5">
                              <a:shade val="50000"/>
                            </a:srgbClr>
                          </a:solidFill>
                          <a:prstDash val="solid"/>
                          <a:miter lim="800000"/>
                        </a:ln>
                        <a:effectLst/>
                      </wps:spPr>
                      <wps:txbx>
                        <w:txbxContent>
                          <w:p w:rsidR="00AA5776" w:rsidRPr="00A11D35" w:rsidRDefault="00AA5776" w:rsidP="00164170">
                            <w:pPr>
                              <w:jc w:val="center"/>
                              <w:rPr>
                                <w:rFonts w:ascii="Arial Narrow" w:hAnsi="Arial Narrow"/>
                                <w:sz w:val="28"/>
                                <w:lang w:val="es-419"/>
                              </w:rPr>
                            </w:pPr>
                            <w:r>
                              <w:rPr>
                                <w:rFonts w:ascii="Arial Narrow" w:hAnsi="Arial Narrow"/>
                                <w:sz w:val="28"/>
                                <w:lang w:val="es-419"/>
                              </w:rPr>
                              <w:t>La mejor inversión, será</w:t>
                            </w:r>
                            <w:r w:rsidRPr="00A11D35">
                              <w:rPr>
                                <w:rFonts w:ascii="Arial Narrow" w:hAnsi="Arial Narrow"/>
                                <w:sz w:val="28"/>
                                <w:lang w:val="es-419"/>
                              </w:rPr>
                              <w:t xml:space="preserve"> la educación y capacitación.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DF7B9" id="Llamada de nube 4292" o:spid="_x0000_s1180" type="#_x0000_t106" style="position:absolute;margin-left:301.25pt;margin-top:4.4pt;width:173pt;height:89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" adj="10736,29066" fillcolor="#5b9bd5" strokecolor="#41719c" strokeweight="1pt">
                <v:stroke joinstyle="miter"/>
                <v:path arrowok="t"/>
                <v:textbox>
                  <w:txbxContent>
                    <w:p w:rsidR="00AA5776" w:rsidRPr="00A11D35" w:rsidRDefault="00AA5776" w:rsidP="00164170">
                      <w:pPr>
                        <w:jc w:val="center"/>
                        <w:rPr>
                          <w:rFonts w:ascii="Arial Narrow" w:hAnsi="Arial Narrow"/>
                          <w:sz w:val="28"/>
                          <w:lang w:val="es-419"/>
                        </w:rPr>
                      </w:pPr>
                      <w:r>
                        <w:rPr>
                          <w:rFonts w:ascii="Arial Narrow" w:hAnsi="Arial Narrow"/>
                          <w:sz w:val="28"/>
                          <w:lang w:val="es-419"/>
                        </w:rPr>
                        <w:t>La mejor inversión, será</w:t>
                      </w:r>
                      <w:r w:rsidRPr="00A11D35">
                        <w:rPr>
                          <w:rFonts w:ascii="Arial Narrow" w:hAnsi="Arial Narrow"/>
                          <w:sz w:val="28"/>
                          <w:lang w:val="es-419"/>
                        </w:rPr>
                        <w:t xml:space="preserve"> la educación y capacitación.</w:t>
                      </w:r>
                    </w:p>
                  </w:txbxContent>
                </v:textbox>
              </v:shape>
            </w:pict>
          </mc:Fallback>
        </mc:AlternateContent>
      </w:r>
    </w:p>
    <w:p w:rsidR="00873263" w:rsidRDefault="00873263" w:rsidP="00164170">
      <w:pPr>
        <w:rPr>
          <w:noProof/>
          <w:lang w:val="es-CR" w:eastAsia="es-CR"/>
        </w:rPr>
      </w:pPr>
    </w:p>
    <w:p w:rsidR="00873263" w:rsidRDefault="00873263" w:rsidP="00164170">
      <w:pPr>
        <w:rPr>
          <w:noProof/>
          <w:lang w:val="es-CR" w:eastAsia="es-CR"/>
        </w:rPr>
      </w:pPr>
    </w:p>
    <w:p w:rsidR="00873263" w:rsidRDefault="00873263" w:rsidP="00164170">
      <w:pPr>
        <w:rPr>
          <w:noProof/>
          <w:lang w:val="es-CR" w:eastAsia="es-CR"/>
        </w:rPr>
      </w:pPr>
    </w:p>
    <w:p w:rsidR="00873263" w:rsidRDefault="00873263" w:rsidP="00164170">
      <w:pPr>
        <w:rPr>
          <w:noProof/>
          <w:lang w:val="es-CR" w:eastAsia="es-CR"/>
        </w:rPr>
      </w:pPr>
    </w:p>
    <w:p w:rsidR="00873263" w:rsidRDefault="00873263" w:rsidP="00164170">
      <w:pPr>
        <w:rPr>
          <w:noProof/>
          <w:lang w:val="es-CR" w:eastAsia="es-CR"/>
        </w:rPr>
      </w:pPr>
      <w:r w:rsidRPr="00164170">
        <w:rPr>
          <w:noProof/>
          <w:color w:val="0000FF"/>
          <w:lang w:val="es-MX" w:eastAsia="es-MX"/>
        </w:rPr>
        <w:drawing>
          <wp:anchor distT="0" distB="0" distL="114300" distR="114300" simplePos="0" relativeHeight="251761152" behindDoc="0" locked="0" layoutInCell="1" allowOverlap="1" wp14:anchorId="6B81692A" wp14:editId="5EAC6F1C">
            <wp:simplePos x="0" y="0"/>
            <wp:positionH relativeFrom="column">
              <wp:posOffset>4003881</wp:posOffset>
            </wp:positionH>
            <wp:positionV relativeFrom="line">
              <wp:posOffset>183317</wp:posOffset>
            </wp:positionV>
            <wp:extent cx="1895475" cy="1476375"/>
            <wp:effectExtent l="0" t="0" r="0" b="0"/>
            <wp:wrapThrough wrapText="bothSides">
              <wp:wrapPolygon edited="0">
                <wp:start x="5427" y="0"/>
                <wp:lineTo x="2822" y="557"/>
                <wp:lineTo x="2171" y="1672"/>
                <wp:lineTo x="2388" y="5574"/>
                <wp:lineTo x="4342" y="8919"/>
                <wp:lineTo x="3690" y="9197"/>
                <wp:lineTo x="1954" y="11706"/>
                <wp:lineTo x="1954" y="13378"/>
                <wp:lineTo x="2822" y="17837"/>
                <wp:lineTo x="2822" y="18395"/>
                <wp:lineTo x="9986" y="19788"/>
                <wp:lineTo x="12157" y="19788"/>
                <wp:lineTo x="16064" y="19231"/>
                <wp:lineTo x="18452" y="18674"/>
                <wp:lineTo x="19755" y="14493"/>
                <wp:lineTo x="19972" y="13378"/>
                <wp:lineTo x="19321" y="11148"/>
                <wp:lineTo x="18452" y="8919"/>
                <wp:lineTo x="18452" y="3623"/>
                <wp:lineTo x="16933" y="1115"/>
                <wp:lineTo x="15630" y="0"/>
                <wp:lineTo x="5427" y="0"/>
              </wp:wrapPolygon>
            </wp:wrapThrough>
            <wp:docPr id="29" name="Imagen 4295" descr="http://4.bp.blogspot.com/__5ddf7OmIxU/SS5JZM3L-3I/AAAAAAAAADM/aAA9F8i0T-g/s400/der_educacion.gif">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95" descr="http://4.bp.blogspot.com/__5ddf7OmIxU/SS5JZM3L-3I/AAAAAAAAADM/aAA9F8i0T-g/s400/der_educacion.gif">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9547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263" w:rsidRDefault="00873263" w:rsidP="00164170"/>
    <w:p w:rsidR="00873263" w:rsidRDefault="00873263" w:rsidP="00164170"/>
    <w:p w:rsidR="00873263" w:rsidRDefault="00873263" w:rsidP="00164170">
      <w:pPr>
        <w:rPr>
          <w:noProof/>
          <w:lang w:val="es-CR" w:eastAsia="es-CR"/>
        </w:rPr>
      </w:pPr>
    </w:p>
    <w:p w:rsidR="00873263" w:rsidRDefault="00873263" w:rsidP="00164170">
      <w:pPr>
        <w:rPr>
          <w:noProof/>
          <w:lang w:val="es-CR" w:eastAsia="es-CR"/>
        </w:rPr>
      </w:pPr>
    </w:p>
    <w:tbl>
      <w:tblPr>
        <w:tblpPr w:leftFromText="141" w:rightFromText="141" w:vertAnchor="text" w:horzAnchor="page" w:tblpX="5761" w:tblpY="977"/>
        <w:tblOverlap w:val="never"/>
        <w:tblW w:w="30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6"/>
        <w:gridCol w:w="4012"/>
      </w:tblGrid>
      <w:tr w:rsidR="000E7479" w:rsidRPr="00841920" w:rsidTr="000E7479">
        <w:trPr>
          <w:trHeight w:val="422"/>
        </w:trPr>
        <w:tc>
          <w:tcPr>
            <w:tcW w:w="1540" w:type="pct"/>
            <w:vMerge w:val="restart"/>
            <w:shd w:val="clear" w:color="auto" w:fill="BFBFBF"/>
          </w:tcPr>
          <w:p w:rsidR="000E7479" w:rsidRPr="00F84BDB" w:rsidRDefault="000E7479" w:rsidP="000E7479">
            <w:pPr>
              <w:jc w:val="center"/>
              <w:rPr>
                <w:rFonts w:ascii="Arial Narrow" w:hAnsi="Arial Narrow" w:cs="Tahoma"/>
                <w:b/>
                <w:sz w:val="28"/>
                <w:szCs w:val="20"/>
                <w:lang w:val="es-419"/>
              </w:rPr>
            </w:pPr>
          </w:p>
          <w:p w:rsidR="000E7479" w:rsidRPr="00F84BDB" w:rsidRDefault="000E7479" w:rsidP="000E7479">
            <w:pPr>
              <w:jc w:val="center"/>
              <w:rPr>
                <w:rFonts w:ascii="Arial Narrow" w:hAnsi="Arial Narrow" w:cs="Tahoma"/>
                <w:b/>
                <w:sz w:val="28"/>
                <w:szCs w:val="20"/>
                <w:lang w:val="es-419"/>
              </w:rPr>
            </w:pPr>
            <w:r w:rsidRPr="00F84BDB">
              <w:rPr>
                <w:rFonts w:ascii="Arial Narrow" w:hAnsi="Arial Narrow" w:cs="Tahoma"/>
                <w:b/>
                <w:sz w:val="28"/>
                <w:szCs w:val="20"/>
                <w:lang w:val="es-419"/>
              </w:rPr>
              <w:t>Programa</w:t>
            </w:r>
          </w:p>
          <w:p w:rsidR="000E7479" w:rsidRPr="00F84BDB" w:rsidRDefault="000E7479" w:rsidP="000E7479">
            <w:pPr>
              <w:rPr>
                <w:rFonts w:ascii="Arial Narrow" w:hAnsi="Arial Narrow" w:cs="Tahoma"/>
                <w:sz w:val="28"/>
                <w:szCs w:val="20"/>
              </w:rPr>
            </w:pPr>
          </w:p>
          <w:p w:rsidR="000E7479" w:rsidRPr="00F84BDB" w:rsidRDefault="000E7479" w:rsidP="000E7479">
            <w:pPr>
              <w:rPr>
                <w:rFonts w:ascii="Arial Narrow" w:hAnsi="Arial Narrow" w:cs="Tahoma"/>
                <w:b/>
                <w:sz w:val="28"/>
                <w:szCs w:val="20"/>
                <w:lang w:val="es-419"/>
              </w:rPr>
            </w:pPr>
            <w:r w:rsidRPr="00F84BDB">
              <w:rPr>
                <w:rFonts w:ascii="Arial Narrow" w:hAnsi="Arial Narrow" w:cs="Tahoma"/>
                <w:sz w:val="28"/>
                <w:szCs w:val="20"/>
              </w:rPr>
              <w:t>Servicios básicos y saneamiento ambiental</w:t>
            </w:r>
          </w:p>
        </w:tc>
        <w:tc>
          <w:tcPr>
            <w:tcW w:w="3460" w:type="pct"/>
            <w:shd w:val="clear" w:color="auto" w:fill="BFBFBF"/>
          </w:tcPr>
          <w:p w:rsidR="000E7479" w:rsidRPr="00F84BDB" w:rsidRDefault="000E7479" w:rsidP="000E7479">
            <w:pPr>
              <w:pStyle w:val="Prrafodelista"/>
              <w:ind w:left="315"/>
              <w:jc w:val="center"/>
              <w:rPr>
                <w:rFonts w:ascii="Arial Narrow" w:hAnsi="Arial Narrow" w:cs="Tahoma"/>
                <w:b/>
                <w:sz w:val="28"/>
                <w:szCs w:val="20"/>
                <w:lang w:val="es-419"/>
              </w:rPr>
            </w:pPr>
            <w:r w:rsidRPr="00F84BDB">
              <w:rPr>
                <w:rFonts w:ascii="Arial Narrow" w:hAnsi="Arial Narrow" w:cs="Tahoma"/>
                <w:b/>
                <w:sz w:val="28"/>
                <w:szCs w:val="20"/>
                <w:lang w:val="es-419"/>
              </w:rPr>
              <w:t>Proyectos</w:t>
            </w:r>
          </w:p>
        </w:tc>
      </w:tr>
      <w:tr w:rsidR="000E7479" w:rsidRPr="00841920" w:rsidTr="000E7479">
        <w:trPr>
          <w:trHeight w:val="422"/>
        </w:trPr>
        <w:tc>
          <w:tcPr>
            <w:tcW w:w="1540" w:type="pct"/>
            <w:vMerge/>
            <w:shd w:val="clear" w:color="auto" w:fill="BFBFBF"/>
          </w:tcPr>
          <w:p w:rsidR="000E7479" w:rsidRPr="00F84BDB" w:rsidRDefault="000E7479" w:rsidP="000E7479">
            <w:pPr>
              <w:rPr>
                <w:rFonts w:ascii="Arial Narrow" w:hAnsi="Arial Narrow" w:cs="Tahoma"/>
                <w:color w:val="FFFFFF"/>
                <w:sz w:val="28"/>
                <w:szCs w:val="20"/>
              </w:rPr>
            </w:pPr>
          </w:p>
        </w:tc>
        <w:tc>
          <w:tcPr>
            <w:tcW w:w="3460" w:type="pct"/>
            <w:shd w:val="clear" w:color="auto" w:fill="auto"/>
          </w:tcPr>
          <w:p w:rsidR="000E7479" w:rsidRPr="00F84BDB" w:rsidRDefault="000E7479" w:rsidP="000E7479">
            <w:pPr>
              <w:pStyle w:val="Prrafodelista"/>
              <w:numPr>
                <w:ilvl w:val="0"/>
                <w:numId w:val="10"/>
              </w:numPr>
              <w:spacing w:after="0" w:line="240" w:lineRule="auto"/>
              <w:ind w:left="315" w:hanging="315"/>
              <w:rPr>
                <w:rFonts w:ascii="Arial Narrow" w:hAnsi="Arial Narrow" w:cs="Tahoma"/>
                <w:sz w:val="28"/>
                <w:szCs w:val="20"/>
                <w:lang w:val="es-PE"/>
              </w:rPr>
            </w:pPr>
            <w:r w:rsidRPr="00F84BDB">
              <w:rPr>
                <w:rFonts w:ascii="Arial Narrow" w:hAnsi="Arial Narrow" w:cs="Tahoma"/>
                <w:sz w:val="28"/>
                <w:szCs w:val="20"/>
              </w:rPr>
              <w:t>Mejoramiento de sistemas de acueductos comun</w:t>
            </w:r>
            <w:r w:rsidRPr="00F84BDB">
              <w:rPr>
                <w:rFonts w:ascii="Arial Narrow" w:hAnsi="Arial Narrow" w:cs="Tahoma"/>
                <w:sz w:val="28"/>
                <w:szCs w:val="20"/>
                <w:lang w:val="es-PE"/>
              </w:rPr>
              <w:t>ales</w:t>
            </w:r>
          </w:p>
          <w:p w:rsidR="000E7479" w:rsidRPr="00F84BDB" w:rsidRDefault="000E7479" w:rsidP="000E7479">
            <w:pPr>
              <w:pStyle w:val="Prrafodelista"/>
              <w:numPr>
                <w:ilvl w:val="0"/>
                <w:numId w:val="10"/>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Manejo y tratamiento de aguas residuales</w:t>
            </w:r>
          </w:p>
          <w:p w:rsidR="000E7479" w:rsidRPr="00F84BDB" w:rsidRDefault="000E7479" w:rsidP="000E7479">
            <w:pPr>
              <w:pStyle w:val="Prrafodelista"/>
              <w:numPr>
                <w:ilvl w:val="0"/>
                <w:numId w:val="10"/>
              </w:numPr>
              <w:spacing w:after="0" w:line="240" w:lineRule="auto"/>
              <w:ind w:left="315" w:hanging="315"/>
              <w:rPr>
                <w:rFonts w:ascii="Arial Narrow" w:hAnsi="Arial Narrow" w:cs="Tahoma"/>
                <w:sz w:val="28"/>
                <w:szCs w:val="20"/>
              </w:rPr>
            </w:pPr>
            <w:r w:rsidRPr="00F84BDB">
              <w:rPr>
                <w:rFonts w:ascii="Arial Narrow" w:hAnsi="Arial Narrow" w:cs="Tahoma"/>
                <w:sz w:val="28"/>
                <w:szCs w:val="20"/>
              </w:rPr>
              <w:t>Recolección, manejo y tratamiento de desechos</w:t>
            </w:r>
          </w:p>
          <w:p w:rsidR="000E7479" w:rsidRPr="00F84BDB" w:rsidRDefault="000E7479" w:rsidP="000E7479">
            <w:pPr>
              <w:pStyle w:val="Prrafodelista"/>
              <w:numPr>
                <w:ilvl w:val="0"/>
                <w:numId w:val="10"/>
              </w:numPr>
              <w:spacing w:after="0" w:line="240" w:lineRule="auto"/>
              <w:ind w:left="315" w:hanging="315"/>
              <w:rPr>
                <w:rFonts w:ascii="Arial Narrow" w:hAnsi="Arial Narrow" w:cs="Tahoma"/>
                <w:sz w:val="28"/>
                <w:szCs w:val="20"/>
                <w:lang w:val="es-PE"/>
              </w:rPr>
            </w:pPr>
            <w:r w:rsidRPr="00F84BDB">
              <w:rPr>
                <w:rFonts w:ascii="Arial Narrow" w:hAnsi="Arial Narrow" w:cs="Tahoma"/>
                <w:sz w:val="28"/>
                <w:szCs w:val="20"/>
              </w:rPr>
              <w:t>Protección y mantenimiento de caminos rurales</w:t>
            </w:r>
          </w:p>
        </w:tc>
      </w:tr>
    </w:tbl>
    <w:p w:rsidR="00164170" w:rsidRDefault="00873263" w:rsidP="00164170">
      <w:r>
        <w:rPr>
          <w:noProof/>
          <w:lang w:val="es-CR" w:eastAsia="es-CR"/>
        </w:rPr>
        <w:br w:type="textWrapping" w:clear="all"/>
      </w:r>
    </w:p>
    <w:p w:rsidR="00872CF5" w:rsidRPr="009E77C5" w:rsidRDefault="005D49A8" w:rsidP="00164170">
      <w:pPr>
        <w:jc w:val="both"/>
        <w:rPr>
          <w:rFonts w:ascii="Eras Demi ITC" w:hAnsi="Eras Demi ITC"/>
          <w:b/>
          <w:sz w:val="28"/>
          <w:lang w:val="es-PE"/>
        </w:rPr>
      </w:pPr>
      <w:r>
        <w:rPr>
          <w:rFonts w:ascii="Eras Demi ITC" w:hAnsi="Eras Demi ITC"/>
          <w:b/>
          <w:noProof/>
          <w:sz w:val="28"/>
          <w:lang w:val="es-MX" w:eastAsia="es-MX"/>
        </w:rPr>
        <mc:AlternateContent>
          <mc:Choice Requires="wps">
            <w:drawing>
              <wp:anchor distT="0" distB="0" distL="114300" distR="114300" simplePos="0" relativeHeight="251816448" behindDoc="0" locked="0" layoutInCell="1" allowOverlap="1" wp14:anchorId="48D0F3FA" wp14:editId="132C9F01">
                <wp:simplePos x="0" y="0"/>
                <wp:positionH relativeFrom="margin">
                  <wp:posOffset>-305331</wp:posOffset>
                </wp:positionH>
                <wp:positionV relativeFrom="paragraph">
                  <wp:posOffset>225023</wp:posOffset>
                </wp:positionV>
                <wp:extent cx="2892425" cy="1912620"/>
                <wp:effectExtent l="114300" t="57150" r="136525" b="125730"/>
                <wp:wrapThrough wrapText="bothSides">
                  <wp:wrapPolygon edited="0">
                    <wp:start x="14511" y="-645"/>
                    <wp:lineTo x="8820" y="-430"/>
                    <wp:lineTo x="8820" y="3012"/>
                    <wp:lineTo x="3841" y="3012"/>
                    <wp:lineTo x="3841" y="6454"/>
                    <wp:lineTo x="285" y="6454"/>
                    <wp:lineTo x="285" y="9251"/>
                    <wp:lineTo x="-854" y="9896"/>
                    <wp:lineTo x="-854" y="14845"/>
                    <wp:lineTo x="427" y="16781"/>
                    <wp:lineTo x="427" y="20223"/>
                    <wp:lineTo x="4126" y="20223"/>
                    <wp:lineTo x="4410" y="22805"/>
                    <wp:lineTo x="5121" y="22805"/>
                    <wp:lineTo x="5264" y="22590"/>
                    <wp:lineTo x="9532" y="20223"/>
                    <wp:lineTo x="15506" y="16996"/>
                    <wp:lineTo x="18067" y="16781"/>
                    <wp:lineTo x="19063" y="15275"/>
                    <wp:lineTo x="17925" y="13339"/>
                    <wp:lineTo x="18067" y="10112"/>
                    <wp:lineTo x="18209" y="9896"/>
                    <wp:lineTo x="22477" y="6454"/>
                    <wp:lineTo x="18778" y="3012"/>
                    <wp:lineTo x="15364" y="-215"/>
                    <wp:lineTo x="15222" y="-645"/>
                    <wp:lineTo x="14511" y="-645"/>
                  </wp:wrapPolygon>
                </wp:wrapThrough>
                <wp:docPr id="5257" name="Explosión 2 5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2425" cy="1912620"/>
                        </a:xfrm>
                        <a:prstGeom prst="irregularSeal2">
                          <a:avLst/>
                        </a:prstGeom>
                        <a:gradFill flip="none" rotWithShape="1">
                          <a:gsLst>
                            <a:gs pos="0">
                              <a:srgbClr val="CC6600">
                                <a:tint val="66000"/>
                                <a:satMod val="160000"/>
                              </a:srgbClr>
                            </a:gs>
                            <a:gs pos="50000">
                              <a:srgbClr val="CC6600">
                                <a:tint val="44500"/>
                                <a:satMod val="160000"/>
                              </a:srgbClr>
                            </a:gs>
                            <a:gs pos="100000">
                              <a:srgbClr val="CC6600">
                                <a:tint val="23500"/>
                                <a:satMod val="160000"/>
                              </a:srgbClr>
                            </a:gs>
                          </a:gsLst>
                          <a:lin ang="13500000" scaled="1"/>
                          <a:tileRect/>
                        </a:gradFill>
                        <a:ln w="28575" cap="flat" cmpd="sng" algn="ctr">
                          <a:solidFill>
                            <a:srgbClr val="FF0000"/>
                          </a:solidFill>
                          <a:prstDash val="solid"/>
                          <a:miter lim="800000"/>
                        </a:ln>
                        <a:effectLst>
                          <a:outerShdw blurRad="50800" dist="38100" dir="5400000" algn="t" rotWithShape="0">
                            <a:prstClr val="black">
                              <a:alpha val="40000"/>
                            </a:prstClr>
                          </a:outerShdw>
                        </a:effectLst>
                      </wps:spPr>
                      <wps:txbx>
                        <w:txbxContent>
                          <w:p w:rsidR="00AA5776" w:rsidRPr="00B979C1" w:rsidRDefault="00AA5776" w:rsidP="005D49A8">
                            <w:pPr>
                              <w:jc w:val="center"/>
                              <w:rPr>
                                <w:color w:val="595959"/>
                              </w:rPr>
                            </w:pPr>
                            <w:r w:rsidRPr="00B979C1">
                              <w:rPr>
                                <w:rFonts w:ascii="Arial Narrow" w:hAnsi="Arial Narrow"/>
                                <w:b/>
                                <w:color w:val="595959"/>
                                <w:sz w:val="28"/>
                                <w:lang w:val="es-CR"/>
                              </w:rPr>
                              <w:t>¡</w:t>
                            </w:r>
                            <w:r w:rsidRPr="00B979C1">
                              <w:rPr>
                                <w:rFonts w:ascii="Arial Narrow" w:hAnsi="Arial Narrow"/>
                                <w:b/>
                                <w:color w:val="595959"/>
                                <w:sz w:val="28"/>
                                <w:lang w:val="es-419"/>
                              </w:rPr>
                              <w:t>Hay que mejorar los servicio</w:t>
                            </w:r>
                            <w:r w:rsidRPr="00B979C1">
                              <w:rPr>
                                <w:rFonts w:ascii="Arial Narrow" w:hAnsi="Arial Narrow"/>
                                <w:b/>
                                <w:color w:val="595959"/>
                                <w:sz w:val="28"/>
                                <w:lang w:val="es-CR"/>
                              </w:rPr>
                              <w:t>s</w:t>
                            </w:r>
                            <w:r w:rsidRPr="00B979C1">
                              <w:rPr>
                                <w:rFonts w:ascii="Arial Narrow" w:hAnsi="Arial Narrow"/>
                                <w:b/>
                                <w:color w:val="595959"/>
                                <w:sz w:val="28"/>
                                <w:lang w:val="es-4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D0F3FA"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ón 2 5257" o:spid="_x0000_s1181" type="#_x0000_t72" style="position:absolute;left:0;text-align:left;margin-left:-24.05pt;margin-top:17.7pt;width:227.75pt;height:150.6pt;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" fillcolor="#f3a68a" strokecolor="red" strokeweight="2.25pt">
                <v:fill color2="#fae4dd" rotate="t" angle="225" colors="0 #f3a68a;.5 #f5c8b9;1 #fae4dd" focus="100%" type="gradient"/>
                <v:shadow on="t" color="black" opacity="26214f" origin=",-.5" offset="0,3pt"/>
                <v:path arrowok="t"/>
                <v:textbox>
                  <w:txbxContent>
                    <w:p w:rsidR="00AA5776" w:rsidRPr="00B979C1" w:rsidRDefault="00AA5776" w:rsidP="005D49A8">
                      <w:pPr>
                        <w:jc w:val="center"/>
                        <w:rPr>
                          <w:color w:val="595959"/>
                        </w:rPr>
                      </w:pPr>
                      <w:r w:rsidRPr="00B979C1">
                        <w:rPr>
                          <w:rFonts w:ascii="Arial Narrow" w:hAnsi="Arial Narrow"/>
                          <w:b/>
                          <w:color w:val="595959"/>
                          <w:sz w:val="28"/>
                          <w:lang w:val="es-CR"/>
                        </w:rPr>
                        <w:t>¡</w:t>
                      </w:r>
                      <w:r w:rsidRPr="00B979C1">
                        <w:rPr>
                          <w:rFonts w:ascii="Arial Narrow" w:hAnsi="Arial Narrow"/>
                          <w:b/>
                          <w:color w:val="595959"/>
                          <w:sz w:val="28"/>
                          <w:lang w:val="es-419"/>
                        </w:rPr>
                        <w:t>Hay que mejorar los servicio</w:t>
                      </w:r>
                      <w:r w:rsidRPr="00B979C1">
                        <w:rPr>
                          <w:rFonts w:ascii="Arial Narrow" w:hAnsi="Arial Narrow"/>
                          <w:b/>
                          <w:color w:val="595959"/>
                          <w:sz w:val="28"/>
                          <w:lang w:val="es-CR"/>
                        </w:rPr>
                        <w:t>s</w:t>
                      </w:r>
                      <w:r w:rsidRPr="00B979C1">
                        <w:rPr>
                          <w:rFonts w:ascii="Arial Narrow" w:hAnsi="Arial Narrow"/>
                          <w:b/>
                          <w:color w:val="595959"/>
                          <w:sz w:val="28"/>
                          <w:lang w:val="es-419"/>
                        </w:rPr>
                        <w:t>¡</w:t>
                      </w:r>
                    </w:p>
                  </w:txbxContent>
                </v:textbox>
                <w10:wrap type="through" anchorx="margin"/>
              </v:shape>
            </w:pict>
          </mc:Fallback>
        </mc:AlternateContent>
      </w:r>
    </w:p>
    <w:p w:rsidR="00164170" w:rsidRPr="005F77B7" w:rsidRDefault="00164170" w:rsidP="00D528E6">
      <w:pPr>
        <w:pStyle w:val="Ttulo1"/>
        <w:rPr>
          <w:rFonts w:ascii="Eras Demi ITC" w:hAnsi="Eras Demi ITC"/>
          <w:sz w:val="28"/>
          <w:szCs w:val="28"/>
          <w:lang w:val="es-419"/>
        </w:rPr>
      </w:pPr>
      <w:bookmarkStart w:id="19" w:name="_Toc431995905"/>
      <w:r w:rsidRPr="005F77B7">
        <w:rPr>
          <w:rFonts w:ascii="Eras Demi ITC" w:hAnsi="Eras Demi ITC"/>
          <w:sz w:val="28"/>
          <w:szCs w:val="28"/>
          <w:lang w:val="es-419"/>
        </w:rPr>
        <w:lastRenderedPageBreak/>
        <w:t>Costos y Benef</w:t>
      </w:r>
      <w:r>
        <w:rPr>
          <w:rFonts w:ascii="Eras Demi ITC" w:hAnsi="Eras Demi ITC"/>
          <w:sz w:val="28"/>
          <w:szCs w:val="28"/>
          <w:lang w:val="es-419"/>
        </w:rPr>
        <w:t>icios del Plan de Manejo de la C</w:t>
      </w:r>
      <w:r w:rsidRPr="005F77B7">
        <w:rPr>
          <w:rFonts w:ascii="Eras Demi ITC" w:hAnsi="Eras Demi ITC"/>
          <w:sz w:val="28"/>
          <w:szCs w:val="28"/>
          <w:lang w:val="es-419"/>
        </w:rPr>
        <w:t>uenca del Río Barranca</w:t>
      </w:r>
      <w:bookmarkEnd w:id="19"/>
    </w:p>
    <w:tbl>
      <w:tblPr>
        <w:tblpPr w:leftFromText="141" w:rightFromText="141" w:vertAnchor="text" w:tblpY="1"/>
        <w:tblOverlap w:val="neve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9776"/>
      </w:tblGrid>
      <w:tr w:rsidR="000F56E8" w:rsidRPr="00872637" w:rsidTr="009A3572">
        <w:tc>
          <w:tcPr>
            <w:tcW w:w="9776" w:type="dxa"/>
            <w:shd w:val="clear" w:color="auto" w:fill="E6EEF0" w:themeFill="accent5" w:themeFillTint="33"/>
          </w:tcPr>
          <w:p w:rsidR="000F56E8" w:rsidRPr="00242225" w:rsidRDefault="000F56E8" w:rsidP="000D431E">
            <w:pPr>
              <w:jc w:val="center"/>
              <w:rPr>
                <w:b/>
                <w:sz w:val="20"/>
                <w:szCs w:val="20"/>
              </w:rPr>
            </w:pPr>
            <w:r w:rsidRPr="00242225">
              <w:rPr>
                <w:b/>
                <w:sz w:val="28"/>
                <w:szCs w:val="20"/>
              </w:rPr>
              <w:t>La estimación de costos totales del Plan de Manejo alcanza la su</w:t>
            </w:r>
            <w:r w:rsidR="000D431E">
              <w:rPr>
                <w:b/>
                <w:sz w:val="28"/>
                <w:szCs w:val="20"/>
              </w:rPr>
              <w:t>ma de 23.2 millones de dólares</w:t>
            </w:r>
          </w:p>
        </w:tc>
      </w:tr>
      <w:tr w:rsidR="000D431E" w:rsidRPr="00872637" w:rsidTr="009A3572">
        <w:trPr>
          <w:trHeight w:val="1608"/>
        </w:trPr>
        <w:tc>
          <w:tcPr>
            <w:tcW w:w="9776" w:type="dxa"/>
            <w:shd w:val="clear" w:color="auto" w:fill="A3CEED" w:themeFill="accent6" w:themeFillTint="66"/>
          </w:tcPr>
          <w:p w:rsidR="000D431E" w:rsidRPr="009A3572" w:rsidRDefault="000D431E" w:rsidP="000D431E">
            <w:pPr>
              <w:spacing w:line="240" w:lineRule="auto"/>
              <w:jc w:val="both"/>
              <w:rPr>
                <w:rFonts w:ascii="Tahoma" w:hAnsi="Tahoma" w:cs="Tahoma"/>
                <w:sz w:val="24"/>
                <w:szCs w:val="24"/>
              </w:rPr>
            </w:pPr>
            <w:r w:rsidRPr="009A3572">
              <w:rPr>
                <w:rFonts w:ascii="Tahoma" w:hAnsi="Tahoma" w:cs="Tahoma"/>
                <w:sz w:val="24"/>
                <w:szCs w:val="24"/>
              </w:rPr>
              <w:t>Con la participación de todos los actores en la cuenca se realizaran esfuerzos para gestionar estos recursos que servirán principalmente para la ejecución de todos los proyectos propuestos en beneficio de la comunidades, así como para facilitar los recursos requeridos para la administración, el monitoreo y evaluación del plan de manejo.</w:t>
            </w:r>
          </w:p>
          <w:p w:rsidR="000D431E" w:rsidRPr="000D431E" w:rsidRDefault="000D431E" w:rsidP="000D431E">
            <w:pPr>
              <w:spacing w:line="240" w:lineRule="auto"/>
              <w:jc w:val="both"/>
              <w:rPr>
                <w:rFonts w:ascii="Tahoma" w:hAnsi="Tahoma" w:cs="Tahoma"/>
              </w:rPr>
            </w:pPr>
            <w:r w:rsidRPr="009A3572">
              <w:rPr>
                <w:rFonts w:ascii="Tahoma" w:hAnsi="Tahoma" w:cs="Tahoma"/>
                <w:sz w:val="24"/>
                <w:szCs w:val="24"/>
              </w:rPr>
              <w:t>La ejecución del plan de manejo permitirá lograr beneficios para los productores, las organizaciones y la comunidad en general, por ejemplo mayor productividad, ingresos, agua en calidad y cantidad</w:t>
            </w:r>
            <w:r w:rsidR="004F51DF">
              <w:rPr>
                <w:rFonts w:ascii="Tahoma" w:hAnsi="Tahoma" w:cs="Tahoma"/>
                <w:sz w:val="24"/>
                <w:szCs w:val="24"/>
                <w:lang w:val="es-419"/>
              </w:rPr>
              <w:t>,</w:t>
            </w:r>
            <w:r w:rsidRPr="009A3572">
              <w:rPr>
                <w:rFonts w:ascii="Tahoma" w:hAnsi="Tahoma" w:cs="Tahoma"/>
                <w:sz w:val="24"/>
                <w:szCs w:val="24"/>
              </w:rPr>
              <w:t xml:space="preserve"> y otros servicios ambientales.</w:t>
            </w:r>
            <w:r>
              <w:rPr>
                <w:rFonts w:ascii="Tahoma" w:hAnsi="Tahoma" w:cs="Tahoma"/>
              </w:rPr>
              <w:t xml:space="preserve"> </w:t>
            </w:r>
          </w:p>
        </w:tc>
      </w:tr>
    </w:tbl>
    <w:p w:rsidR="009E77C5" w:rsidRDefault="004F51DF" w:rsidP="00164170">
      <w:pPr>
        <w:jc w:val="both"/>
        <w:rPr>
          <w:lang w:val="es-419"/>
        </w:rPr>
      </w:pPr>
      <w:r>
        <w:rPr>
          <w:noProof/>
          <w:lang w:val="es-MX" w:eastAsia="es-MX"/>
        </w:rPr>
        <mc:AlternateContent>
          <mc:Choice Requires="wps">
            <w:drawing>
              <wp:anchor distT="0" distB="0" distL="114300" distR="114300" simplePos="0" relativeHeight="251767296" behindDoc="0" locked="0" layoutInCell="1" allowOverlap="1" wp14:anchorId="51452A8B" wp14:editId="657E09BC">
                <wp:simplePos x="0" y="0"/>
                <wp:positionH relativeFrom="page">
                  <wp:posOffset>4816492</wp:posOffset>
                </wp:positionH>
                <wp:positionV relativeFrom="paragraph">
                  <wp:posOffset>2157071</wp:posOffset>
                </wp:positionV>
                <wp:extent cx="2303114" cy="1251585"/>
                <wp:effectExtent l="1447800" t="19050" r="78740" b="120015"/>
                <wp:wrapNone/>
                <wp:docPr id="185" name="Llamada ovalada 185"/>
                <wp:cNvGraphicFramePr/>
                <a:graphic xmlns:a="http://schemas.openxmlformats.org/drawingml/2006/main">
                  <a:graphicData uri="http://schemas.microsoft.com/office/word/2010/wordprocessingShape">
                    <wps:wsp>
                      <wps:cNvSpPr/>
                      <wps:spPr>
                        <a:xfrm>
                          <a:off x="0" y="0"/>
                          <a:ext cx="2303114" cy="1251585"/>
                        </a:xfrm>
                        <a:prstGeom prst="wedgeEllipseCallout">
                          <a:avLst>
                            <a:gd name="adj1" fmla="val -110099"/>
                            <a:gd name="adj2" fmla="val 36217"/>
                          </a:avLst>
                        </a:prstGeom>
                        <a:solidFill>
                          <a:srgbClr val="4AD6BF"/>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A5776" w:rsidRPr="0054215A" w:rsidRDefault="00AA5776" w:rsidP="00A325BB">
                            <w:pPr>
                              <w:jc w:val="center"/>
                              <w:rPr>
                                <w:rFonts w:ascii="Tahoma" w:hAnsi="Tahoma" w:cs="Tahoma"/>
                                <w:color w:val="7030A0"/>
                                <w:sz w:val="24"/>
                                <w:lang w:val="es-419"/>
                              </w:rPr>
                            </w:pPr>
                            <w:r w:rsidRPr="0054215A">
                              <w:rPr>
                                <w:rFonts w:ascii="Tahoma" w:hAnsi="Tahoma" w:cs="Tahoma"/>
                                <w:color w:val="7030A0"/>
                                <w:sz w:val="24"/>
                                <w:lang w:val="es-419"/>
                              </w:rPr>
                              <w:t>¿</w:t>
                            </w:r>
                            <w:r w:rsidRPr="004F51DF">
                              <w:rPr>
                                <w:rFonts w:ascii="Tahoma" w:hAnsi="Tahoma" w:cs="Tahoma"/>
                                <w:b/>
                                <w:color w:val="7030A0"/>
                                <w:sz w:val="24"/>
                                <w:lang w:val="es-419"/>
                              </w:rPr>
                              <w:t>Cómo se ejecutará</w:t>
                            </w:r>
                            <w:r w:rsidRPr="0054215A">
                              <w:rPr>
                                <w:rFonts w:ascii="Tahoma" w:hAnsi="Tahoma" w:cs="Tahoma"/>
                                <w:color w:val="7030A0"/>
                                <w:sz w:val="24"/>
                                <w:lang w:val="es-419"/>
                              </w:rPr>
                              <w:t xml:space="preserve"> el plan de manejo de la cuenca del río Barranca?</w:t>
                            </w:r>
                          </w:p>
                          <w:p w:rsidR="00AA5776" w:rsidRPr="00A325BB" w:rsidRDefault="00AA5776" w:rsidP="00A325BB">
                            <w:pPr>
                              <w:jc w:val="both"/>
                              <w:rPr>
                                <w:color w:val="FFFFFF" w:themeColor="background1"/>
                                <w:sz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52A8B" id="Llamada ovalada 185" o:spid="_x0000_s1182" type="#_x0000_t63" style="position:absolute;left:0;text-align:left;margin-left:379.25pt;margin-top:169.85pt;width:181.35pt;height:98.55pt;z-index:25176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" adj="-12981,18623" fillcolor="#4ad6bf" strokecolor="#1a495c [1604]" strokeweight="1pt">
                <v:shadow on="t" color="black" opacity="26214f" origin=",-.5" offset="0,3pt"/>
                <v:textbox>
                  <w:txbxContent>
                    <w:p w:rsidR="00AA5776" w:rsidRPr="0054215A" w:rsidRDefault="00AA5776" w:rsidP="00A325BB">
                      <w:pPr>
                        <w:jc w:val="center"/>
                        <w:rPr>
                          <w:rFonts w:ascii="Tahoma" w:hAnsi="Tahoma" w:cs="Tahoma"/>
                          <w:color w:val="7030A0"/>
                          <w:sz w:val="24"/>
                          <w:lang w:val="es-419"/>
                        </w:rPr>
                      </w:pPr>
                      <w:r w:rsidRPr="0054215A">
                        <w:rPr>
                          <w:rFonts w:ascii="Tahoma" w:hAnsi="Tahoma" w:cs="Tahoma"/>
                          <w:color w:val="7030A0"/>
                          <w:sz w:val="24"/>
                          <w:lang w:val="es-419"/>
                        </w:rPr>
                        <w:t>¿</w:t>
                      </w:r>
                      <w:r w:rsidRPr="004F51DF">
                        <w:rPr>
                          <w:rFonts w:ascii="Tahoma" w:hAnsi="Tahoma" w:cs="Tahoma"/>
                          <w:b/>
                          <w:color w:val="7030A0"/>
                          <w:sz w:val="24"/>
                          <w:lang w:val="es-419"/>
                        </w:rPr>
                        <w:t>Cómo se ejecutará</w:t>
                      </w:r>
                      <w:r w:rsidRPr="0054215A">
                        <w:rPr>
                          <w:rFonts w:ascii="Tahoma" w:hAnsi="Tahoma" w:cs="Tahoma"/>
                          <w:color w:val="7030A0"/>
                          <w:sz w:val="24"/>
                          <w:lang w:val="es-419"/>
                        </w:rPr>
                        <w:t xml:space="preserve"> el plan de manejo de la cuenca del río Barranca?</w:t>
                      </w:r>
                    </w:p>
                    <w:p w:rsidR="00AA5776" w:rsidRPr="00A325BB" w:rsidRDefault="00AA5776" w:rsidP="00A325BB">
                      <w:pPr>
                        <w:jc w:val="both"/>
                        <w:rPr>
                          <w:color w:val="FFFFFF" w:themeColor="background1"/>
                          <w:sz w:val="14"/>
                        </w:rPr>
                      </w:pPr>
                    </w:p>
                  </w:txbxContent>
                </v:textbox>
                <w10:wrap anchorx="page"/>
              </v:shape>
            </w:pict>
          </mc:Fallback>
        </mc:AlternateContent>
      </w:r>
      <w:r w:rsidR="00164170">
        <w:rPr>
          <w:lang w:val="es-419"/>
        </w:rPr>
        <w:t xml:space="preserve"> </w:t>
      </w:r>
    </w:p>
    <w:p w:rsidR="009E77C5" w:rsidRDefault="004F51DF" w:rsidP="00164170">
      <w:pPr>
        <w:jc w:val="both"/>
        <w:rPr>
          <w:lang w:val="es-419"/>
        </w:rPr>
      </w:pPr>
      <w:r>
        <w:rPr>
          <w:noProof/>
          <w:lang w:val="es-MX" w:eastAsia="es-MX"/>
        </w:rPr>
        <mc:AlternateContent>
          <mc:Choice Requires="wps">
            <w:drawing>
              <wp:anchor distT="0" distB="0" distL="114300" distR="114300" simplePos="0" relativeHeight="251769344" behindDoc="0" locked="0" layoutInCell="1" allowOverlap="1" wp14:anchorId="498DD501" wp14:editId="61316B64">
                <wp:simplePos x="0" y="0"/>
                <wp:positionH relativeFrom="margin">
                  <wp:posOffset>340995</wp:posOffset>
                </wp:positionH>
                <wp:positionV relativeFrom="paragraph">
                  <wp:posOffset>42355</wp:posOffset>
                </wp:positionV>
                <wp:extent cx="1955800" cy="612140"/>
                <wp:effectExtent l="95250" t="38100" r="63500" b="645160"/>
                <wp:wrapNone/>
                <wp:docPr id="195" name="Llamada ovalada 195"/>
                <wp:cNvGraphicFramePr/>
                <a:graphic xmlns:a="http://schemas.openxmlformats.org/drawingml/2006/main">
                  <a:graphicData uri="http://schemas.microsoft.com/office/word/2010/wordprocessingShape">
                    <wps:wsp>
                      <wps:cNvSpPr/>
                      <wps:spPr>
                        <a:xfrm>
                          <a:off x="0" y="0"/>
                          <a:ext cx="1955800" cy="612140"/>
                        </a:xfrm>
                        <a:prstGeom prst="wedgeEllipseCallout">
                          <a:avLst>
                            <a:gd name="adj1" fmla="val -16967"/>
                            <a:gd name="adj2" fmla="val 137777"/>
                          </a:avLst>
                        </a:prstGeom>
                        <a:solidFill>
                          <a:srgbClr val="00B0F0"/>
                        </a:solidFill>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A5776" w:rsidRPr="0054215A" w:rsidRDefault="00AA5776" w:rsidP="00A325BB">
                            <w:pPr>
                              <w:jc w:val="center"/>
                              <w:rPr>
                                <w:rFonts w:ascii="Tahoma" w:hAnsi="Tahoma" w:cs="Tahoma"/>
                                <w:b/>
                                <w:i/>
                                <w:color w:val="002060"/>
                                <w:lang w:val="es-419"/>
                              </w:rPr>
                            </w:pPr>
                            <w:r w:rsidRPr="0054215A">
                              <w:rPr>
                                <w:rFonts w:ascii="Tahoma" w:hAnsi="Tahoma" w:cs="Tahoma"/>
                                <w:b/>
                                <w:i/>
                                <w:color w:val="002060"/>
                                <w:lang w:val="es-419"/>
                              </w:rPr>
                              <w:t>“La organización es importante”</w:t>
                            </w:r>
                          </w:p>
                          <w:p w:rsidR="00AA5776" w:rsidRPr="005D49A8" w:rsidRDefault="00AA5776" w:rsidP="00A325BB">
                            <w:pPr>
                              <w:jc w:val="center"/>
                              <w:rPr>
                                <w:rFonts w:ascii="Tahoma" w:hAnsi="Tahoma" w:cs="Tahom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DD501" id="Llamada ovalada 195" o:spid="_x0000_s1183" type="#_x0000_t63" style="position:absolute;left:0;text-align:left;margin-left:26.85pt;margin-top:3.35pt;width:154pt;height:48.2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" adj="7135,40560" fillcolor="#00b0f0" strokecolor="#1a495c [1604]" strokeweight="1pt">
                <v:shadow on="t" color="black" opacity="26214f" origin=".5,-.5" offset="-.74836mm,.74836mm"/>
                <v:textbox>
                  <w:txbxContent>
                    <w:p w:rsidR="00AA5776" w:rsidRPr="0054215A" w:rsidRDefault="00AA5776" w:rsidP="00A325BB">
                      <w:pPr>
                        <w:jc w:val="center"/>
                        <w:rPr>
                          <w:rFonts w:ascii="Tahoma" w:hAnsi="Tahoma" w:cs="Tahoma"/>
                          <w:b/>
                          <w:i/>
                          <w:color w:val="002060"/>
                          <w:lang w:val="es-419"/>
                        </w:rPr>
                      </w:pPr>
                      <w:r w:rsidRPr="0054215A">
                        <w:rPr>
                          <w:rFonts w:ascii="Tahoma" w:hAnsi="Tahoma" w:cs="Tahoma"/>
                          <w:b/>
                          <w:i/>
                          <w:color w:val="002060"/>
                          <w:lang w:val="es-419"/>
                        </w:rPr>
                        <w:t>“La organización es importante”</w:t>
                      </w:r>
                    </w:p>
                    <w:p w:rsidR="00AA5776" w:rsidRPr="005D49A8" w:rsidRDefault="00AA5776" w:rsidP="00A325BB">
                      <w:pPr>
                        <w:jc w:val="center"/>
                        <w:rPr>
                          <w:rFonts w:ascii="Tahoma" w:hAnsi="Tahoma" w:cs="Tahoma"/>
                        </w:rPr>
                      </w:pPr>
                    </w:p>
                  </w:txbxContent>
                </v:textbox>
                <w10:wrap anchorx="margin"/>
              </v:shape>
            </w:pict>
          </mc:Fallback>
        </mc:AlternateContent>
      </w:r>
    </w:p>
    <w:p w:rsidR="009E77C5" w:rsidRDefault="000F56E8" w:rsidP="00164170">
      <w:pPr>
        <w:jc w:val="both"/>
        <w:rPr>
          <w:lang w:val="es-419"/>
        </w:rPr>
      </w:pPr>
      <w:r>
        <w:rPr>
          <w:noProof/>
          <w:lang w:val="es-MX" w:eastAsia="es-MX"/>
        </w:rPr>
        <w:drawing>
          <wp:anchor distT="99482" distB="101189" distL="219632" distR="232067" simplePos="0" relativeHeight="251765248" behindDoc="0" locked="0" layoutInCell="1" allowOverlap="1" wp14:anchorId="0E0FF7A6" wp14:editId="159C5215">
            <wp:simplePos x="0" y="0"/>
            <wp:positionH relativeFrom="margin">
              <wp:posOffset>1220470</wp:posOffset>
            </wp:positionH>
            <wp:positionV relativeFrom="paragraph">
              <wp:posOffset>229235</wp:posOffset>
            </wp:positionV>
            <wp:extent cx="1982470" cy="2392045"/>
            <wp:effectExtent l="76200" t="0" r="0" b="8255"/>
            <wp:wrapThrough wrapText="bothSides">
              <wp:wrapPolygon edited="0">
                <wp:start x="8510" y="0"/>
                <wp:lineTo x="7887" y="344"/>
                <wp:lineTo x="7887" y="3096"/>
                <wp:lineTo x="-830" y="3096"/>
                <wp:lineTo x="-830" y="6365"/>
                <wp:lineTo x="3944" y="8601"/>
                <wp:lineTo x="6434" y="11353"/>
                <wp:lineTo x="7057" y="16858"/>
                <wp:lineTo x="5604" y="16858"/>
                <wp:lineTo x="5397" y="19954"/>
                <wp:lineTo x="12038" y="21503"/>
                <wp:lineTo x="15152" y="21503"/>
                <wp:lineTo x="15359" y="21158"/>
                <wp:lineTo x="15359" y="19782"/>
                <wp:lineTo x="14529" y="11353"/>
                <wp:lineTo x="18265" y="8773"/>
                <wp:lineTo x="18265" y="8601"/>
                <wp:lineTo x="16190" y="6021"/>
                <wp:lineTo x="15982" y="5849"/>
                <wp:lineTo x="14114" y="2580"/>
                <wp:lineTo x="12869" y="344"/>
                <wp:lineTo x="12454" y="0"/>
                <wp:lineTo x="8510" y="0"/>
              </wp:wrapPolygon>
            </wp:wrapThrough>
            <wp:docPr id="173"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047"/>
                    <a:stretch/>
                  </pic:blipFill>
                  <pic:spPr bwMode="auto">
                    <a:xfrm>
                      <a:off x="0" y="0"/>
                      <a:ext cx="1982470" cy="239204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7C5" w:rsidRDefault="009E77C5" w:rsidP="00164170">
      <w:pPr>
        <w:jc w:val="both"/>
        <w:rPr>
          <w:lang w:val="es-419"/>
        </w:rPr>
      </w:pPr>
    </w:p>
    <w:p w:rsidR="00164170" w:rsidRDefault="000E7479" w:rsidP="00164170">
      <w:pPr>
        <w:jc w:val="both"/>
        <w:rPr>
          <w:lang w:val="es-419"/>
        </w:rPr>
      </w:pPr>
      <w:r>
        <w:rPr>
          <w:noProof/>
          <w:lang w:val="es-MX" w:eastAsia="es-MX"/>
        </w:rPr>
        <w:drawing>
          <wp:anchor distT="99482" distB="101189" distL="219632" distR="232067" simplePos="0" relativeHeight="251766272" behindDoc="0" locked="0" layoutInCell="1" allowOverlap="1" wp14:anchorId="2F8DB615" wp14:editId="6A8EFDEC">
            <wp:simplePos x="0" y="0"/>
            <wp:positionH relativeFrom="margin">
              <wp:align>left</wp:align>
            </wp:positionH>
            <wp:positionV relativeFrom="paragraph">
              <wp:posOffset>3175</wp:posOffset>
            </wp:positionV>
            <wp:extent cx="1102360" cy="2346960"/>
            <wp:effectExtent l="0" t="0" r="21590" b="0"/>
            <wp:wrapThrough wrapText="bothSides">
              <wp:wrapPolygon edited="0">
                <wp:start x="10825" y="701"/>
                <wp:lineTo x="5599" y="1052"/>
                <wp:lineTo x="5599" y="6312"/>
                <wp:lineTo x="7465" y="10519"/>
                <wp:lineTo x="8959" y="12273"/>
                <wp:lineTo x="9332" y="15078"/>
                <wp:lineTo x="7465" y="15078"/>
                <wp:lineTo x="6346" y="19987"/>
                <wp:lineTo x="7092" y="20688"/>
                <wp:lineTo x="8585" y="21390"/>
                <wp:lineTo x="10452" y="21390"/>
                <wp:lineTo x="14931" y="20688"/>
                <wp:lineTo x="17917" y="18935"/>
                <wp:lineTo x="16797" y="17883"/>
                <wp:lineTo x="18664" y="15078"/>
                <wp:lineTo x="20903" y="12448"/>
                <wp:lineTo x="21650" y="9468"/>
                <wp:lineTo x="21276" y="6838"/>
                <wp:lineTo x="20157" y="2805"/>
                <wp:lineTo x="16797" y="1052"/>
                <wp:lineTo x="14558" y="701"/>
                <wp:lineTo x="10825" y="701"/>
              </wp:wrapPolygon>
            </wp:wrapThrough>
            <wp:docPr id="184"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63764"/>
                    <a:stretch/>
                  </pic:blipFill>
                  <pic:spPr bwMode="auto">
                    <a:xfrm>
                      <a:off x="0" y="0"/>
                      <a:ext cx="1102360" cy="234696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4170" w:rsidRDefault="00164170" w:rsidP="00164170">
      <w:pPr>
        <w:jc w:val="both"/>
        <w:rPr>
          <w:lang w:val="es-419"/>
        </w:rPr>
      </w:pPr>
    </w:p>
    <w:p w:rsidR="00164170" w:rsidRDefault="00164170" w:rsidP="00164170">
      <w:pPr>
        <w:jc w:val="both"/>
        <w:rPr>
          <w:lang w:val="es-419"/>
        </w:rPr>
      </w:pPr>
    </w:p>
    <w:p w:rsidR="00164170" w:rsidRDefault="00164170" w:rsidP="00164170">
      <w:pPr>
        <w:jc w:val="both"/>
        <w:rPr>
          <w:lang w:val="es-419"/>
        </w:rPr>
      </w:pPr>
    </w:p>
    <w:p w:rsidR="00164170" w:rsidRDefault="00164170" w:rsidP="00164170">
      <w:pPr>
        <w:jc w:val="both"/>
        <w:rPr>
          <w:lang w:val="es-419"/>
        </w:rPr>
      </w:pPr>
    </w:p>
    <w:p w:rsidR="00164170" w:rsidRDefault="000E7479" w:rsidP="00164170">
      <w:pPr>
        <w:jc w:val="both"/>
        <w:rPr>
          <w:lang w:val="es-419"/>
        </w:rPr>
      </w:pPr>
      <w:r>
        <w:rPr>
          <w:noProof/>
          <w:lang w:val="es-MX" w:eastAsia="es-MX"/>
        </w:rPr>
        <mc:AlternateContent>
          <mc:Choice Requires="wps">
            <w:drawing>
              <wp:anchor distT="0" distB="0" distL="114300" distR="114300" simplePos="0" relativeHeight="251514368" behindDoc="0" locked="0" layoutInCell="1" allowOverlap="1">
                <wp:simplePos x="0" y="0"/>
                <wp:positionH relativeFrom="column">
                  <wp:posOffset>49045</wp:posOffset>
                </wp:positionH>
                <wp:positionV relativeFrom="paragraph">
                  <wp:posOffset>8143</wp:posOffset>
                </wp:positionV>
                <wp:extent cx="3051179" cy="1021150"/>
                <wp:effectExtent l="0" t="0" r="15875" b="26670"/>
                <wp:wrapNone/>
                <wp:docPr id="196" name="Forma libre 196"/>
                <wp:cNvGraphicFramePr/>
                <a:graphic xmlns:a="http://schemas.openxmlformats.org/drawingml/2006/main">
                  <a:graphicData uri="http://schemas.microsoft.com/office/word/2010/wordprocessingShape">
                    <wps:wsp>
                      <wps:cNvSpPr/>
                      <wps:spPr>
                        <a:xfrm>
                          <a:off x="0" y="0"/>
                          <a:ext cx="3051179" cy="1021150"/>
                        </a:xfrm>
                        <a:custGeom>
                          <a:avLst/>
                          <a:gdLst>
                            <a:gd name="connsiteX0" fmla="*/ 1641143 w 3051179"/>
                            <a:gd name="connsiteY0" fmla="*/ 843068 h 1021150"/>
                            <a:gd name="connsiteX1" fmla="*/ 699447 w 3051179"/>
                            <a:gd name="connsiteY1" fmla="*/ 979545 h 1021150"/>
                            <a:gd name="connsiteX2" fmla="*/ 71650 w 3051179"/>
                            <a:gd name="connsiteY2" fmla="*/ 1006841 h 1021150"/>
                            <a:gd name="connsiteX3" fmla="*/ 17059 w 3051179"/>
                            <a:gd name="connsiteY3" fmla="*/ 774829 h 1021150"/>
                            <a:gd name="connsiteX4" fmla="*/ 98946 w 3051179"/>
                            <a:gd name="connsiteY4" fmla="*/ 570113 h 1021150"/>
                            <a:gd name="connsiteX5" fmla="*/ 535674 w 3051179"/>
                            <a:gd name="connsiteY5" fmla="*/ 433635 h 1021150"/>
                            <a:gd name="connsiteX6" fmla="*/ 986050 w 3051179"/>
                            <a:gd name="connsiteY6" fmla="*/ 310805 h 1021150"/>
                            <a:gd name="connsiteX7" fmla="*/ 1668438 w 3051179"/>
                            <a:gd name="connsiteY7" fmla="*/ 228919 h 1021150"/>
                            <a:gd name="connsiteX8" fmla="*/ 2323531 w 3051179"/>
                            <a:gd name="connsiteY8" fmla="*/ 10554 h 1021150"/>
                            <a:gd name="connsiteX9" fmla="*/ 2787555 w 3051179"/>
                            <a:gd name="connsiteY9" fmla="*/ 78793 h 1021150"/>
                            <a:gd name="connsiteX10" fmla="*/ 3019567 w 3051179"/>
                            <a:gd name="connsiteY10" fmla="*/ 460930 h 1021150"/>
                            <a:gd name="connsiteX11" fmla="*/ 3019567 w 3051179"/>
                            <a:gd name="connsiteY11" fmla="*/ 679295 h 1021150"/>
                            <a:gd name="connsiteX12" fmla="*/ 2746612 w 3051179"/>
                            <a:gd name="connsiteY12" fmla="*/ 870363 h 1021150"/>
                            <a:gd name="connsiteX13" fmla="*/ 2528247 w 3051179"/>
                            <a:gd name="connsiteY13" fmla="*/ 924954 h 1021150"/>
                            <a:gd name="connsiteX14" fmla="*/ 1818564 w 3051179"/>
                            <a:gd name="connsiteY14" fmla="*/ 870363 h 1021150"/>
                            <a:gd name="connsiteX15" fmla="*/ 1641143 w 3051179"/>
                            <a:gd name="connsiteY15" fmla="*/ 843068 h 1021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051179" h="1021150">
                              <a:moveTo>
                                <a:pt x="1641143" y="843068"/>
                              </a:moveTo>
                              <a:cubicBezTo>
                                <a:pt x="1454624" y="861265"/>
                                <a:pt x="961029" y="952250"/>
                                <a:pt x="699447" y="979545"/>
                              </a:cubicBezTo>
                              <a:cubicBezTo>
                                <a:pt x="437865" y="1006840"/>
                                <a:pt x="185381" y="1040960"/>
                                <a:pt x="71650" y="1006841"/>
                              </a:cubicBezTo>
                              <a:cubicBezTo>
                                <a:pt x="-42081" y="972722"/>
                                <a:pt x="12510" y="847617"/>
                                <a:pt x="17059" y="774829"/>
                              </a:cubicBezTo>
                              <a:cubicBezTo>
                                <a:pt x="21608" y="702041"/>
                                <a:pt x="12510" y="626979"/>
                                <a:pt x="98946" y="570113"/>
                              </a:cubicBezTo>
                              <a:cubicBezTo>
                                <a:pt x="185382" y="513247"/>
                                <a:pt x="387823" y="476853"/>
                                <a:pt x="535674" y="433635"/>
                              </a:cubicBezTo>
                              <a:cubicBezTo>
                                <a:pt x="683525" y="390417"/>
                                <a:pt x="797256" y="344924"/>
                                <a:pt x="986050" y="310805"/>
                              </a:cubicBezTo>
                              <a:cubicBezTo>
                                <a:pt x="1174844" y="276686"/>
                                <a:pt x="1445525" y="278961"/>
                                <a:pt x="1668438" y="228919"/>
                              </a:cubicBezTo>
                              <a:cubicBezTo>
                                <a:pt x="1891351" y="178877"/>
                                <a:pt x="2137012" y="35575"/>
                                <a:pt x="2323531" y="10554"/>
                              </a:cubicBezTo>
                              <a:cubicBezTo>
                                <a:pt x="2510050" y="-14467"/>
                                <a:pt x="2671549" y="3730"/>
                                <a:pt x="2787555" y="78793"/>
                              </a:cubicBezTo>
                              <a:cubicBezTo>
                                <a:pt x="2903561" y="153856"/>
                                <a:pt x="2980898" y="360846"/>
                                <a:pt x="3019567" y="460930"/>
                              </a:cubicBezTo>
                              <a:cubicBezTo>
                                <a:pt x="3058236" y="561014"/>
                                <a:pt x="3065059" y="611056"/>
                                <a:pt x="3019567" y="679295"/>
                              </a:cubicBezTo>
                              <a:cubicBezTo>
                                <a:pt x="2974075" y="747534"/>
                                <a:pt x="2828499" y="829420"/>
                                <a:pt x="2746612" y="870363"/>
                              </a:cubicBezTo>
                              <a:cubicBezTo>
                                <a:pt x="2664725" y="911306"/>
                                <a:pt x="2682922" y="924954"/>
                                <a:pt x="2528247" y="924954"/>
                              </a:cubicBezTo>
                              <a:cubicBezTo>
                                <a:pt x="2373572" y="924954"/>
                                <a:pt x="1968689" y="886285"/>
                                <a:pt x="1818564" y="870363"/>
                              </a:cubicBezTo>
                              <a:cubicBezTo>
                                <a:pt x="1668439" y="854441"/>
                                <a:pt x="1827662" y="824871"/>
                                <a:pt x="1641143" y="843068"/>
                              </a:cubicBezTo>
                              <a:close/>
                            </a:path>
                          </a:pathLst>
                        </a:cu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522963" id="Forma libre 196" o:spid="_x0000_s1026" style="position:absolute;margin-left:3.85pt;margin-top:.65pt;width:240.25pt;height:80.4pt;z-index:251514368;visibility:visible;mso-wrap-style:square;mso-wrap-distance-left:9pt;mso-wrap-distance-top:0;mso-wrap-distance-right:9pt;mso-wrap-distance-bottom:0;mso-position-horizontal:absolute;mso-position-horizontal-relative:text;mso-position-vertical:absolute;mso-position-vertical-relative:text;v-text-anchor:middle" coordsize="3051179,102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" path="m1641143,843068c1454624,861265,961029,952250,699447,979545v-261582,27295,-514066,61415,-627797,27296c-42081,972722,12510,847617,17059,774829,21608,702041,12510,626979,98946,570113,185382,513247,387823,476853,535674,433635,683525,390417,797256,344924,986050,310805v188794,-34119,459475,-31844,682388,-81886c1891351,178877,2137012,35575,2323531,10554v186519,-25021,348018,-6824,464024,68239c2903561,153856,2980898,360846,3019567,460930v38669,100084,45492,150126,,218365c2974075,747534,2828499,829420,2746612,870363v-81887,40943,-63690,54591,-218365,54591c2373572,924954,1968689,886285,1818564,870363v-150125,-15922,9098,-45492,-177421,-27295xe" fillcolor="#ffc000" strokecolor="#1a495c [1604]" strokeweight="1pt">
                <v:stroke joinstyle="miter"/>
                <v:path arrowok="t" o:connecttype="custom" o:connectlocs="1641143,843068;699447,979545;71650,1006841;17059,774829;98946,570113;535674,433635;986050,310805;1668438,228919;2323531,10554;2787555,78793;3019567,460930;3019567,679295;2746612,870363;2528247,924954;1818564,870363;1641143,843068" o:connectangles="0,0,0,0,0,0,0,0,0,0,0,0,0,0,0,0"/>
              </v:shape>
            </w:pict>
          </mc:Fallback>
        </mc:AlternateContent>
      </w:r>
    </w:p>
    <w:p w:rsidR="00164170" w:rsidRDefault="00164170" w:rsidP="00164170">
      <w:pPr>
        <w:jc w:val="both"/>
        <w:rPr>
          <w:rFonts w:ascii="Eras Demi ITC" w:hAnsi="Eras Demi ITC"/>
          <w:color w:val="2E74B5"/>
          <w:sz w:val="28"/>
          <w:lang w:val="es-419"/>
        </w:rPr>
      </w:pPr>
    </w:p>
    <w:p w:rsidR="00A325BB" w:rsidRDefault="00A325BB" w:rsidP="00164170">
      <w:pPr>
        <w:jc w:val="both"/>
        <w:rPr>
          <w:rFonts w:ascii="Eras Demi ITC" w:hAnsi="Eras Demi ITC"/>
          <w:color w:val="2E74B5"/>
          <w:sz w:val="28"/>
          <w:lang w:val="es-419"/>
        </w:rPr>
      </w:pPr>
    </w:p>
    <w:bookmarkStart w:id="20" w:name="_Toc431995906"/>
    <w:p w:rsidR="00164170" w:rsidRPr="00982069" w:rsidRDefault="00356D4F" w:rsidP="00356D4F">
      <w:pPr>
        <w:pStyle w:val="Ttulo1"/>
        <w:jc w:val="center"/>
        <w:rPr>
          <w:rFonts w:ascii="Arial Narrow" w:hAnsi="Arial Narrow"/>
          <w:sz w:val="28"/>
          <w:lang w:val="es-419"/>
        </w:rPr>
      </w:pPr>
      <w:r w:rsidRPr="00982069">
        <w:rPr>
          <w:rFonts w:ascii="Arial Narrow" w:hAnsi="Arial Narrow"/>
          <w:i/>
          <w:noProof/>
          <w:color w:val="2E74B5"/>
          <w:sz w:val="40"/>
          <w:lang w:val="es-MX" w:eastAsia="es-MX"/>
        </w:rPr>
        <mc:AlternateContent>
          <mc:Choice Requires="wps">
            <w:drawing>
              <wp:anchor distT="0" distB="0" distL="114300" distR="114300" simplePos="0" relativeHeight="251687424" behindDoc="0" locked="0" layoutInCell="1" allowOverlap="1" wp14:anchorId="6A4962AD" wp14:editId="1C5B7DD6">
                <wp:simplePos x="0" y="0"/>
                <wp:positionH relativeFrom="margin">
                  <wp:align>center</wp:align>
                </wp:positionH>
                <wp:positionV relativeFrom="line">
                  <wp:posOffset>315889</wp:posOffset>
                </wp:positionV>
                <wp:extent cx="586740" cy="532528"/>
                <wp:effectExtent l="76200" t="19050" r="41910" b="58420"/>
                <wp:wrapNone/>
                <wp:docPr id="3" name="AutoShap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532528"/>
                        </a:xfrm>
                        <a:prstGeom prst="downArrow">
                          <a:avLst>
                            <a:gd name="adj1" fmla="val 50000"/>
                            <a:gd name="adj2" fmla="val 32576"/>
                          </a:avLst>
                        </a:prstGeom>
                        <a:solidFill>
                          <a:srgbClr val="ED7D31"/>
                        </a:solidFill>
                        <a:ln w="38100" algn="ctr">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1F2D55" id="AutoShape 316" o:spid="_x0000_s1026" type="#_x0000_t67" style="position:absolute;margin-left:0;margin-top:24.85pt;width:46.2pt;height:41.95pt;z-index:251687424;visibility:visible;mso-wrap-style:square;mso-width-percent:0;mso-height-percent:0;mso-wrap-distance-left:9pt;mso-wrap-distance-top:0;mso-wrap-distance-right:9pt;mso-wrap-distance-bottom:0;mso-position-horizontal:center;mso-position-horizontal-relative:margin;mso-position-vertical:absolute;mso-position-vertical-relative:lin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" adj="14564" fillcolor="#ed7d31" strokecolor="#f2f2f2" strokeweight="3pt">
                <v:shadow on="t" color="#823b0b" opacity=".5" offset="1pt"/>
                <w10:wrap anchorx="margin" anchory="line"/>
              </v:shape>
            </w:pict>
          </mc:Fallback>
        </mc:AlternateContent>
      </w:r>
      <w:r w:rsidR="00164170" w:rsidRPr="00982069">
        <w:rPr>
          <w:rFonts w:ascii="Arial Narrow" w:hAnsi="Arial Narrow"/>
          <w:sz w:val="28"/>
          <w:lang w:val="es-419"/>
        </w:rPr>
        <w:t>Por esa razón se pro</w:t>
      </w:r>
      <w:r w:rsidR="000E7479" w:rsidRPr="00982069">
        <w:rPr>
          <w:rFonts w:ascii="Arial Narrow" w:hAnsi="Arial Narrow"/>
          <w:sz w:val="28"/>
          <w:lang w:val="es-419"/>
        </w:rPr>
        <w:t>ponen dos acciones específicas:</w:t>
      </w:r>
      <w:bookmarkEnd w:id="20"/>
    </w:p>
    <w:p w:rsidR="00164170" w:rsidRDefault="00164170" w:rsidP="00164170">
      <w:pPr>
        <w:jc w:val="both"/>
        <w:rPr>
          <w:rFonts w:ascii="Arial Narrow" w:hAnsi="Arial Narrow"/>
          <w:sz w:val="28"/>
          <w:lang w:val="es-419"/>
        </w:rPr>
      </w:pPr>
    </w:p>
    <w:p w:rsidR="00164170" w:rsidRPr="00F84BDB" w:rsidRDefault="00164170" w:rsidP="00164170">
      <w:pPr>
        <w:jc w:val="both"/>
        <w:rPr>
          <w:rFonts w:ascii="Arial Narrow" w:hAnsi="Arial Narrow"/>
          <w:color w:val="2E74B5"/>
          <w:sz w:val="28"/>
          <w:lang w:val="es-419"/>
        </w:rPr>
      </w:pPr>
    </w:p>
    <w:p w:rsidR="00164170" w:rsidRPr="0054215A" w:rsidRDefault="00164170" w:rsidP="00164170">
      <w:pPr>
        <w:pStyle w:val="Prrafodelista"/>
        <w:numPr>
          <w:ilvl w:val="0"/>
          <w:numId w:val="11"/>
        </w:numPr>
        <w:jc w:val="both"/>
        <w:rPr>
          <w:rFonts w:ascii="Arial Narrow" w:hAnsi="Arial Narrow"/>
          <w:color w:val="1C2880"/>
          <w:sz w:val="28"/>
          <w:lang w:val="es-419"/>
        </w:rPr>
      </w:pPr>
      <w:r w:rsidRPr="0054215A">
        <w:rPr>
          <w:rFonts w:ascii="Arial Narrow" w:hAnsi="Arial Narrow"/>
          <w:color w:val="1C2880"/>
          <w:sz w:val="28"/>
          <w:lang w:val="es-419"/>
        </w:rPr>
        <w:t xml:space="preserve">La responsabilidad de una Unidad Ejecutora o Coordinadora para que dirija la ejecución de las actividades del plan de manejo. Contará con una estrategia de financiamiento, el plan de manejo, sistema de monitoreo y el plan de acción inmediata. </w:t>
      </w:r>
    </w:p>
    <w:p w:rsidR="00164170" w:rsidRPr="0054215A" w:rsidRDefault="00164170" w:rsidP="00164170">
      <w:pPr>
        <w:pStyle w:val="Prrafodelista"/>
        <w:numPr>
          <w:ilvl w:val="0"/>
          <w:numId w:val="11"/>
        </w:numPr>
        <w:jc w:val="both"/>
        <w:rPr>
          <w:rFonts w:ascii="Arial Narrow" w:hAnsi="Arial Narrow"/>
          <w:color w:val="1C2880"/>
          <w:sz w:val="28"/>
          <w:lang w:val="es-419"/>
        </w:rPr>
      </w:pPr>
      <w:r w:rsidRPr="0054215A">
        <w:rPr>
          <w:rFonts w:ascii="Arial Narrow" w:hAnsi="Arial Narrow"/>
          <w:color w:val="1C2880"/>
          <w:sz w:val="28"/>
          <w:lang w:val="es-419"/>
        </w:rPr>
        <w:t>El apoyo voluntario de las plataformas existentes, como son el CCCI, las Federaciones de ASADAS, los CAC y los Bloques; con la finalidad de apoyar en el seguimiento y coordinación en sus respectivas áreas de trabajo (tema del agua, temas agropecuarios, etc.)</w:t>
      </w:r>
    </w:p>
    <w:p w:rsidR="00164170" w:rsidRPr="00F0710D" w:rsidRDefault="00164170" w:rsidP="00164170">
      <w:pPr>
        <w:pStyle w:val="Prrafodelista"/>
        <w:jc w:val="both"/>
        <w:rPr>
          <w:rFonts w:ascii="Arial Narrow" w:hAnsi="Arial Narrow"/>
          <w:color w:val="002060"/>
          <w:sz w:val="28"/>
          <w:lang w:val="es-419"/>
        </w:rPr>
      </w:pPr>
    </w:p>
    <w:p w:rsidR="00164170" w:rsidRPr="00886ECF" w:rsidRDefault="00CC102E" w:rsidP="0054215A">
      <w:pPr>
        <w:spacing w:after="0"/>
        <w:rPr>
          <w:rFonts w:ascii="Tahoma" w:hAnsi="Tahoma" w:cs="Tahoma"/>
          <w:b/>
          <w:color w:val="1B1A22" w:themeColor="text2" w:themeShade="80"/>
          <w:sz w:val="24"/>
          <w:lang w:val="es-CR"/>
        </w:rPr>
      </w:pPr>
      <w:r w:rsidRPr="00D528E6">
        <w:rPr>
          <w:b/>
          <w:noProof/>
          <w:color w:val="1B1A22" w:themeColor="text2" w:themeShade="80"/>
          <w:lang w:val="es-MX" w:eastAsia="es-MX"/>
        </w:rPr>
        <w:lastRenderedPageBreak/>
        <w:drawing>
          <wp:anchor distT="99482" distB="101189" distL="219632" distR="232067" simplePos="0" relativeHeight="251771392" behindDoc="0" locked="0" layoutInCell="1" allowOverlap="1" wp14:anchorId="116043DC" wp14:editId="35181308">
            <wp:simplePos x="0" y="0"/>
            <wp:positionH relativeFrom="margin">
              <wp:posOffset>5134610</wp:posOffset>
            </wp:positionH>
            <wp:positionV relativeFrom="paragraph">
              <wp:posOffset>41275</wp:posOffset>
            </wp:positionV>
            <wp:extent cx="1337310" cy="1528445"/>
            <wp:effectExtent l="95250" t="38100" r="0" b="33655"/>
            <wp:wrapThrough wrapText="bothSides">
              <wp:wrapPolygon edited="0">
                <wp:start x="9538" y="-538"/>
                <wp:lineTo x="7385" y="0"/>
                <wp:lineTo x="7385" y="4307"/>
                <wp:lineTo x="-1538" y="4307"/>
                <wp:lineTo x="-1538" y="6192"/>
                <wp:lineTo x="3077" y="8615"/>
                <wp:lineTo x="3077" y="9692"/>
                <wp:lineTo x="5538" y="12922"/>
                <wp:lineTo x="4615" y="19653"/>
                <wp:lineTo x="11692" y="21806"/>
                <wp:lineTo x="14769" y="21806"/>
                <wp:lineTo x="15077" y="17499"/>
                <wp:lineTo x="14769" y="12922"/>
                <wp:lineTo x="18154" y="8884"/>
                <wp:lineTo x="18154" y="8076"/>
                <wp:lineTo x="14462" y="4307"/>
                <wp:lineTo x="13846" y="4307"/>
                <wp:lineTo x="12615" y="269"/>
                <wp:lineTo x="12308" y="-538"/>
                <wp:lineTo x="9538" y="-538"/>
              </wp:wrapPolygon>
            </wp:wrapThrough>
            <wp:docPr id="197" name="Imagen 13" descr="http://previews.123rf.com/images/komissar007/komissar0071402/komissar007140200002/25528715-the-man-talking-to-a-woman-two-people-talking-business-illustration.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http://previews.123rf.com/images/komissar007/komissar0071402/komissar007140200002/25528715-the-man-talking-to-a-woman-two-people-talking-business-illustration.jpg">
                      <a:hlinkClick r:id="rId14"/>
                    </pic:cNvPr>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6047"/>
                    <a:stretch/>
                  </pic:blipFill>
                  <pic:spPr bwMode="auto">
                    <a:xfrm>
                      <a:off x="0" y="0"/>
                      <a:ext cx="1337310" cy="152844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170" w:rsidRPr="00D528E6">
        <w:rPr>
          <w:rFonts w:ascii="Tahoma" w:hAnsi="Tahoma" w:cs="Tahoma"/>
          <w:b/>
          <w:color w:val="1B1A22" w:themeColor="text2" w:themeShade="80"/>
          <w:sz w:val="24"/>
          <w:lang w:val="es-419"/>
        </w:rPr>
        <w:t>Para que el Plan de Manejo inicie actividades se ha elaborado un</w:t>
      </w:r>
      <w:r w:rsidR="00886ECF">
        <w:rPr>
          <w:rFonts w:ascii="Tahoma" w:hAnsi="Tahoma" w:cs="Tahoma"/>
          <w:b/>
          <w:color w:val="1B1A22" w:themeColor="text2" w:themeShade="80"/>
          <w:sz w:val="24"/>
          <w:lang w:val="es-CR"/>
        </w:rPr>
        <w:t>a</w:t>
      </w:r>
    </w:p>
    <w:p w:rsidR="00164170" w:rsidRPr="00CC102E" w:rsidRDefault="00886ECF" w:rsidP="0054215A">
      <w:pPr>
        <w:pStyle w:val="Ttulo1"/>
        <w:spacing w:after="0"/>
        <w:rPr>
          <w:rFonts w:ascii="Tahoma" w:hAnsi="Tahoma" w:cs="Tahoma"/>
          <w:b w:val="0"/>
          <w:color w:val="FF6600"/>
          <w:sz w:val="24"/>
          <w:lang w:val="es-CR"/>
        </w:rPr>
      </w:pPr>
      <w:bookmarkStart w:id="21" w:name="_Toc431995907"/>
      <w:r w:rsidRPr="00886ECF">
        <w:rPr>
          <w:rFonts w:ascii="Tahoma" w:hAnsi="Tahoma" w:cs="Tahoma"/>
          <w:b w:val="0"/>
          <w:color w:val="000000" w:themeColor="text1"/>
          <w:lang w:val="es-CR"/>
        </w:rPr>
        <w:t xml:space="preserve">Propuesta de </w:t>
      </w:r>
      <w:r>
        <w:rPr>
          <w:rFonts w:ascii="Tahoma" w:hAnsi="Tahoma" w:cs="Tahoma"/>
          <w:b w:val="0"/>
          <w:color w:val="FF6600"/>
          <w:lang w:val="es-419"/>
        </w:rPr>
        <w:t>ACCIONES</w:t>
      </w:r>
      <w:r w:rsidR="004F51DF">
        <w:rPr>
          <w:rFonts w:ascii="Tahoma" w:hAnsi="Tahoma" w:cs="Tahoma"/>
          <w:b w:val="0"/>
          <w:color w:val="FF6600"/>
          <w:lang w:val="es-419"/>
        </w:rPr>
        <w:t xml:space="preserve"> INM</w:t>
      </w:r>
      <w:r w:rsidR="00164170" w:rsidRPr="00CC102E">
        <w:rPr>
          <w:rFonts w:ascii="Tahoma" w:hAnsi="Tahoma" w:cs="Tahoma"/>
          <w:b w:val="0"/>
          <w:color w:val="FF6600"/>
          <w:lang w:val="es-419"/>
        </w:rPr>
        <w:t>EDIATA</w:t>
      </w:r>
      <w:r w:rsidR="004F51DF">
        <w:rPr>
          <w:rFonts w:ascii="Tahoma" w:hAnsi="Tahoma" w:cs="Tahoma"/>
          <w:b w:val="0"/>
          <w:color w:val="FF6600"/>
          <w:lang w:val="es-419"/>
        </w:rPr>
        <w:t>S</w:t>
      </w:r>
      <w:r w:rsidR="00164170" w:rsidRPr="00CC102E">
        <w:rPr>
          <w:rFonts w:ascii="Tahoma" w:hAnsi="Tahoma" w:cs="Tahoma"/>
          <w:b w:val="0"/>
          <w:color w:val="FF6600"/>
          <w:lang w:val="es-419"/>
        </w:rPr>
        <w:t xml:space="preserve"> </w:t>
      </w:r>
      <w:r w:rsidR="00164170" w:rsidRPr="00D528E6">
        <w:rPr>
          <w:rFonts w:ascii="Tahoma" w:hAnsi="Tahoma" w:cs="Tahoma"/>
          <w:color w:val="1B1A22" w:themeColor="text2" w:themeShade="80"/>
          <w:sz w:val="24"/>
          <w:lang w:val="es-419"/>
        </w:rPr>
        <w:t>que consta de</w:t>
      </w:r>
      <w:r w:rsidR="00164170" w:rsidRPr="00CC102E">
        <w:rPr>
          <w:rFonts w:ascii="Tahoma" w:hAnsi="Tahoma" w:cs="Tahoma"/>
          <w:b w:val="0"/>
          <w:color w:val="FF6600"/>
          <w:sz w:val="24"/>
          <w:lang w:val="es-419"/>
        </w:rPr>
        <w:t xml:space="preserve"> </w:t>
      </w:r>
      <w:r w:rsidR="00164170" w:rsidRPr="00CC102E">
        <w:rPr>
          <w:rFonts w:ascii="Tahoma" w:hAnsi="Tahoma" w:cs="Tahoma"/>
          <w:b w:val="0"/>
          <w:color w:val="FF6600"/>
          <w:lang w:val="es-419"/>
        </w:rPr>
        <w:t xml:space="preserve">10 proyectos </w:t>
      </w:r>
      <w:r w:rsidR="00164170" w:rsidRPr="00D528E6">
        <w:rPr>
          <w:rFonts w:ascii="Tahoma" w:hAnsi="Tahoma" w:cs="Tahoma"/>
          <w:color w:val="1B1A22" w:themeColor="text2" w:themeShade="80"/>
          <w:sz w:val="24"/>
          <w:lang w:val="es-419"/>
        </w:rPr>
        <w:t>que fueron</w:t>
      </w:r>
      <w:r w:rsidR="00164170" w:rsidRPr="00CC102E">
        <w:rPr>
          <w:rFonts w:ascii="Tahoma" w:hAnsi="Tahoma" w:cs="Tahoma"/>
          <w:b w:val="0"/>
          <w:color w:val="1B1A22" w:themeColor="text2" w:themeShade="80"/>
          <w:sz w:val="36"/>
          <w:lang w:val="es-419"/>
        </w:rPr>
        <w:t xml:space="preserve"> </w:t>
      </w:r>
      <w:r w:rsidR="00164170" w:rsidRPr="00CC102E">
        <w:rPr>
          <w:rFonts w:ascii="Tahoma" w:hAnsi="Tahoma" w:cs="Tahoma"/>
          <w:b w:val="0"/>
          <w:color w:val="FF6600"/>
          <w:sz w:val="36"/>
          <w:lang w:val="es-419"/>
        </w:rPr>
        <w:t xml:space="preserve">considerados </w:t>
      </w:r>
      <w:r w:rsidR="00164170" w:rsidRPr="00D528E6">
        <w:rPr>
          <w:rFonts w:ascii="Tahoma" w:hAnsi="Tahoma" w:cs="Tahoma"/>
          <w:color w:val="1B1A22" w:themeColor="text2" w:themeShade="80"/>
          <w:sz w:val="24"/>
          <w:lang w:val="es-419"/>
        </w:rPr>
        <w:t>importantes</w:t>
      </w:r>
      <w:r w:rsidR="00164170" w:rsidRPr="00CC102E">
        <w:rPr>
          <w:rFonts w:ascii="Tahoma" w:hAnsi="Tahoma" w:cs="Tahoma"/>
          <w:b w:val="0"/>
          <w:color w:val="1B1A22" w:themeColor="text2" w:themeShade="80"/>
          <w:sz w:val="36"/>
          <w:lang w:val="es-419"/>
        </w:rPr>
        <w:t xml:space="preserve"> </w:t>
      </w:r>
      <w:r w:rsidR="00164170" w:rsidRPr="00CC102E">
        <w:rPr>
          <w:rFonts w:ascii="Tahoma" w:hAnsi="Tahoma" w:cs="Tahoma"/>
          <w:b w:val="0"/>
          <w:color w:val="FF6600"/>
          <w:sz w:val="36"/>
          <w:lang w:val="es-419"/>
        </w:rPr>
        <w:t>por los actores locales</w:t>
      </w:r>
      <w:r w:rsidR="00CC102E">
        <w:rPr>
          <w:rFonts w:ascii="Tahoma" w:hAnsi="Tahoma" w:cs="Tahoma"/>
          <w:b w:val="0"/>
          <w:color w:val="FF6600"/>
          <w:sz w:val="36"/>
          <w:lang w:val="es-CR"/>
        </w:rPr>
        <w:t xml:space="preserve"> </w:t>
      </w:r>
      <w:r w:rsidR="00CC102E" w:rsidRPr="00D528E6">
        <w:rPr>
          <w:rFonts w:ascii="Tahoma" w:hAnsi="Tahoma" w:cs="Tahoma"/>
          <w:color w:val="1B1A22" w:themeColor="text2" w:themeShade="80"/>
          <w:sz w:val="24"/>
          <w:lang w:val="es-419"/>
        </w:rPr>
        <w:t>mediante talleres en las comunidades</w:t>
      </w:r>
      <w:bookmarkEnd w:id="21"/>
    </w:p>
    <w:p w:rsidR="00164170" w:rsidRDefault="00164170" w:rsidP="00164170">
      <w:pPr>
        <w:jc w:val="both"/>
        <w:rPr>
          <w:lang w:val="es-419"/>
        </w:rPr>
      </w:pPr>
    </w:p>
    <w:tbl>
      <w:tblPr>
        <w:tblStyle w:val="Tablaconcuadrcula"/>
        <w:tblW w:w="5225" w:type="pct"/>
        <w:tblInd w:w="-431" w:type="dxa"/>
        <w:shd w:val="clear" w:color="auto" w:fill="CCCC00"/>
        <w:tblLayout w:type="fixed"/>
        <w:tblLook w:val="04A0" w:firstRow="1" w:lastRow="0" w:firstColumn="1" w:lastColumn="0" w:noHBand="0" w:noVBand="1"/>
      </w:tblPr>
      <w:tblGrid>
        <w:gridCol w:w="2411"/>
        <w:gridCol w:w="2693"/>
        <w:gridCol w:w="4810"/>
      </w:tblGrid>
      <w:tr w:rsidR="00BC4ED5" w:rsidRPr="005D49A8" w:rsidTr="009A3572">
        <w:trPr>
          <w:trHeight w:val="369"/>
        </w:trPr>
        <w:tc>
          <w:tcPr>
            <w:tcW w:w="1216" w:type="pct"/>
            <w:shd w:val="clear" w:color="auto" w:fill="CCFF66"/>
          </w:tcPr>
          <w:p w:rsidR="00BC4ED5" w:rsidRPr="005D49A8" w:rsidRDefault="00BC4ED5" w:rsidP="00E0329D">
            <w:pPr>
              <w:autoSpaceDE w:val="0"/>
              <w:autoSpaceDN w:val="0"/>
              <w:adjustRightInd w:val="0"/>
              <w:rPr>
                <w:rFonts w:ascii="Tahoma" w:hAnsi="Tahoma" w:cs="Tahoma"/>
                <w:b/>
                <w:sz w:val="24"/>
                <w:lang w:val="es-MX"/>
              </w:rPr>
            </w:pPr>
            <w:r w:rsidRPr="005D49A8">
              <w:rPr>
                <w:rFonts w:ascii="Tahoma" w:hAnsi="Tahoma" w:cs="Tahoma"/>
                <w:b/>
                <w:sz w:val="24"/>
                <w:lang w:val="es-MX"/>
              </w:rPr>
              <w:t>Programa</w:t>
            </w:r>
          </w:p>
        </w:tc>
        <w:tc>
          <w:tcPr>
            <w:tcW w:w="1358" w:type="pct"/>
            <w:shd w:val="clear" w:color="auto" w:fill="CCFF66"/>
          </w:tcPr>
          <w:p w:rsidR="00BC4ED5" w:rsidRPr="005D49A8" w:rsidRDefault="00BC4ED5" w:rsidP="00E0329D">
            <w:pPr>
              <w:autoSpaceDE w:val="0"/>
              <w:autoSpaceDN w:val="0"/>
              <w:adjustRightInd w:val="0"/>
              <w:rPr>
                <w:rFonts w:ascii="Tahoma" w:hAnsi="Tahoma" w:cs="Tahoma"/>
                <w:b/>
                <w:sz w:val="24"/>
                <w:lang w:val="es-MX"/>
              </w:rPr>
            </w:pPr>
            <w:r w:rsidRPr="005D49A8">
              <w:rPr>
                <w:rFonts w:ascii="Tahoma" w:hAnsi="Tahoma" w:cs="Tahoma"/>
                <w:b/>
                <w:sz w:val="24"/>
                <w:lang w:val="es-MX"/>
              </w:rPr>
              <w:t>Proyectos priorizados/seleccionados</w:t>
            </w:r>
          </w:p>
        </w:tc>
        <w:tc>
          <w:tcPr>
            <w:tcW w:w="2426" w:type="pct"/>
            <w:shd w:val="clear" w:color="auto" w:fill="CCFF66"/>
          </w:tcPr>
          <w:p w:rsidR="00BC4ED5" w:rsidRPr="005D49A8" w:rsidRDefault="00BC4ED5" w:rsidP="00E0329D">
            <w:pPr>
              <w:autoSpaceDE w:val="0"/>
              <w:autoSpaceDN w:val="0"/>
              <w:adjustRightInd w:val="0"/>
              <w:rPr>
                <w:rFonts w:ascii="Tahoma" w:hAnsi="Tahoma" w:cs="Tahoma"/>
                <w:b/>
                <w:sz w:val="24"/>
                <w:lang w:val="es-MX"/>
              </w:rPr>
            </w:pPr>
            <w:r w:rsidRPr="005D49A8">
              <w:rPr>
                <w:rFonts w:ascii="Tahoma" w:hAnsi="Tahoma" w:cs="Tahoma"/>
                <w:b/>
                <w:sz w:val="24"/>
                <w:lang w:val="es-MX"/>
              </w:rPr>
              <w:t xml:space="preserve">Comunidades </w:t>
            </w:r>
          </w:p>
        </w:tc>
      </w:tr>
      <w:tr w:rsidR="009A3572" w:rsidRPr="005D49A8" w:rsidTr="009A3572">
        <w:trPr>
          <w:trHeight w:val="302"/>
        </w:trPr>
        <w:tc>
          <w:tcPr>
            <w:tcW w:w="1216" w:type="pct"/>
            <w:vMerge w:val="restart"/>
            <w:shd w:val="clear" w:color="auto" w:fill="99FF99"/>
          </w:tcPr>
          <w:p w:rsidR="00BC4ED5" w:rsidRPr="005D49A8" w:rsidRDefault="00BC4ED5" w:rsidP="00E0329D">
            <w:pPr>
              <w:autoSpaceDE w:val="0"/>
              <w:autoSpaceDN w:val="0"/>
              <w:adjustRightInd w:val="0"/>
              <w:rPr>
                <w:rFonts w:ascii="Tahoma" w:hAnsi="Tahoma" w:cs="Tahoma"/>
                <w:b/>
                <w:lang w:val="es-MX"/>
              </w:rPr>
            </w:pPr>
            <w:r w:rsidRPr="005D49A8">
              <w:rPr>
                <w:rFonts w:ascii="Tahoma" w:hAnsi="Tahoma" w:cs="Tahoma"/>
                <w:b/>
              </w:rPr>
              <w:t>I Conservación de suelos, bosques y áreas protegidas</w:t>
            </w: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Mejoramiento de la fertilidad de suelos</w:t>
            </w:r>
          </w:p>
        </w:tc>
        <w:tc>
          <w:tcPr>
            <w:tcW w:w="2426" w:type="pct"/>
            <w:shd w:val="clear" w:color="auto" w:fill="BCE1E5" w:themeFill="accent2" w:themeFillTint="66"/>
          </w:tcPr>
          <w:p w:rsidR="00BC4ED5" w:rsidRPr="0054215A" w:rsidRDefault="005F79A4" w:rsidP="00E0329D">
            <w:pPr>
              <w:autoSpaceDE w:val="0"/>
              <w:autoSpaceDN w:val="0"/>
              <w:adjustRightInd w:val="0"/>
              <w:rPr>
                <w:rFonts w:ascii="Tahoma" w:hAnsi="Tahoma" w:cs="Tahoma"/>
                <w:sz w:val="20"/>
                <w:lang w:val="es-MX"/>
              </w:rPr>
            </w:pPr>
            <w:r w:rsidRPr="0054215A">
              <w:rPr>
                <w:rFonts w:ascii="Tahoma" w:hAnsi="Tahoma" w:cs="Tahoma"/>
                <w:sz w:val="20"/>
                <w:lang w:val="es-PE"/>
              </w:rPr>
              <w:t>Piedades Sur, Piedades Norte, Ángeles Sur, Ángeles Norte, La Esperanza, Bajo La Paz,</w:t>
            </w:r>
          </w:p>
        </w:tc>
      </w:tr>
      <w:tr w:rsidR="009A3572" w:rsidRPr="005D49A8" w:rsidTr="009A3572">
        <w:trPr>
          <w:trHeight w:val="591"/>
        </w:trPr>
        <w:tc>
          <w:tcPr>
            <w:tcW w:w="1216" w:type="pct"/>
            <w:vMerge/>
            <w:shd w:val="clear" w:color="auto" w:fill="99FF99"/>
          </w:tcPr>
          <w:p w:rsidR="00BC4ED5" w:rsidRPr="005D49A8" w:rsidRDefault="00BC4ED5" w:rsidP="00E0329D">
            <w:pPr>
              <w:autoSpaceDE w:val="0"/>
              <w:autoSpaceDN w:val="0"/>
              <w:adjustRightInd w:val="0"/>
              <w:rPr>
                <w:rFonts w:ascii="Tahoma" w:hAnsi="Tahoma" w:cs="Tahoma"/>
                <w:b/>
                <w:lang w:val="es-MX"/>
              </w:rPr>
            </w:pP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Recuperación y restauración de suelos degradados</w:t>
            </w:r>
          </w:p>
        </w:tc>
        <w:tc>
          <w:tcPr>
            <w:tcW w:w="2426" w:type="pct"/>
            <w:shd w:val="clear" w:color="auto" w:fill="BCE1E5" w:themeFill="accent2" w:themeFillTint="66"/>
          </w:tcPr>
          <w:p w:rsidR="00BC4ED5" w:rsidRPr="0054215A" w:rsidRDefault="005F79A4" w:rsidP="00E0329D">
            <w:pPr>
              <w:autoSpaceDE w:val="0"/>
              <w:autoSpaceDN w:val="0"/>
              <w:adjustRightInd w:val="0"/>
              <w:rPr>
                <w:rFonts w:ascii="Tahoma" w:hAnsi="Tahoma" w:cs="Tahoma"/>
                <w:sz w:val="20"/>
                <w:lang w:val="es-MX"/>
              </w:rPr>
            </w:pPr>
            <w:r w:rsidRPr="0054215A">
              <w:rPr>
                <w:rFonts w:ascii="Tahoma" w:hAnsi="Tahoma" w:cs="Tahoma"/>
                <w:sz w:val="20"/>
                <w:lang w:val="es-PE"/>
              </w:rPr>
              <w:t>Burial, Socorro, San Francisco, Salvador, Carrera Buena, Piedades Norte, Sabana</w:t>
            </w:r>
          </w:p>
        </w:tc>
      </w:tr>
      <w:tr w:rsidR="009A3572" w:rsidRPr="005D49A8" w:rsidTr="009A3572">
        <w:trPr>
          <w:trHeight w:val="703"/>
        </w:trPr>
        <w:tc>
          <w:tcPr>
            <w:tcW w:w="1216" w:type="pct"/>
            <w:shd w:val="clear" w:color="auto" w:fill="99FF99"/>
          </w:tcPr>
          <w:p w:rsidR="00BC4ED5" w:rsidRPr="005D49A8" w:rsidRDefault="00BC4ED5" w:rsidP="00E0329D">
            <w:pPr>
              <w:autoSpaceDE w:val="0"/>
              <w:autoSpaceDN w:val="0"/>
              <w:adjustRightInd w:val="0"/>
              <w:rPr>
                <w:rFonts w:ascii="Tahoma" w:hAnsi="Tahoma" w:cs="Tahoma"/>
                <w:b/>
                <w:lang w:val="es-MX"/>
              </w:rPr>
            </w:pPr>
            <w:r w:rsidRPr="005D49A8">
              <w:rPr>
                <w:rFonts w:ascii="Tahoma" w:hAnsi="Tahoma" w:cs="Tahoma"/>
                <w:b/>
                <w:lang w:val="es-MX"/>
              </w:rPr>
              <w:t xml:space="preserve">II </w:t>
            </w:r>
            <w:r w:rsidRPr="005D49A8">
              <w:rPr>
                <w:rFonts w:ascii="Tahoma" w:hAnsi="Tahoma" w:cs="Tahoma"/>
                <w:b/>
              </w:rPr>
              <w:t>Gestión integrada de los recursos hídricos</w:t>
            </w: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Servicios ambientales hídricos</w:t>
            </w:r>
          </w:p>
        </w:tc>
        <w:tc>
          <w:tcPr>
            <w:tcW w:w="2426" w:type="pct"/>
            <w:shd w:val="clear" w:color="auto" w:fill="BCE1E5" w:themeFill="accent2" w:themeFillTint="66"/>
          </w:tcPr>
          <w:p w:rsidR="00BC4ED5" w:rsidRPr="0054215A" w:rsidRDefault="005F79A4" w:rsidP="00E0329D">
            <w:pPr>
              <w:autoSpaceDE w:val="0"/>
              <w:autoSpaceDN w:val="0"/>
              <w:adjustRightInd w:val="0"/>
              <w:rPr>
                <w:rFonts w:ascii="Tahoma" w:hAnsi="Tahoma" w:cs="Tahoma"/>
                <w:sz w:val="20"/>
                <w:lang w:val="es-MX"/>
              </w:rPr>
            </w:pPr>
            <w:r w:rsidRPr="0054215A">
              <w:rPr>
                <w:rFonts w:ascii="Tahoma" w:hAnsi="Tahoma" w:cs="Tahoma"/>
                <w:sz w:val="20"/>
                <w:lang w:val="es-PE"/>
              </w:rPr>
              <w:t>Zona protectora el Chayote, San Antonio de Zapotal (ruta del Quetzal), Cerro Azahar, zona de las nacientes río la Paz, río Victoria, San Pedro y La Paz, río Jabonal, San Miguel, Sifón, Moncada, San Francisco de Barranca, Chassoul, Cerro Guapinol</w:t>
            </w:r>
          </w:p>
        </w:tc>
      </w:tr>
      <w:tr w:rsidR="009A3572" w:rsidRPr="005D49A8" w:rsidTr="009A3572">
        <w:trPr>
          <w:trHeight w:val="387"/>
        </w:trPr>
        <w:tc>
          <w:tcPr>
            <w:tcW w:w="1216" w:type="pct"/>
            <w:vMerge w:val="restart"/>
            <w:shd w:val="clear" w:color="auto" w:fill="99FF99"/>
          </w:tcPr>
          <w:p w:rsidR="00BC4ED5" w:rsidRPr="005D49A8" w:rsidRDefault="00BC4ED5" w:rsidP="00E0329D">
            <w:pPr>
              <w:spacing w:line="240" w:lineRule="auto"/>
              <w:rPr>
                <w:rFonts w:ascii="Tahoma" w:hAnsi="Tahoma" w:cs="Tahoma"/>
                <w:b/>
              </w:rPr>
            </w:pPr>
            <w:r w:rsidRPr="005D49A8">
              <w:rPr>
                <w:rFonts w:ascii="Tahoma" w:hAnsi="Tahoma" w:cs="Tahoma"/>
                <w:b/>
                <w:lang w:val="es-MX"/>
              </w:rPr>
              <w:t xml:space="preserve">III </w:t>
            </w:r>
            <w:r w:rsidRPr="005D49A8">
              <w:rPr>
                <w:rFonts w:ascii="Tahoma" w:hAnsi="Tahoma" w:cs="Tahoma"/>
                <w:b/>
              </w:rPr>
              <w:t>Producción silvoagropecuaria sostenible</w:t>
            </w: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Fincas integrales</w:t>
            </w:r>
          </w:p>
        </w:tc>
        <w:tc>
          <w:tcPr>
            <w:tcW w:w="2426" w:type="pct"/>
            <w:shd w:val="clear" w:color="auto" w:fill="BCE1E5" w:themeFill="accent2" w:themeFillTint="66"/>
          </w:tcPr>
          <w:p w:rsidR="00BC4ED5" w:rsidRPr="0054215A" w:rsidRDefault="005F79A4" w:rsidP="00E0329D">
            <w:pPr>
              <w:autoSpaceDE w:val="0"/>
              <w:autoSpaceDN w:val="0"/>
              <w:adjustRightInd w:val="0"/>
              <w:rPr>
                <w:rFonts w:ascii="Tahoma" w:hAnsi="Tahoma" w:cs="Tahoma"/>
                <w:sz w:val="20"/>
                <w:lang w:val="es-MX"/>
              </w:rPr>
            </w:pPr>
            <w:r w:rsidRPr="0054215A">
              <w:rPr>
                <w:rFonts w:ascii="Tahoma" w:hAnsi="Tahoma" w:cs="Tahoma"/>
                <w:sz w:val="20"/>
                <w:lang w:val="es-PE"/>
              </w:rPr>
              <w:t>Alto El Carmen, Piedades Sur</w:t>
            </w:r>
          </w:p>
        </w:tc>
      </w:tr>
      <w:tr w:rsidR="009A3572" w:rsidRPr="005D49A8" w:rsidTr="009A3572">
        <w:tc>
          <w:tcPr>
            <w:tcW w:w="1216" w:type="pct"/>
            <w:vMerge/>
            <w:shd w:val="clear" w:color="auto" w:fill="99FF99"/>
          </w:tcPr>
          <w:p w:rsidR="00BC4ED5" w:rsidRPr="005D49A8" w:rsidRDefault="00BC4ED5" w:rsidP="00E0329D">
            <w:pPr>
              <w:autoSpaceDE w:val="0"/>
              <w:autoSpaceDN w:val="0"/>
              <w:adjustRightInd w:val="0"/>
              <w:rPr>
                <w:rFonts w:ascii="Tahoma" w:hAnsi="Tahoma" w:cs="Tahoma"/>
                <w:b/>
                <w:lang w:val="es-MX"/>
              </w:rPr>
            </w:pP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Tecnificación eficiente para la producción pecuaria y cadenas de valor</w:t>
            </w:r>
          </w:p>
        </w:tc>
        <w:tc>
          <w:tcPr>
            <w:tcW w:w="2426" w:type="pct"/>
            <w:shd w:val="clear" w:color="auto" w:fill="BCE1E5" w:themeFill="accent2" w:themeFillTint="66"/>
          </w:tcPr>
          <w:p w:rsidR="00BC4ED5" w:rsidRPr="0054215A" w:rsidRDefault="005F79A4" w:rsidP="00E0329D">
            <w:pPr>
              <w:autoSpaceDE w:val="0"/>
              <w:autoSpaceDN w:val="0"/>
              <w:adjustRightInd w:val="0"/>
              <w:rPr>
                <w:rFonts w:ascii="Tahoma" w:hAnsi="Tahoma" w:cs="Tahoma"/>
                <w:sz w:val="20"/>
                <w:lang w:val="es-MX"/>
              </w:rPr>
            </w:pPr>
            <w:r w:rsidRPr="0054215A">
              <w:rPr>
                <w:rFonts w:ascii="Tahoma" w:hAnsi="Tahoma" w:cs="Tahoma"/>
                <w:sz w:val="20"/>
                <w:lang w:val="es-PE"/>
              </w:rPr>
              <w:t>San Antonio de Barranca, Alto Villegas, Cañuela arriba, Sabana bonita, Cerrillos, Ángeles Sur, La Esperanza, Bolívar, Carrera Buena</w:t>
            </w:r>
          </w:p>
        </w:tc>
      </w:tr>
      <w:tr w:rsidR="009A3572" w:rsidRPr="005D49A8" w:rsidTr="009A3572">
        <w:trPr>
          <w:trHeight w:val="414"/>
        </w:trPr>
        <w:tc>
          <w:tcPr>
            <w:tcW w:w="1216" w:type="pct"/>
            <w:vMerge w:val="restart"/>
            <w:shd w:val="clear" w:color="auto" w:fill="99FF99"/>
          </w:tcPr>
          <w:p w:rsidR="00BC4ED5" w:rsidRPr="005D49A8" w:rsidRDefault="00BC4ED5" w:rsidP="00E0329D">
            <w:pPr>
              <w:autoSpaceDE w:val="0"/>
              <w:autoSpaceDN w:val="0"/>
              <w:adjustRightInd w:val="0"/>
              <w:rPr>
                <w:rFonts w:ascii="Tahoma" w:hAnsi="Tahoma" w:cs="Tahoma"/>
                <w:b/>
                <w:lang w:val="es-MX"/>
              </w:rPr>
            </w:pPr>
            <w:r w:rsidRPr="005D49A8">
              <w:rPr>
                <w:rFonts w:ascii="Tahoma" w:hAnsi="Tahoma" w:cs="Tahoma"/>
                <w:b/>
                <w:lang w:val="es-MX"/>
              </w:rPr>
              <w:t xml:space="preserve">V </w:t>
            </w:r>
            <w:r w:rsidRPr="005D49A8">
              <w:rPr>
                <w:rFonts w:ascii="Tahoma" w:hAnsi="Tahoma" w:cs="Tahoma"/>
                <w:b/>
              </w:rPr>
              <w:t>Organización y gestión agro empresarial</w:t>
            </w: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Organización agroempresarial</w:t>
            </w:r>
          </w:p>
        </w:tc>
        <w:tc>
          <w:tcPr>
            <w:tcW w:w="2426" w:type="pct"/>
            <w:shd w:val="clear" w:color="auto" w:fill="BCE1E5" w:themeFill="accent2" w:themeFillTint="66"/>
          </w:tcPr>
          <w:p w:rsidR="00BC4ED5" w:rsidRPr="0054215A" w:rsidRDefault="005F79A4" w:rsidP="00E0329D">
            <w:pPr>
              <w:autoSpaceDE w:val="0"/>
              <w:autoSpaceDN w:val="0"/>
              <w:adjustRightInd w:val="0"/>
              <w:rPr>
                <w:rFonts w:ascii="Tahoma" w:hAnsi="Tahoma" w:cs="Tahoma"/>
                <w:sz w:val="20"/>
                <w:lang w:val="es-MX"/>
              </w:rPr>
            </w:pPr>
            <w:r w:rsidRPr="0054215A">
              <w:rPr>
                <w:rFonts w:ascii="Tahoma" w:hAnsi="Tahoma" w:cs="Tahoma"/>
                <w:sz w:val="20"/>
                <w:lang w:val="es-PE"/>
              </w:rPr>
              <w:t>Cerrillos, Peñas Blancas, Sabana Bonita, San Jerónimo</w:t>
            </w:r>
          </w:p>
        </w:tc>
      </w:tr>
      <w:tr w:rsidR="009A3572" w:rsidRPr="005D49A8" w:rsidTr="009A3572">
        <w:tc>
          <w:tcPr>
            <w:tcW w:w="1216" w:type="pct"/>
            <w:vMerge/>
            <w:shd w:val="clear" w:color="auto" w:fill="99FF99"/>
          </w:tcPr>
          <w:p w:rsidR="00BC4ED5" w:rsidRPr="005D49A8" w:rsidRDefault="00BC4ED5" w:rsidP="00E0329D">
            <w:pPr>
              <w:autoSpaceDE w:val="0"/>
              <w:autoSpaceDN w:val="0"/>
              <w:adjustRightInd w:val="0"/>
              <w:rPr>
                <w:rFonts w:ascii="Tahoma" w:hAnsi="Tahoma" w:cs="Tahoma"/>
                <w:b/>
                <w:lang w:val="es-MX"/>
              </w:rPr>
            </w:pP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Fomento del eco y agroturismo</w:t>
            </w:r>
          </w:p>
        </w:tc>
        <w:tc>
          <w:tcPr>
            <w:tcW w:w="2426" w:type="pct"/>
            <w:shd w:val="clear" w:color="auto" w:fill="BCE1E5" w:themeFill="accent2" w:themeFillTint="66"/>
          </w:tcPr>
          <w:p w:rsidR="00BC4ED5" w:rsidRPr="0054215A" w:rsidRDefault="00356D4F" w:rsidP="00E0329D">
            <w:pPr>
              <w:autoSpaceDE w:val="0"/>
              <w:autoSpaceDN w:val="0"/>
              <w:adjustRightInd w:val="0"/>
              <w:rPr>
                <w:rFonts w:ascii="Tahoma" w:hAnsi="Tahoma" w:cs="Tahoma"/>
                <w:sz w:val="20"/>
                <w:lang w:val="es-MX"/>
              </w:rPr>
            </w:pPr>
            <w:r w:rsidRPr="0054215A">
              <w:rPr>
                <w:rFonts w:ascii="Tahoma" w:hAnsi="Tahoma" w:cs="Tahoma"/>
                <w:sz w:val="20"/>
                <w:lang w:val="es-PE"/>
              </w:rPr>
              <w:t>La Paz, Sabana Bonita Peñas Blancas, Macacona, Alto El Carmen, San Jerónimo</w:t>
            </w:r>
          </w:p>
        </w:tc>
      </w:tr>
      <w:tr w:rsidR="009A3572" w:rsidRPr="005D49A8" w:rsidTr="009A3572">
        <w:tc>
          <w:tcPr>
            <w:tcW w:w="1216" w:type="pct"/>
            <w:vMerge w:val="restart"/>
            <w:shd w:val="clear" w:color="auto" w:fill="99FF99"/>
          </w:tcPr>
          <w:p w:rsidR="00BC4ED5" w:rsidRPr="005D49A8" w:rsidRDefault="00BC4ED5" w:rsidP="00E0329D">
            <w:pPr>
              <w:autoSpaceDE w:val="0"/>
              <w:autoSpaceDN w:val="0"/>
              <w:adjustRightInd w:val="0"/>
              <w:rPr>
                <w:rFonts w:ascii="Tahoma" w:hAnsi="Tahoma" w:cs="Tahoma"/>
                <w:b/>
              </w:rPr>
            </w:pPr>
            <w:r w:rsidRPr="005D49A8">
              <w:rPr>
                <w:rFonts w:ascii="Tahoma" w:hAnsi="Tahoma" w:cs="Tahoma"/>
                <w:b/>
                <w:lang w:val="es-MX"/>
              </w:rPr>
              <w:t xml:space="preserve">VI </w:t>
            </w:r>
            <w:r w:rsidRPr="005D49A8">
              <w:rPr>
                <w:rFonts w:ascii="Tahoma" w:hAnsi="Tahoma" w:cs="Tahoma"/>
                <w:b/>
              </w:rPr>
              <w:t>Fortalecimiento de capacidades</w:t>
            </w:r>
          </w:p>
          <w:p w:rsidR="00BC4ED5" w:rsidRPr="005D49A8" w:rsidRDefault="00BC4ED5" w:rsidP="00E0329D">
            <w:pPr>
              <w:autoSpaceDE w:val="0"/>
              <w:autoSpaceDN w:val="0"/>
              <w:adjustRightInd w:val="0"/>
              <w:rPr>
                <w:rFonts w:ascii="Tahoma" w:hAnsi="Tahoma" w:cs="Tahoma"/>
                <w:b/>
                <w:lang w:val="es-MX"/>
              </w:rPr>
            </w:pP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Educación ambiental y cambio climático en la comunidad , escuelas y colegios</w:t>
            </w:r>
          </w:p>
        </w:tc>
        <w:tc>
          <w:tcPr>
            <w:tcW w:w="2426" w:type="pct"/>
            <w:shd w:val="clear" w:color="auto" w:fill="BCE1E5" w:themeFill="accent2" w:themeFillTint="66"/>
          </w:tcPr>
          <w:p w:rsidR="00BC4ED5" w:rsidRPr="0054215A" w:rsidRDefault="00356D4F" w:rsidP="00E0329D">
            <w:pPr>
              <w:autoSpaceDE w:val="0"/>
              <w:autoSpaceDN w:val="0"/>
              <w:adjustRightInd w:val="0"/>
              <w:rPr>
                <w:rFonts w:ascii="Tahoma" w:hAnsi="Tahoma" w:cs="Tahoma"/>
                <w:sz w:val="20"/>
                <w:lang w:val="es-MX"/>
              </w:rPr>
            </w:pPr>
            <w:r w:rsidRPr="0054215A">
              <w:rPr>
                <w:rFonts w:ascii="Tahoma" w:hAnsi="Tahoma" w:cs="Tahoma"/>
                <w:sz w:val="20"/>
                <w:lang w:val="es-PE"/>
              </w:rPr>
              <w:t>Toda la cuenca</w:t>
            </w:r>
          </w:p>
        </w:tc>
      </w:tr>
      <w:tr w:rsidR="009A3572" w:rsidRPr="005D49A8" w:rsidTr="009A3572">
        <w:trPr>
          <w:trHeight w:val="419"/>
        </w:trPr>
        <w:tc>
          <w:tcPr>
            <w:tcW w:w="1216" w:type="pct"/>
            <w:vMerge/>
            <w:shd w:val="clear" w:color="auto" w:fill="99FF99"/>
          </w:tcPr>
          <w:p w:rsidR="00BC4ED5" w:rsidRPr="005D49A8" w:rsidRDefault="00BC4ED5" w:rsidP="00E0329D">
            <w:pPr>
              <w:autoSpaceDE w:val="0"/>
              <w:autoSpaceDN w:val="0"/>
              <w:adjustRightInd w:val="0"/>
              <w:rPr>
                <w:rFonts w:ascii="Tahoma" w:hAnsi="Tahoma" w:cs="Tahoma"/>
                <w:b/>
                <w:lang w:val="es-MX"/>
              </w:rPr>
            </w:pP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Fortalecimiento a las plataformas de coordinación y seguimiento</w:t>
            </w:r>
          </w:p>
        </w:tc>
        <w:tc>
          <w:tcPr>
            <w:tcW w:w="2426" w:type="pct"/>
            <w:shd w:val="clear" w:color="auto" w:fill="BCE1E5" w:themeFill="accent2" w:themeFillTint="66"/>
          </w:tcPr>
          <w:p w:rsidR="00BC4ED5" w:rsidRPr="0054215A" w:rsidRDefault="00356D4F" w:rsidP="00E0329D">
            <w:pPr>
              <w:autoSpaceDE w:val="0"/>
              <w:autoSpaceDN w:val="0"/>
              <w:adjustRightInd w:val="0"/>
              <w:rPr>
                <w:rFonts w:ascii="Tahoma" w:hAnsi="Tahoma" w:cs="Tahoma"/>
                <w:sz w:val="20"/>
                <w:lang w:val="es-MX"/>
              </w:rPr>
            </w:pPr>
            <w:r w:rsidRPr="0054215A">
              <w:rPr>
                <w:rFonts w:ascii="Tahoma" w:hAnsi="Tahoma" w:cs="Tahoma"/>
                <w:sz w:val="20"/>
                <w:lang w:val="es-PE"/>
              </w:rPr>
              <w:t>Toda la cuenca</w:t>
            </w:r>
          </w:p>
        </w:tc>
      </w:tr>
      <w:tr w:rsidR="009A3572" w:rsidRPr="005D49A8" w:rsidTr="009A3572">
        <w:trPr>
          <w:trHeight w:val="128"/>
        </w:trPr>
        <w:tc>
          <w:tcPr>
            <w:tcW w:w="1216" w:type="pct"/>
            <w:shd w:val="clear" w:color="auto" w:fill="99FF99"/>
          </w:tcPr>
          <w:p w:rsidR="00BC4ED5" w:rsidRPr="005D49A8" w:rsidRDefault="00BC4ED5" w:rsidP="00E0329D">
            <w:pPr>
              <w:autoSpaceDE w:val="0"/>
              <w:autoSpaceDN w:val="0"/>
              <w:adjustRightInd w:val="0"/>
              <w:rPr>
                <w:rFonts w:ascii="Tahoma" w:hAnsi="Tahoma" w:cs="Tahoma"/>
                <w:b/>
                <w:lang w:val="es-MX"/>
              </w:rPr>
            </w:pPr>
            <w:r w:rsidRPr="005D49A8">
              <w:rPr>
                <w:rFonts w:ascii="Tahoma" w:hAnsi="Tahoma" w:cs="Tahoma"/>
                <w:b/>
                <w:lang w:val="es-MX"/>
              </w:rPr>
              <w:t xml:space="preserve">VII </w:t>
            </w:r>
            <w:r w:rsidRPr="005D49A8">
              <w:rPr>
                <w:rFonts w:ascii="Tahoma" w:hAnsi="Tahoma" w:cs="Tahoma"/>
                <w:b/>
              </w:rPr>
              <w:t>Servicios básicos y saneamiento ambiental</w:t>
            </w:r>
          </w:p>
        </w:tc>
        <w:tc>
          <w:tcPr>
            <w:tcW w:w="1358" w:type="pct"/>
            <w:shd w:val="clear" w:color="auto" w:fill="BCE1E5" w:themeFill="accent2" w:themeFillTint="66"/>
          </w:tcPr>
          <w:p w:rsidR="00BC4ED5" w:rsidRPr="0054215A" w:rsidRDefault="00BC4ED5" w:rsidP="00E0329D">
            <w:pPr>
              <w:autoSpaceDE w:val="0"/>
              <w:autoSpaceDN w:val="0"/>
              <w:adjustRightInd w:val="0"/>
              <w:rPr>
                <w:rFonts w:ascii="Tahoma" w:hAnsi="Tahoma" w:cs="Tahoma"/>
                <w:sz w:val="20"/>
                <w:lang w:val="es-MX"/>
              </w:rPr>
            </w:pPr>
            <w:r w:rsidRPr="0054215A">
              <w:rPr>
                <w:rFonts w:ascii="Tahoma" w:hAnsi="Tahoma" w:cs="Tahoma"/>
                <w:sz w:val="20"/>
                <w:lang w:val="es-MX"/>
              </w:rPr>
              <w:t>Recolección, manejo y tratamiento de desechos</w:t>
            </w:r>
          </w:p>
        </w:tc>
        <w:tc>
          <w:tcPr>
            <w:tcW w:w="2426" w:type="pct"/>
            <w:shd w:val="clear" w:color="auto" w:fill="BCE1E5" w:themeFill="accent2" w:themeFillTint="66"/>
          </w:tcPr>
          <w:p w:rsidR="00BC4ED5" w:rsidRPr="0054215A" w:rsidRDefault="00356D4F" w:rsidP="00E0329D">
            <w:pPr>
              <w:autoSpaceDE w:val="0"/>
              <w:autoSpaceDN w:val="0"/>
              <w:adjustRightInd w:val="0"/>
              <w:rPr>
                <w:rFonts w:ascii="Tahoma" w:hAnsi="Tahoma" w:cs="Tahoma"/>
                <w:sz w:val="20"/>
                <w:lang w:val="es-MX"/>
              </w:rPr>
            </w:pPr>
            <w:r w:rsidRPr="0054215A">
              <w:rPr>
                <w:rFonts w:ascii="Tahoma" w:hAnsi="Tahoma" w:cs="Tahoma"/>
                <w:sz w:val="20"/>
                <w:lang w:val="es-PE"/>
              </w:rPr>
              <w:t>Toda la cuenca</w:t>
            </w:r>
          </w:p>
        </w:tc>
      </w:tr>
    </w:tbl>
    <w:p w:rsidR="00164170" w:rsidRDefault="00164170" w:rsidP="00164170">
      <w:pPr>
        <w:jc w:val="both"/>
        <w:rPr>
          <w:lang w:val="es-419"/>
        </w:rPr>
      </w:pPr>
    </w:p>
    <w:sectPr w:rsidR="00164170" w:rsidSect="00B426CE">
      <w:headerReference w:type="default" r:id="rId98"/>
      <w:footerReference w:type="default" r:id="rId99"/>
      <w:pgSz w:w="11906" w:h="16838"/>
      <w:pgMar w:top="1417" w:right="991" w:bottom="1417" w:left="1418" w:header="709" w:footer="709" w:gutter="0"/>
      <w:pgBorders w:display="firstPage" w:offsetFrom="page">
        <w:top w:val="thinThickLargeGap" w:sz="18" w:space="24" w:color="002060"/>
        <w:left w:val="thinThickLargeGap" w:sz="18" w:space="24" w:color="002060"/>
        <w:bottom w:val="thickThinLargeGap" w:sz="18" w:space="24" w:color="002060"/>
        <w:right w:val="thickThinLargeGap" w:sz="18" w:space="24" w:color="002060"/>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0FEE" w:rsidRDefault="00610FEE" w:rsidP="000667C6">
      <w:pPr>
        <w:spacing w:after="0" w:line="240" w:lineRule="auto"/>
      </w:pPr>
      <w:r>
        <w:separator/>
      </w:r>
    </w:p>
  </w:endnote>
  <w:endnote w:type="continuationSeparator" w:id="0">
    <w:p w:rsidR="00610FEE" w:rsidRDefault="00610FEE" w:rsidP="000667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Eras Demi ITC">
    <w:panose1 w:val="020B0805030504020804"/>
    <w:charset w:val="00"/>
    <w:family w:val="swiss"/>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5776" w:rsidRPr="000846BF" w:rsidRDefault="00AA5776">
    <w:pPr>
      <w:rPr>
        <w:rFonts w:ascii="Calibri Light" w:eastAsia="Times New Roman" w:hAnsi="Calibri Light"/>
      </w:rPr>
    </w:pPr>
    <w:r w:rsidRPr="000846BF">
      <w:rPr>
        <w:rFonts w:ascii="Calibri Light" w:eastAsia="Times New Roman" w:hAnsi="Calibri Light"/>
        <w:noProof/>
        <w:lang w:val="es-MX" w:eastAsia="es-MX"/>
      </w:rPr>
      <mc:AlternateContent>
        <mc:Choice Requires="wps">
          <w:drawing>
            <wp:anchor distT="0" distB="0" distL="114300" distR="114300" simplePos="0" relativeHeight="251657728" behindDoc="0" locked="0" layoutInCell="1" allowOverlap="1">
              <wp:simplePos x="0" y="0"/>
              <wp:positionH relativeFrom="page">
                <wp:posOffset>6734810</wp:posOffset>
              </wp:positionH>
              <wp:positionV relativeFrom="page">
                <wp:posOffset>9844405</wp:posOffset>
              </wp:positionV>
              <wp:extent cx="626745" cy="626745"/>
              <wp:effectExtent l="19050" t="19050" r="40005" b="59055"/>
              <wp:wrapNone/>
              <wp:docPr id="1"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0070C0"/>
                      </a:solidFill>
                      <a:ln w="38100">
                        <a:solidFill>
                          <a:srgbClr val="F2F2F2"/>
                        </a:solidFill>
                        <a:round/>
                        <a:headEnd/>
                        <a:tailEnd/>
                      </a:ln>
                      <a:effectLst>
                        <a:outerShdw dist="28398" dir="3806097" algn="ctr" rotWithShape="0">
                          <a:srgbClr val="823B0B">
                            <a:alpha val="50000"/>
                          </a:srgbClr>
                        </a:outerShdw>
                      </a:effectLst>
                    </wps:spPr>
                    <wps:txbx>
                      <w:txbxContent>
                        <w:p w:rsidR="00AA5776" w:rsidRPr="000846BF" w:rsidRDefault="00AA5776">
                          <w:pPr>
                            <w:pStyle w:val="Piedepgina"/>
                            <w:jc w:val="center"/>
                            <w:rPr>
                              <w:b/>
                              <w:bCs/>
                              <w:color w:val="FFFFFF"/>
                              <w:sz w:val="32"/>
                              <w:szCs w:val="32"/>
                            </w:rPr>
                          </w:pPr>
                          <w:r w:rsidRPr="000846BF">
                            <w:fldChar w:fldCharType="begin"/>
                          </w:r>
                          <w:r>
                            <w:instrText>PAGE    \* MERGEFORMAT</w:instrText>
                          </w:r>
                          <w:r w:rsidRPr="000846BF">
                            <w:fldChar w:fldCharType="separate"/>
                          </w:r>
                          <w:r w:rsidR="000C5734" w:rsidRPr="000C5734">
                            <w:rPr>
                              <w:b/>
                              <w:bCs/>
                              <w:noProof/>
                              <w:color w:val="FFFFFF"/>
                              <w:sz w:val="32"/>
                              <w:szCs w:val="32"/>
                            </w:rPr>
                            <w:t>4</w:t>
                          </w:r>
                          <w:r w:rsidRPr="000846BF">
                            <w:rPr>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0" o:spid="_x0000_s1184" style="position:absolute;margin-left:530.3pt;margin-top:775.15pt;width:49.35pt;height:49.3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" fillcolor="#0070c0" strokecolor="#f2f2f2" strokeweight="3pt">
              <v:shadow on="t" color="#823b0b" opacity=".5" offset="1pt"/>
              <v:textbox>
                <w:txbxContent>
                  <w:p w:rsidR="00AA5776" w:rsidRPr="000846BF" w:rsidRDefault="00AA5776">
                    <w:pPr>
                      <w:pStyle w:val="Piedepgina"/>
                      <w:jc w:val="center"/>
                      <w:rPr>
                        <w:b/>
                        <w:bCs/>
                        <w:color w:val="FFFFFF"/>
                        <w:sz w:val="32"/>
                        <w:szCs w:val="32"/>
                      </w:rPr>
                    </w:pPr>
                    <w:r w:rsidRPr="000846BF">
                      <w:fldChar w:fldCharType="begin"/>
                    </w:r>
                    <w:r>
                      <w:instrText>PAGE    \* MERGEFORMAT</w:instrText>
                    </w:r>
                    <w:r w:rsidRPr="000846BF">
                      <w:fldChar w:fldCharType="separate"/>
                    </w:r>
                    <w:r w:rsidR="000C5734" w:rsidRPr="000C5734">
                      <w:rPr>
                        <w:b/>
                        <w:bCs/>
                        <w:noProof/>
                        <w:color w:val="FFFFFF"/>
                        <w:sz w:val="32"/>
                        <w:szCs w:val="32"/>
                      </w:rPr>
                      <w:t>4</w:t>
                    </w:r>
                    <w:r w:rsidRPr="000846BF">
                      <w:rPr>
                        <w:b/>
                        <w:bCs/>
                        <w:color w:val="FFFFFF"/>
                        <w:sz w:val="32"/>
                        <w:szCs w:val="32"/>
                      </w:rPr>
                      <w:fldChar w:fldCharType="end"/>
                    </w:r>
                  </w:p>
                </w:txbxContent>
              </v:textbox>
              <w10:wrap anchorx="page" anchory="page"/>
            </v:oval>
          </w:pict>
        </mc:Fallback>
      </mc:AlternateContent>
    </w:r>
  </w:p>
  <w:p w:rsidR="00AA5776" w:rsidRPr="0038212E" w:rsidRDefault="00AA5776">
    <w:pPr>
      <w:pStyle w:val="Piedepgina"/>
      <w:rPr>
        <w:b/>
        <w:color w:val="292733" w:themeColor="text2" w:themeShade="BF"/>
        <w:sz w:val="28"/>
      </w:rPr>
    </w:pPr>
    <w:r w:rsidRPr="0038212E">
      <w:rPr>
        <w:b/>
        <w:color w:val="292733" w:themeColor="text2" w:themeShade="BF"/>
        <w:sz w:val="28"/>
      </w:rPr>
      <w:t>Plan de Manejo Integral de la Cuenca del Rio Barranca -PMICRB</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0FEE" w:rsidRDefault="00610FEE" w:rsidP="000667C6">
      <w:pPr>
        <w:spacing w:after="0" w:line="240" w:lineRule="auto"/>
      </w:pPr>
      <w:r>
        <w:separator/>
      </w:r>
    </w:p>
  </w:footnote>
  <w:footnote w:type="continuationSeparator" w:id="0">
    <w:p w:rsidR="00610FEE" w:rsidRDefault="00610FEE" w:rsidP="000667C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5776" w:rsidRDefault="00AA5776">
    <w:pPr>
      <w:pStyle w:val="Encabezado"/>
    </w:pPr>
    <w:r>
      <w:rPr>
        <w:noProof/>
        <w:lang w:val="es-MX" w:eastAsia="es-MX"/>
      </w:rPr>
      <mc:AlternateContent>
        <mc:Choice Requires="wps">
          <w:drawing>
            <wp:anchor distT="0" distB="0" distL="114300" distR="114300" simplePos="0" relativeHeight="251659776" behindDoc="0" locked="0" layoutInCell="1" allowOverlap="1" wp14:anchorId="2DA19630" wp14:editId="74DD779E">
              <wp:simplePos x="0" y="0"/>
              <wp:positionH relativeFrom="page">
                <wp:align>right</wp:align>
              </wp:positionH>
              <wp:positionV relativeFrom="paragraph">
                <wp:posOffset>-450215</wp:posOffset>
              </wp:positionV>
              <wp:extent cx="7553325" cy="714375"/>
              <wp:effectExtent l="57150" t="19050" r="85725" b="123825"/>
              <wp:wrapNone/>
              <wp:docPr id="144" name="Forma libre 7"/>
              <wp:cNvGraphicFramePr/>
              <a:graphic xmlns:a="http://schemas.openxmlformats.org/drawingml/2006/main">
                <a:graphicData uri="http://schemas.microsoft.com/office/word/2010/wordprocessingShape">
                  <wps:wsp>
                    <wps:cNvSpPr/>
                    <wps:spPr>
                      <a:xfrm>
                        <a:off x="0" y="0"/>
                        <a:ext cx="7553325" cy="714375"/>
                      </a:xfrm>
                      <a:custGeom>
                        <a:avLst/>
                        <a:gdLst>
                          <a:gd name="connsiteX0" fmla="*/ 0 w 12142694"/>
                          <a:gd name="connsiteY0" fmla="*/ 0 h 1111704"/>
                          <a:gd name="connsiteX1" fmla="*/ 2259106 w 12142694"/>
                          <a:gd name="connsiteY1" fmla="*/ 1035424 h 1111704"/>
                          <a:gd name="connsiteX2" fmla="*/ 4531659 w 12142694"/>
                          <a:gd name="connsiteY2" fmla="*/ 941294 h 1111704"/>
                          <a:gd name="connsiteX3" fmla="*/ 6320118 w 12142694"/>
                          <a:gd name="connsiteY3" fmla="*/ 201706 h 1111704"/>
                          <a:gd name="connsiteX4" fmla="*/ 8162365 w 12142694"/>
                          <a:gd name="connsiteY4" fmla="*/ 618565 h 1111704"/>
                          <a:gd name="connsiteX5" fmla="*/ 9964271 w 12142694"/>
                          <a:gd name="connsiteY5" fmla="*/ 968188 h 1111704"/>
                          <a:gd name="connsiteX6" fmla="*/ 12142694 w 12142694"/>
                          <a:gd name="connsiteY6" fmla="*/ 26894 h 11117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142694" h="1111704">
                            <a:moveTo>
                              <a:pt x="0" y="0"/>
                            </a:moveTo>
                            <a:cubicBezTo>
                              <a:pt x="751915" y="439271"/>
                              <a:pt x="1503830" y="878542"/>
                              <a:pt x="2259106" y="1035424"/>
                            </a:cubicBezTo>
                            <a:cubicBezTo>
                              <a:pt x="3014383" y="1192306"/>
                              <a:pt x="3854824" y="1080247"/>
                              <a:pt x="4531659" y="941294"/>
                            </a:cubicBezTo>
                            <a:cubicBezTo>
                              <a:pt x="5208494" y="802341"/>
                              <a:pt x="5715000" y="255494"/>
                              <a:pt x="6320118" y="201706"/>
                            </a:cubicBezTo>
                            <a:cubicBezTo>
                              <a:pt x="6925236" y="147918"/>
                              <a:pt x="7555006" y="490818"/>
                              <a:pt x="8162365" y="618565"/>
                            </a:cubicBezTo>
                            <a:cubicBezTo>
                              <a:pt x="8769724" y="746312"/>
                              <a:pt x="9300883" y="1066800"/>
                              <a:pt x="9964271" y="968188"/>
                            </a:cubicBezTo>
                            <a:cubicBezTo>
                              <a:pt x="10627659" y="869576"/>
                              <a:pt x="11385176" y="448235"/>
                              <a:pt x="12142694" y="26894"/>
                            </a:cubicBezTo>
                          </a:path>
                        </a:pathLst>
                      </a:custGeom>
                      <a:solidFill>
                        <a:srgbClr val="96AC14"/>
                      </a:solidFill>
                      <a:ln>
                        <a:solidFill>
                          <a:srgbClr val="002060"/>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7DF21" id="Forma libre 7" o:spid="_x0000_s1026" style="position:absolute;margin-left:543.55pt;margin-top:-35.45pt;width:594.75pt;height:56.25pt;z-index:2516597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12142694,111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" path="m,c751915,439271,1503830,878542,2259106,1035424v755277,156882,1595718,44823,2272553,-94130c5208494,802341,5715000,255494,6320118,201706v605118,-53788,1234888,289112,1842247,416859c8769724,746312,9300883,1066800,9964271,968188v663388,-98612,1420905,-519953,2178423,-941294e" fillcolor="#96ac14" strokecolor="#002060" strokeweight="1pt">
              <v:stroke joinstyle="miter"/>
              <v:shadow on="t" color="black" opacity="26214f" origin=",-.5" offset="0,3pt"/>
              <v:path arrowok="t" o:connecttype="custom" o:connectlocs="0,0;1405270,665358;2818904,604870;3931410,129615;5077374,397487;6198244,622152;7553325,17282" o:connectangles="0,0,0,0,0,0,0"/>
              <w10:wrap anchorx="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522550"/>
    <w:multiLevelType w:val="hybridMultilevel"/>
    <w:tmpl w:val="5994122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C5B760C"/>
    <w:multiLevelType w:val="hybridMultilevel"/>
    <w:tmpl w:val="DB8AFBC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D587F2A"/>
    <w:multiLevelType w:val="hybridMultilevel"/>
    <w:tmpl w:val="72E67D9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3090475D"/>
    <w:multiLevelType w:val="hybridMultilevel"/>
    <w:tmpl w:val="D826E0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36A3447D"/>
    <w:multiLevelType w:val="hybridMultilevel"/>
    <w:tmpl w:val="4B98747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39732DB0"/>
    <w:multiLevelType w:val="hybridMultilevel"/>
    <w:tmpl w:val="0C6015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3E145813"/>
    <w:multiLevelType w:val="hybridMultilevel"/>
    <w:tmpl w:val="3CBE96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5503105A"/>
    <w:multiLevelType w:val="hybridMultilevel"/>
    <w:tmpl w:val="BD24AB16"/>
    <w:lvl w:ilvl="0" w:tplc="D92E4940">
      <w:start w:val="1"/>
      <w:numFmt w:val="decimal"/>
      <w:lvlText w:val="%1."/>
      <w:lvlJc w:val="left"/>
      <w:pPr>
        <w:ind w:left="720" w:hanging="360"/>
      </w:pPr>
      <w:rPr>
        <w:rFonts w:hint="default"/>
        <w:b/>
        <w:color w:val="660066"/>
        <w:sz w:val="3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5DB94111"/>
    <w:multiLevelType w:val="hybridMultilevel"/>
    <w:tmpl w:val="537AD5F8"/>
    <w:lvl w:ilvl="0" w:tplc="335EE352">
      <w:start w:val="1"/>
      <w:numFmt w:val="decimal"/>
      <w:lvlText w:val="%1."/>
      <w:lvlJc w:val="left"/>
      <w:pPr>
        <w:ind w:left="720" w:hanging="360"/>
      </w:pPr>
      <w:rPr>
        <w:b/>
        <w:sz w:val="4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69FD6C98"/>
    <w:multiLevelType w:val="hybridMultilevel"/>
    <w:tmpl w:val="C6F05C2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5062F38"/>
    <w:multiLevelType w:val="hybridMultilevel"/>
    <w:tmpl w:val="45A08164"/>
    <w:lvl w:ilvl="0" w:tplc="0C0A000F">
      <w:start w:val="1"/>
      <w:numFmt w:val="decimal"/>
      <w:lvlText w:val="%1."/>
      <w:lvlJc w:val="left"/>
      <w:pPr>
        <w:ind w:left="720" w:hanging="360"/>
      </w:pPr>
      <w:rPr>
        <w:rFonts w:hint="default"/>
        <w:color w:val="00000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7C3133BC"/>
    <w:multiLevelType w:val="hybridMultilevel"/>
    <w:tmpl w:val="055289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1"/>
  </w:num>
  <w:num w:numId="4">
    <w:abstractNumId w:val="10"/>
  </w:num>
  <w:num w:numId="5">
    <w:abstractNumId w:val="9"/>
  </w:num>
  <w:num w:numId="6">
    <w:abstractNumId w:val="6"/>
  </w:num>
  <w:num w:numId="7">
    <w:abstractNumId w:val="0"/>
  </w:num>
  <w:num w:numId="8">
    <w:abstractNumId w:val="1"/>
  </w:num>
  <w:num w:numId="9">
    <w:abstractNumId w:val="4"/>
  </w:num>
  <w:num w:numId="10">
    <w:abstractNumId w:val="2"/>
  </w:num>
  <w:num w:numId="11">
    <w:abstractNumId w:val="8"/>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attachedTemplate r:id="rId1"/>
  <w:defaultTabStop w:val="708"/>
  <w:hyphenationZone w:val="425"/>
  <w:drawingGridHorizontalSpacing w:val="110"/>
  <w:displayHorizontalDrawingGridEvery w:val="2"/>
  <w:displayVerticalDrawingGridEvery w:val="2"/>
  <w:characterSpacingControl w:val="doNotCompress"/>
  <w:hdrShapeDefaults>
    <o:shapedefaults v:ext="edit" spidmax="2049" style="mso-position-vertical-relative:line;v-text-anchor:middle" fill="f" fillcolor="white" strokecolor="#41719c">
      <v:fill color="white" on="f"/>
      <v:stroke startarrow="block" color="#41719c" weight="1.5pt"/>
      <o:colormru v:ext="edit" colors="#0c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7FCC"/>
    <w:rsid w:val="000061A2"/>
    <w:rsid w:val="00014606"/>
    <w:rsid w:val="000151ED"/>
    <w:rsid w:val="00044422"/>
    <w:rsid w:val="00044FBF"/>
    <w:rsid w:val="000451C8"/>
    <w:rsid w:val="0006455A"/>
    <w:rsid w:val="000667C6"/>
    <w:rsid w:val="00082092"/>
    <w:rsid w:val="000846BF"/>
    <w:rsid w:val="00084A80"/>
    <w:rsid w:val="000C5734"/>
    <w:rsid w:val="000D0D56"/>
    <w:rsid w:val="000D431E"/>
    <w:rsid w:val="000E7479"/>
    <w:rsid w:val="000E76B7"/>
    <w:rsid w:val="000F56E8"/>
    <w:rsid w:val="001204A7"/>
    <w:rsid w:val="00132B0A"/>
    <w:rsid w:val="00164170"/>
    <w:rsid w:val="0017308A"/>
    <w:rsid w:val="001745F1"/>
    <w:rsid w:val="00174DA5"/>
    <w:rsid w:val="00180893"/>
    <w:rsid w:val="00184421"/>
    <w:rsid w:val="001A0389"/>
    <w:rsid w:val="001B1336"/>
    <w:rsid w:val="001B1627"/>
    <w:rsid w:val="001C1830"/>
    <w:rsid w:val="001D04F2"/>
    <w:rsid w:val="001D60B3"/>
    <w:rsid w:val="001F0E1D"/>
    <w:rsid w:val="001F1653"/>
    <w:rsid w:val="00200345"/>
    <w:rsid w:val="002052E9"/>
    <w:rsid w:val="00215010"/>
    <w:rsid w:val="00221547"/>
    <w:rsid w:val="00237941"/>
    <w:rsid w:val="00242225"/>
    <w:rsid w:val="002530BD"/>
    <w:rsid w:val="00253682"/>
    <w:rsid w:val="0025536C"/>
    <w:rsid w:val="002679E1"/>
    <w:rsid w:val="00275924"/>
    <w:rsid w:val="002A418F"/>
    <w:rsid w:val="002D1CFE"/>
    <w:rsid w:val="002E0A87"/>
    <w:rsid w:val="002E1141"/>
    <w:rsid w:val="00356D4F"/>
    <w:rsid w:val="003664DD"/>
    <w:rsid w:val="0038212E"/>
    <w:rsid w:val="00384B8F"/>
    <w:rsid w:val="003C6DBC"/>
    <w:rsid w:val="003F197F"/>
    <w:rsid w:val="004050EC"/>
    <w:rsid w:val="00431AC5"/>
    <w:rsid w:val="004406C1"/>
    <w:rsid w:val="004450FD"/>
    <w:rsid w:val="00450E40"/>
    <w:rsid w:val="00463710"/>
    <w:rsid w:val="00480853"/>
    <w:rsid w:val="0049049E"/>
    <w:rsid w:val="004A6A65"/>
    <w:rsid w:val="004C78B6"/>
    <w:rsid w:val="004D4628"/>
    <w:rsid w:val="004E1A8C"/>
    <w:rsid w:val="004E2448"/>
    <w:rsid w:val="004F51DF"/>
    <w:rsid w:val="00500837"/>
    <w:rsid w:val="00537461"/>
    <w:rsid w:val="0054215A"/>
    <w:rsid w:val="00544FAC"/>
    <w:rsid w:val="005512DB"/>
    <w:rsid w:val="005567BC"/>
    <w:rsid w:val="0057086A"/>
    <w:rsid w:val="005713F6"/>
    <w:rsid w:val="00581AA2"/>
    <w:rsid w:val="005A1196"/>
    <w:rsid w:val="005A3DEF"/>
    <w:rsid w:val="005A5E3A"/>
    <w:rsid w:val="005B14A6"/>
    <w:rsid w:val="005C4CC1"/>
    <w:rsid w:val="005D49A8"/>
    <w:rsid w:val="005D5F5D"/>
    <w:rsid w:val="005E5AB1"/>
    <w:rsid w:val="005F0409"/>
    <w:rsid w:val="005F79A4"/>
    <w:rsid w:val="006078C1"/>
    <w:rsid w:val="00610FEE"/>
    <w:rsid w:val="00617FCC"/>
    <w:rsid w:val="00634AE1"/>
    <w:rsid w:val="00652A70"/>
    <w:rsid w:val="006C79D0"/>
    <w:rsid w:val="006E54B1"/>
    <w:rsid w:val="006F0D7C"/>
    <w:rsid w:val="0071442E"/>
    <w:rsid w:val="00724F8F"/>
    <w:rsid w:val="00756BC7"/>
    <w:rsid w:val="00790781"/>
    <w:rsid w:val="00790EA3"/>
    <w:rsid w:val="00795C23"/>
    <w:rsid w:val="007C1C63"/>
    <w:rsid w:val="007D2B3D"/>
    <w:rsid w:val="00801A6B"/>
    <w:rsid w:val="008105CB"/>
    <w:rsid w:val="00830BB7"/>
    <w:rsid w:val="00872CF5"/>
    <w:rsid w:val="00873263"/>
    <w:rsid w:val="00874115"/>
    <w:rsid w:val="00886ECF"/>
    <w:rsid w:val="008C5569"/>
    <w:rsid w:val="008D5523"/>
    <w:rsid w:val="008E3FDD"/>
    <w:rsid w:val="0090546A"/>
    <w:rsid w:val="00934074"/>
    <w:rsid w:val="00936BB8"/>
    <w:rsid w:val="00982069"/>
    <w:rsid w:val="00990FF8"/>
    <w:rsid w:val="009A3572"/>
    <w:rsid w:val="009B44DA"/>
    <w:rsid w:val="009B4F63"/>
    <w:rsid w:val="009C30A1"/>
    <w:rsid w:val="009C7B52"/>
    <w:rsid w:val="009D3A40"/>
    <w:rsid w:val="009E1E9B"/>
    <w:rsid w:val="009E77C5"/>
    <w:rsid w:val="00A109AE"/>
    <w:rsid w:val="00A15D84"/>
    <w:rsid w:val="00A325BB"/>
    <w:rsid w:val="00A411CF"/>
    <w:rsid w:val="00A41E72"/>
    <w:rsid w:val="00A54951"/>
    <w:rsid w:val="00A63E72"/>
    <w:rsid w:val="00A7239B"/>
    <w:rsid w:val="00AA0D4B"/>
    <w:rsid w:val="00AA1367"/>
    <w:rsid w:val="00AA53D2"/>
    <w:rsid w:val="00AA5776"/>
    <w:rsid w:val="00AB2622"/>
    <w:rsid w:val="00AB5A46"/>
    <w:rsid w:val="00AD4A83"/>
    <w:rsid w:val="00AF3A98"/>
    <w:rsid w:val="00B02726"/>
    <w:rsid w:val="00B05F19"/>
    <w:rsid w:val="00B076ED"/>
    <w:rsid w:val="00B15DE0"/>
    <w:rsid w:val="00B32E0B"/>
    <w:rsid w:val="00B426CE"/>
    <w:rsid w:val="00B42891"/>
    <w:rsid w:val="00B4482E"/>
    <w:rsid w:val="00BA5B23"/>
    <w:rsid w:val="00BC4ED5"/>
    <w:rsid w:val="00BF3406"/>
    <w:rsid w:val="00C04792"/>
    <w:rsid w:val="00C0687D"/>
    <w:rsid w:val="00C27AFC"/>
    <w:rsid w:val="00C4774D"/>
    <w:rsid w:val="00C5132E"/>
    <w:rsid w:val="00C51DBA"/>
    <w:rsid w:val="00C60E21"/>
    <w:rsid w:val="00C72CA9"/>
    <w:rsid w:val="00C73251"/>
    <w:rsid w:val="00C7458A"/>
    <w:rsid w:val="00C7725F"/>
    <w:rsid w:val="00C800BE"/>
    <w:rsid w:val="00C81F63"/>
    <w:rsid w:val="00CB0FA2"/>
    <w:rsid w:val="00CB1013"/>
    <w:rsid w:val="00CC102E"/>
    <w:rsid w:val="00CC18E6"/>
    <w:rsid w:val="00CE0190"/>
    <w:rsid w:val="00CE1DC2"/>
    <w:rsid w:val="00CE28FC"/>
    <w:rsid w:val="00D2448C"/>
    <w:rsid w:val="00D43244"/>
    <w:rsid w:val="00D528E6"/>
    <w:rsid w:val="00D720F2"/>
    <w:rsid w:val="00D867BD"/>
    <w:rsid w:val="00DB3F43"/>
    <w:rsid w:val="00DC0B32"/>
    <w:rsid w:val="00E0329D"/>
    <w:rsid w:val="00E12CB7"/>
    <w:rsid w:val="00E41D5B"/>
    <w:rsid w:val="00E60D57"/>
    <w:rsid w:val="00E62DC0"/>
    <w:rsid w:val="00E91770"/>
    <w:rsid w:val="00ED6BC8"/>
    <w:rsid w:val="00EE00A6"/>
    <w:rsid w:val="00EE63D7"/>
    <w:rsid w:val="00F0710D"/>
    <w:rsid w:val="00F20DB5"/>
    <w:rsid w:val="00F360D8"/>
    <w:rsid w:val="00F41F81"/>
    <w:rsid w:val="00F63CE8"/>
    <w:rsid w:val="00F65240"/>
    <w:rsid w:val="00F7337F"/>
    <w:rsid w:val="00F735FC"/>
    <w:rsid w:val="00F83A79"/>
    <w:rsid w:val="00F84BDB"/>
    <w:rsid w:val="00F94448"/>
    <w:rsid w:val="00F94DD7"/>
    <w:rsid w:val="00F966F3"/>
    <w:rsid w:val="00FB39A9"/>
    <w:rsid w:val="00FC5F90"/>
    <w:rsid w:val="00FD1C9F"/>
    <w:rsid w:val="00FE46A1"/>
    <w:rsid w:val="00FF3D4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style="mso-position-vertical-relative:line;v-text-anchor:middle" fill="f" fillcolor="white" strokecolor="#41719c">
      <v:fill color="white" on="f"/>
      <v:stroke startarrow="block" color="#41719c" weight="1.5pt"/>
      <o:colormru v:ext="edit" colors="#0cf"/>
    </o:shapedefaults>
    <o:shapelayout v:ext="edit">
      <o:idmap v:ext="edit" data="1"/>
    </o:shapelayout>
  </w:shapeDefaults>
  <w:decimalSymbol w:val="."/>
  <w:listSeparator w:val=","/>
  <w15:chartTrackingRefBased/>
  <w15:docId w15:val="{8FE3458C-0B3C-470C-952E-EA1AB75CC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val="es-ES" w:eastAsia="en-US"/>
    </w:rPr>
  </w:style>
  <w:style w:type="paragraph" w:styleId="Ttulo1">
    <w:name w:val="heading 1"/>
    <w:basedOn w:val="Normal"/>
    <w:next w:val="Normal"/>
    <w:link w:val="Ttulo1Car"/>
    <w:uiPriority w:val="9"/>
    <w:qFormat/>
    <w:rsid w:val="00164170"/>
    <w:pPr>
      <w:keepNext/>
      <w:spacing w:before="240" w:after="60"/>
      <w:outlineLvl w:val="0"/>
    </w:pPr>
    <w:rPr>
      <w:rFonts w:ascii="Calibri Light" w:eastAsia="Times New Roman" w:hAnsi="Calibri Light"/>
      <w:b/>
      <w:bCs/>
      <w:kern w:val="32"/>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qFormat/>
    <w:rsid w:val="00830BB7"/>
    <w:pPr>
      <w:ind w:left="720"/>
      <w:contextualSpacing/>
    </w:pPr>
  </w:style>
  <w:style w:type="paragraph" w:styleId="NormalWeb">
    <w:name w:val="Normal (Web)"/>
    <w:basedOn w:val="Normal"/>
    <w:uiPriority w:val="99"/>
    <w:semiHidden/>
    <w:unhideWhenUsed/>
    <w:rsid w:val="00544FAC"/>
    <w:pPr>
      <w:spacing w:before="100" w:beforeAutospacing="1" w:after="100" w:afterAutospacing="1" w:line="240" w:lineRule="auto"/>
    </w:pPr>
    <w:rPr>
      <w:rFonts w:ascii="Times New Roman" w:eastAsia="Times New Roman" w:hAnsi="Times New Roman"/>
      <w:sz w:val="24"/>
      <w:szCs w:val="24"/>
      <w:lang w:eastAsia="es-ES"/>
    </w:rPr>
  </w:style>
  <w:style w:type="paragraph" w:styleId="Encabezado">
    <w:name w:val="header"/>
    <w:basedOn w:val="Normal"/>
    <w:link w:val="EncabezadoCar"/>
    <w:uiPriority w:val="99"/>
    <w:unhideWhenUsed/>
    <w:rsid w:val="000667C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667C6"/>
  </w:style>
  <w:style w:type="paragraph" w:styleId="Piedepgina">
    <w:name w:val="footer"/>
    <w:basedOn w:val="Normal"/>
    <w:link w:val="PiedepginaCar"/>
    <w:uiPriority w:val="99"/>
    <w:unhideWhenUsed/>
    <w:rsid w:val="000667C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667C6"/>
  </w:style>
  <w:style w:type="character" w:customStyle="1" w:styleId="Ttulo1Car">
    <w:name w:val="Título 1 Car"/>
    <w:link w:val="Ttulo1"/>
    <w:uiPriority w:val="9"/>
    <w:rsid w:val="00164170"/>
    <w:rPr>
      <w:rFonts w:ascii="Calibri Light" w:eastAsia="Times New Roman" w:hAnsi="Calibri Light" w:cs="Times New Roman"/>
      <w:b/>
      <w:bCs/>
      <w:kern w:val="32"/>
      <w:sz w:val="32"/>
      <w:szCs w:val="32"/>
      <w:lang w:val="es-ES" w:eastAsia="en-US"/>
    </w:rPr>
  </w:style>
  <w:style w:type="table" w:styleId="Tablaconcuadrcula">
    <w:name w:val="Table Grid"/>
    <w:basedOn w:val="Tablanormal"/>
    <w:uiPriority w:val="39"/>
    <w:rsid w:val="001641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link w:val="Prrafodelista"/>
    <w:locked/>
    <w:rsid w:val="00164170"/>
    <w:rPr>
      <w:sz w:val="22"/>
      <w:szCs w:val="22"/>
      <w:lang w:val="es-ES" w:eastAsia="en-US"/>
    </w:rPr>
  </w:style>
  <w:style w:type="table" w:styleId="Tabladecuadrcula5oscura-nfasis1">
    <w:name w:val="Grid Table 5 Dark Accent 1"/>
    <w:basedOn w:val="Tablanormal"/>
    <w:uiPriority w:val="50"/>
    <w:rsid w:val="00872CF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EA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94B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94B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94B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94BA" w:themeFill="accent1"/>
      </w:tcPr>
    </w:tblStylePr>
    <w:tblStylePr w:type="band1Vert">
      <w:tblPr/>
      <w:tcPr>
        <w:shd w:val="clear" w:color="auto" w:fill="A9D5E7" w:themeFill="accent1" w:themeFillTint="66"/>
      </w:tcPr>
    </w:tblStylePr>
    <w:tblStylePr w:type="band1Horz">
      <w:tblPr/>
      <w:tcPr>
        <w:shd w:val="clear" w:color="auto" w:fill="A9D5E7" w:themeFill="accent1" w:themeFillTint="66"/>
      </w:tcPr>
    </w:tblStylePr>
  </w:style>
  <w:style w:type="paragraph" w:styleId="TtulodeTDC">
    <w:name w:val="TOC Heading"/>
    <w:basedOn w:val="Ttulo1"/>
    <w:next w:val="Normal"/>
    <w:uiPriority w:val="39"/>
    <w:unhideWhenUsed/>
    <w:qFormat/>
    <w:rsid w:val="00982069"/>
    <w:pPr>
      <w:keepLines/>
      <w:spacing w:after="0"/>
      <w:outlineLvl w:val="9"/>
    </w:pPr>
    <w:rPr>
      <w:rFonts w:asciiTheme="majorHAnsi" w:eastAsiaTheme="majorEastAsia" w:hAnsiTheme="majorHAnsi" w:cstheme="majorBidi"/>
      <w:b w:val="0"/>
      <w:bCs w:val="0"/>
      <w:color w:val="276E8B" w:themeColor="accent1" w:themeShade="BF"/>
      <w:kern w:val="0"/>
      <w:lang w:val="es-CR" w:eastAsia="es-CR"/>
    </w:rPr>
  </w:style>
  <w:style w:type="paragraph" w:styleId="TDC1">
    <w:name w:val="toc 1"/>
    <w:basedOn w:val="Normal"/>
    <w:next w:val="Normal"/>
    <w:autoRedefine/>
    <w:uiPriority w:val="39"/>
    <w:unhideWhenUsed/>
    <w:rsid w:val="00982069"/>
    <w:pPr>
      <w:spacing w:after="100"/>
    </w:pPr>
  </w:style>
  <w:style w:type="character" w:styleId="Hipervnculo">
    <w:name w:val="Hyperlink"/>
    <w:basedOn w:val="Fuentedeprrafopredeter"/>
    <w:uiPriority w:val="99"/>
    <w:unhideWhenUsed/>
    <w:rsid w:val="00982069"/>
    <w:rPr>
      <w:color w:val="6B9F25" w:themeColor="hyperlink"/>
      <w:u w:val="single"/>
    </w:rPr>
  </w:style>
  <w:style w:type="paragraph" w:customStyle="1" w:styleId="Default">
    <w:name w:val="Default"/>
    <w:rsid w:val="00D43244"/>
    <w:pPr>
      <w:autoSpaceDE w:val="0"/>
      <w:autoSpaceDN w:val="0"/>
      <w:adjustRightInd w:val="0"/>
    </w:pPr>
    <w:rPr>
      <w:rFonts w:eastAsiaTheme="minorHAnsi" w:cs="Calibri"/>
      <w:color w:val="000000"/>
      <w:sz w:val="24"/>
      <w:szCs w:val="24"/>
      <w:lang w:val="es-MX" w:eastAsia="en-US"/>
    </w:rPr>
  </w:style>
  <w:style w:type="paragraph" w:styleId="Sinespaciado">
    <w:name w:val="No Spacing"/>
    <w:link w:val="SinespaciadoCar"/>
    <w:uiPriority w:val="1"/>
    <w:qFormat/>
    <w:rsid w:val="00756BC7"/>
    <w:rPr>
      <w:rFonts w:ascii="Georgia" w:eastAsia="Times New Roman" w:hAnsi="Georgia"/>
      <w:sz w:val="22"/>
      <w:szCs w:val="22"/>
      <w:lang w:val="es-PE" w:eastAsia="ja-JP"/>
    </w:rPr>
  </w:style>
  <w:style w:type="character" w:customStyle="1" w:styleId="SinespaciadoCar">
    <w:name w:val="Sin espaciado Car"/>
    <w:link w:val="Sinespaciado"/>
    <w:uiPriority w:val="1"/>
    <w:rsid w:val="00756BC7"/>
    <w:rPr>
      <w:rFonts w:ascii="Georgia" w:eastAsia="Times New Roman" w:hAnsi="Georgia"/>
      <w:sz w:val="22"/>
      <w:szCs w:val="22"/>
      <w:lang w:val="es-P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235281">
      <w:bodyDiv w:val="1"/>
      <w:marLeft w:val="0"/>
      <w:marRight w:val="0"/>
      <w:marTop w:val="0"/>
      <w:marBottom w:val="0"/>
      <w:divBdr>
        <w:top w:val="none" w:sz="0" w:space="0" w:color="auto"/>
        <w:left w:val="none" w:sz="0" w:space="0" w:color="auto"/>
        <w:bottom w:val="none" w:sz="0" w:space="0" w:color="auto"/>
        <w:right w:val="none" w:sz="0" w:space="0" w:color="auto"/>
      </w:divBdr>
    </w:div>
    <w:div w:id="1040323946">
      <w:bodyDiv w:val="1"/>
      <w:marLeft w:val="0"/>
      <w:marRight w:val="0"/>
      <w:marTop w:val="0"/>
      <w:marBottom w:val="0"/>
      <w:divBdr>
        <w:top w:val="none" w:sz="0" w:space="0" w:color="auto"/>
        <w:left w:val="none" w:sz="0" w:space="0" w:color="auto"/>
        <w:bottom w:val="none" w:sz="0" w:space="0" w:color="auto"/>
        <w:right w:val="none" w:sz="0" w:space="0" w:color="auto"/>
      </w:divBdr>
      <w:divsChild>
        <w:div w:id="382795948">
          <w:marLeft w:val="0"/>
          <w:marRight w:val="0"/>
          <w:marTop w:val="0"/>
          <w:marBottom w:val="0"/>
          <w:divBdr>
            <w:top w:val="none" w:sz="0" w:space="0" w:color="auto"/>
            <w:left w:val="none" w:sz="0" w:space="0" w:color="auto"/>
            <w:bottom w:val="none" w:sz="0" w:space="0" w:color="auto"/>
            <w:right w:val="none" w:sz="0" w:space="0" w:color="auto"/>
          </w:divBdr>
          <w:divsChild>
            <w:div w:id="935092515">
              <w:marLeft w:val="0"/>
              <w:marRight w:val="0"/>
              <w:marTop w:val="0"/>
              <w:marBottom w:val="0"/>
              <w:divBdr>
                <w:top w:val="none" w:sz="0" w:space="0" w:color="auto"/>
                <w:left w:val="none" w:sz="0" w:space="0" w:color="auto"/>
                <w:bottom w:val="none" w:sz="0" w:space="0" w:color="auto"/>
                <w:right w:val="none" w:sz="0" w:space="0" w:color="auto"/>
              </w:divBdr>
              <w:divsChild>
                <w:div w:id="416482653">
                  <w:marLeft w:val="0"/>
                  <w:marRight w:val="0"/>
                  <w:marTop w:val="195"/>
                  <w:marBottom w:val="0"/>
                  <w:divBdr>
                    <w:top w:val="none" w:sz="0" w:space="0" w:color="auto"/>
                    <w:left w:val="none" w:sz="0" w:space="0" w:color="auto"/>
                    <w:bottom w:val="none" w:sz="0" w:space="0" w:color="auto"/>
                    <w:right w:val="none" w:sz="0" w:space="0" w:color="auto"/>
                  </w:divBdr>
                  <w:divsChild>
                    <w:div w:id="1634827854">
                      <w:marLeft w:val="0"/>
                      <w:marRight w:val="0"/>
                      <w:marTop w:val="0"/>
                      <w:marBottom w:val="0"/>
                      <w:divBdr>
                        <w:top w:val="none" w:sz="0" w:space="0" w:color="auto"/>
                        <w:left w:val="none" w:sz="0" w:space="0" w:color="auto"/>
                        <w:bottom w:val="none" w:sz="0" w:space="0" w:color="auto"/>
                        <w:right w:val="none" w:sz="0" w:space="0" w:color="auto"/>
                      </w:divBdr>
                      <w:divsChild>
                        <w:div w:id="275063596">
                          <w:marLeft w:val="0"/>
                          <w:marRight w:val="0"/>
                          <w:marTop w:val="0"/>
                          <w:marBottom w:val="0"/>
                          <w:divBdr>
                            <w:top w:val="none" w:sz="0" w:space="0" w:color="auto"/>
                            <w:left w:val="none" w:sz="0" w:space="0" w:color="auto"/>
                            <w:bottom w:val="none" w:sz="0" w:space="0" w:color="auto"/>
                            <w:right w:val="none" w:sz="0" w:space="0" w:color="auto"/>
                          </w:divBdr>
                          <w:divsChild>
                            <w:div w:id="1337882773">
                              <w:marLeft w:val="0"/>
                              <w:marRight w:val="0"/>
                              <w:marTop w:val="0"/>
                              <w:marBottom w:val="0"/>
                              <w:divBdr>
                                <w:top w:val="none" w:sz="0" w:space="0" w:color="auto"/>
                                <w:left w:val="none" w:sz="0" w:space="0" w:color="auto"/>
                                <w:bottom w:val="none" w:sz="0" w:space="0" w:color="auto"/>
                                <w:right w:val="none" w:sz="0" w:space="0" w:color="auto"/>
                              </w:divBdr>
                              <w:divsChild>
                                <w:div w:id="1802189446">
                                  <w:marLeft w:val="0"/>
                                  <w:marRight w:val="0"/>
                                  <w:marTop w:val="0"/>
                                  <w:marBottom w:val="0"/>
                                  <w:divBdr>
                                    <w:top w:val="none" w:sz="0" w:space="0" w:color="auto"/>
                                    <w:left w:val="none" w:sz="0" w:space="0" w:color="auto"/>
                                    <w:bottom w:val="none" w:sz="0" w:space="0" w:color="auto"/>
                                    <w:right w:val="none" w:sz="0" w:space="0" w:color="auto"/>
                                  </w:divBdr>
                                  <w:divsChild>
                                    <w:div w:id="745802996">
                                      <w:marLeft w:val="0"/>
                                      <w:marRight w:val="0"/>
                                      <w:marTop w:val="0"/>
                                      <w:marBottom w:val="0"/>
                                      <w:divBdr>
                                        <w:top w:val="none" w:sz="0" w:space="0" w:color="auto"/>
                                        <w:left w:val="none" w:sz="0" w:space="0" w:color="auto"/>
                                        <w:bottom w:val="none" w:sz="0" w:space="0" w:color="auto"/>
                                        <w:right w:val="none" w:sz="0" w:space="0" w:color="auto"/>
                                      </w:divBdr>
                                      <w:divsChild>
                                        <w:div w:id="2045976956">
                                          <w:marLeft w:val="0"/>
                                          <w:marRight w:val="0"/>
                                          <w:marTop w:val="0"/>
                                          <w:marBottom w:val="0"/>
                                          <w:divBdr>
                                            <w:top w:val="none" w:sz="0" w:space="0" w:color="auto"/>
                                            <w:left w:val="none" w:sz="0" w:space="0" w:color="auto"/>
                                            <w:bottom w:val="none" w:sz="0" w:space="0" w:color="auto"/>
                                            <w:right w:val="none" w:sz="0" w:space="0" w:color="auto"/>
                                          </w:divBdr>
                                          <w:divsChild>
                                            <w:div w:id="938026620">
                                              <w:marLeft w:val="0"/>
                                              <w:marRight w:val="0"/>
                                              <w:marTop w:val="0"/>
                                              <w:marBottom w:val="0"/>
                                              <w:divBdr>
                                                <w:top w:val="none" w:sz="0" w:space="0" w:color="auto"/>
                                                <w:left w:val="none" w:sz="0" w:space="0" w:color="auto"/>
                                                <w:bottom w:val="none" w:sz="0" w:space="0" w:color="auto"/>
                                                <w:right w:val="none" w:sz="0" w:space="0" w:color="auto"/>
                                              </w:divBdr>
                                              <w:divsChild>
                                                <w:div w:id="1619068706">
                                                  <w:marLeft w:val="0"/>
                                                  <w:marRight w:val="0"/>
                                                  <w:marTop w:val="0"/>
                                                  <w:marBottom w:val="0"/>
                                                  <w:divBdr>
                                                    <w:top w:val="none" w:sz="0" w:space="0" w:color="auto"/>
                                                    <w:left w:val="none" w:sz="0" w:space="0" w:color="auto"/>
                                                    <w:bottom w:val="none" w:sz="0" w:space="0" w:color="auto"/>
                                                    <w:right w:val="none" w:sz="0" w:space="0" w:color="auto"/>
                                                  </w:divBdr>
                                                  <w:divsChild>
                                                    <w:div w:id="790978372">
                                                      <w:marLeft w:val="0"/>
                                                      <w:marRight w:val="0"/>
                                                      <w:marTop w:val="0"/>
                                                      <w:marBottom w:val="180"/>
                                                      <w:divBdr>
                                                        <w:top w:val="none" w:sz="0" w:space="0" w:color="auto"/>
                                                        <w:left w:val="none" w:sz="0" w:space="0" w:color="auto"/>
                                                        <w:bottom w:val="none" w:sz="0" w:space="0" w:color="auto"/>
                                                        <w:right w:val="none" w:sz="0" w:space="0" w:color="auto"/>
                                                      </w:divBdr>
                                                      <w:divsChild>
                                                        <w:div w:id="1606886424">
                                                          <w:marLeft w:val="0"/>
                                                          <w:marRight w:val="0"/>
                                                          <w:marTop w:val="0"/>
                                                          <w:marBottom w:val="0"/>
                                                          <w:divBdr>
                                                            <w:top w:val="none" w:sz="0" w:space="0" w:color="auto"/>
                                                            <w:left w:val="none" w:sz="0" w:space="0" w:color="auto"/>
                                                            <w:bottom w:val="none" w:sz="0" w:space="0" w:color="auto"/>
                                                            <w:right w:val="none" w:sz="0" w:space="0" w:color="auto"/>
                                                          </w:divBdr>
                                                          <w:divsChild>
                                                            <w:div w:id="1416823864">
                                                              <w:marLeft w:val="0"/>
                                                              <w:marRight w:val="0"/>
                                                              <w:marTop w:val="0"/>
                                                              <w:marBottom w:val="0"/>
                                                              <w:divBdr>
                                                                <w:top w:val="none" w:sz="0" w:space="0" w:color="auto"/>
                                                                <w:left w:val="none" w:sz="0" w:space="0" w:color="auto"/>
                                                                <w:bottom w:val="none" w:sz="0" w:space="0" w:color="auto"/>
                                                                <w:right w:val="none" w:sz="0" w:space="0" w:color="auto"/>
                                                              </w:divBdr>
                                                              <w:divsChild>
                                                                <w:div w:id="1787312514">
                                                                  <w:marLeft w:val="0"/>
                                                                  <w:marRight w:val="0"/>
                                                                  <w:marTop w:val="0"/>
                                                                  <w:marBottom w:val="0"/>
                                                                  <w:divBdr>
                                                                    <w:top w:val="none" w:sz="0" w:space="0" w:color="auto"/>
                                                                    <w:left w:val="none" w:sz="0" w:space="0" w:color="auto"/>
                                                                    <w:bottom w:val="none" w:sz="0" w:space="0" w:color="auto"/>
                                                                    <w:right w:val="none" w:sz="0" w:space="0" w:color="auto"/>
                                                                  </w:divBdr>
                                                                  <w:divsChild>
                                                                    <w:div w:id="555436747">
                                                                      <w:marLeft w:val="0"/>
                                                                      <w:marRight w:val="0"/>
                                                                      <w:marTop w:val="0"/>
                                                                      <w:marBottom w:val="0"/>
                                                                      <w:divBdr>
                                                                        <w:top w:val="none" w:sz="0" w:space="0" w:color="auto"/>
                                                                        <w:left w:val="none" w:sz="0" w:space="0" w:color="auto"/>
                                                                        <w:bottom w:val="none" w:sz="0" w:space="0" w:color="auto"/>
                                                                        <w:right w:val="none" w:sz="0" w:space="0" w:color="auto"/>
                                                                      </w:divBdr>
                                                                      <w:divsChild>
                                                                        <w:div w:id="133641921">
                                                                          <w:marLeft w:val="0"/>
                                                                          <w:marRight w:val="0"/>
                                                                          <w:marTop w:val="0"/>
                                                                          <w:marBottom w:val="0"/>
                                                                          <w:divBdr>
                                                                            <w:top w:val="none" w:sz="0" w:space="0" w:color="auto"/>
                                                                            <w:left w:val="none" w:sz="0" w:space="0" w:color="auto"/>
                                                                            <w:bottom w:val="none" w:sz="0" w:space="0" w:color="auto"/>
                                                                            <w:right w:val="none" w:sz="0" w:space="0" w:color="auto"/>
                                                                          </w:divBdr>
                                                                          <w:divsChild>
                                                                            <w:div w:id="18948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ogle.com/url?sa=i&amp;rct=j&amp;q=&amp;esrc=s&amp;source=images&amp;cd=&amp;cad=rja&amp;uact=8&amp;ved=0CAcQjRxqFQoTCPe6gObV-scCFcLUHgodHtcCmQ&amp;url=http://es.123rf.com/imagenes-de-archivo/feed_field.html&amp;bvm=bv.102829193,d.dmo&amp;psig=AFQjCNGSlmxaTKjyo4i5774iDIOCdgxvng&amp;ust=1442462504297479" TargetMode="External"/><Relationship Id="rId21" Type="http://schemas.openxmlformats.org/officeDocument/2006/relationships/image" Target="media/image10.png"/><Relationship Id="rId34" Type="http://schemas.openxmlformats.org/officeDocument/2006/relationships/image" Target="media/image15.png"/><Relationship Id="rId42" Type="http://schemas.openxmlformats.org/officeDocument/2006/relationships/image" Target="media/image21.png"/><Relationship Id="rId47" Type="http://schemas.openxmlformats.org/officeDocument/2006/relationships/image" Target="media/image240.png"/><Relationship Id="rId50" Type="http://schemas.openxmlformats.org/officeDocument/2006/relationships/image" Target="media/image26.jpeg"/><Relationship Id="rId55" Type="http://schemas.openxmlformats.org/officeDocument/2006/relationships/image" Target="media/image29.jpeg"/><Relationship Id="rId63" Type="http://schemas.openxmlformats.org/officeDocument/2006/relationships/image" Target="media/image35.jpeg"/><Relationship Id="rId68" Type="http://schemas.openxmlformats.org/officeDocument/2006/relationships/image" Target="media/image38.jpeg"/><Relationship Id="rId76" Type="http://schemas.openxmlformats.org/officeDocument/2006/relationships/hyperlink" Target="http://www.google.com/url?sa=i&amp;rct=j&amp;q=&amp;esrc=s&amp;source=images&amp;cd=&amp;cad=rja&amp;uact=8&amp;ved=0CAcQjRxqFQoTCMXZifHg-scCFcl2HgodDpQLHA&amp;url=http://es.dreamstime.com/fotos-de-archivo-libres-de-regal%C3%ADas-hombre-de-negocios-con-gesto-pensativo-image38072418&amp;bvm=bv.102829193,d.dmo&amp;psig=AFQjCNF6qfWl2EFrLZFGLtQIJokox91BUw&amp;ust=1442465484335608" TargetMode="External"/><Relationship Id="rId84" Type="http://schemas.openxmlformats.org/officeDocument/2006/relationships/image" Target="media/image47.png"/><Relationship Id="rId89" Type="http://schemas.openxmlformats.org/officeDocument/2006/relationships/hyperlink" Target="http://www.google.com/url?sa=i&amp;rct=j&amp;q=&amp;esrc=s&amp;source=images&amp;cd=&amp;cad=rja&amp;uact=8&amp;ved=0CAcQjRxqFQoTCPKu95WchMgCFYT9HgodHdoP7w&amp;url=http://es.123rf.com/photo_14253717_ilustracion-de-una-nina-de-verter-el-agua-en-el-vidrio-sobre-un-fondo-blanco.html&amp;bvm=bv.103073922,d.dmo&amp;psig=AFQjCNHLKMLMu0lWnqXB7u6NmgV1en-aAQ&amp;ust=1442790627902944" TargetMode="External"/><Relationship Id="rId97"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390.jpeg"/><Relationship Id="rId92"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google.com/imgres?imgurl=http://st-listas.20minutos.es/images/2012-08/339549/3658361_640px.jpg?1357427289&amp;imgrefurl=http://listas.20minutos.es/lista/casas-famosas-de-dibujos-animados-del-cine-y-la-television-339549/&amp;h=484&amp;w=640&amp;tbnid=6od1GxygaQLrPM:&amp;docid=JvinSVyxBgDaAM&amp;ei=3Or4VYWDFom8eP3djDg&amp;tbm=isch&amp;ved=0CGAQMyg8MDxqFQoTCIXhw-3W-scCFQkeHgod_S4DBw" TargetMode="External"/><Relationship Id="rId11" Type="http://schemas.microsoft.com/office/2007/relationships/hdphoto" Target="media/hdphoto1.wdp"/><Relationship Id="rId24" Type="http://schemas.openxmlformats.org/officeDocument/2006/relationships/hyperlink" Target="http://www.google.com/url?sa=i&amp;rct=j&amp;q=&amp;esrc=s&amp;source=images&amp;cd=&amp;cad=rja&amp;uact=8&amp;ved=0CAcQjRxqFQoTCJf-_o_V-scCFUgZHgodE1oNHw&amp;url=http://ecopiura.blogia.com/2008/102202-zonas-afectadas-por-la-deforestacion-en-el-peru.php&amp;bvm=bv.102829193,d.dmo&amp;psig=AFQjCNGLsZaYgh_dzwEzFKyBonk0KZJrqQ&amp;ust=1442462341592705" TargetMode="External"/><Relationship Id="rId32" Type="http://schemas.openxmlformats.org/officeDocument/2006/relationships/image" Target="media/image14.png"/><Relationship Id="rId37" Type="http://schemas.microsoft.com/office/2007/relationships/hdphoto" Target="media/hdphoto7.wdp"/><Relationship Id="rId40" Type="http://schemas.openxmlformats.org/officeDocument/2006/relationships/image" Target="media/image19.jpeg"/><Relationship Id="rId45" Type="http://schemas.openxmlformats.org/officeDocument/2006/relationships/image" Target="media/image230.jpeg"/><Relationship Id="rId53" Type="http://schemas.openxmlformats.org/officeDocument/2006/relationships/image" Target="media/image270.png"/><Relationship Id="rId58" Type="http://schemas.openxmlformats.org/officeDocument/2006/relationships/image" Target="media/image31.jpeg"/><Relationship Id="rId66" Type="http://schemas.openxmlformats.org/officeDocument/2006/relationships/image" Target="media/image37.jpeg"/><Relationship Id="rId74" Type="http://schemas.openxmlformats.org/officeDocument/2006/relationships/hyperlink" Target="http://www.google.com/url?sa=i&amp;rct=j&amp;q=&amp;esrc=s&amp;source=images&amp;cd=&amp;cad=rja&amp;uact=8&amp;ved=0CAcQjRxqFQoTCMXZifHg-scCFcl2HgodDpQLHA&amp;url=http://es.dreamstime.com/fotos-de-archivo-libres-de-regal%C3%ADas-hombre-de-negocios-con-gesto-pensativo-image38072418&amp;bvm=bv.102829193,d.dmo&amp;psig=AFQjCNF6qfWl2EFrLZFGLtQIJokox91BUw&amp;ust=1442465484335608" TargetMode="External"/><Relationship Id="rId79" Type="http://schemas.openxmlformats.org/officeDocument/2006/relationships/image" Target="media/image43.png"/><Relationship Id="rId87"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46.png"/><Relationship Id="rId90" Type="http://schemas.openxmlformats.org/officeDocument/2006/relationships/image" Target="media/image51.png"/><Relationship Id="rId95" Type="http://schemas.openxmlformats.org/officeDocument/2006/relationships/image" Target="media/image54.png"/><Relationship Id="rId19" Type="http://schemas.openxmlformats.org/officeDocument/2006/relationships/image" Target="media/image9.png"/><Relationship Id="rId14" Type="http://schemas.openxmlformats.org/officeDocument/2006/relationships/hyperlink" Target="http://www.google.com/url?sa=i&amp;rct=j&amp;q=&amp;esrc=s&amp;source=images&amp;cd=&amp;cad=rja&amp;uact=8&amp;ved=0CAcQjRxqFQoTCM2z_t69-scCFUIcHgodAHQG_w&amp;url=http://manualdeestimulaciontemprana.blogspot.com/&amp;psig=AFQjCNEvS_x4yp_IO5-V7424EEhWgAC3rA&amp;ust=1442456005849203" TargetMode="External"/><Relationship Id="rId22" Type="http://schemas.openxmlformats.org/officeDocument/2006/relationships/hyperlink" Target="http://www.google.com/url?sa=i&amp;rct=j&amp;q=&amp;esrc=s&amp;source=images&amp;cd=&amp;cad=rja&amp;uact=8&amp;ved=0CAcQjRxqFQoTCJf-_o_V-scCFUgZHgodE1oNHw&amp;url=http://ecopiura.blogia.com/2008/102202-zonas-afectadas-por-la-deforestacion-en-el-peru.php&amp;bvm=bv.102829193,d.dmo&amp;psig=AFQjCNGLsZaYgh_dzwEzFKyBonk0KZJrqQ&amp;ust=1442462341592705" TargetMode="External"/><Relationship Id="rId27" Type="http://schemas.openxmlformats.org/officeDocument/2006/relationships/image" Target="media/image12.png"/><Relationship Id="rId30" Type="http://schemas.openxmlformats.org/officeDocument/2006/relationships/image" Target="media/image13.png"/><Relationship Id="rId35" Type="http://schemas.microsoft.com/office/2007/relationships/hdphoto" Target="media/hdphoto6.wdp"/><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30.png"/><Relationship Id="rId64" Type="http://schemas.openxmlformats.org/officeDocument/2006/relationships/image" Target="media/image36.jpeg"/><Relationship Id="rId69" Type="http://schemas.openxmlformats.org/officeDocument/2006/relationships/image" Target="media/image380.jpeg"/><Relationship Id="rId77" Type="http://schemas.openxmlformats.org/officeDocument/2006/relationships/image" Target="media/image410.png"/><Relationship Id="rId100"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260.jpeg"/><Relationship Id="rId72" Type="http://schemas.openxmlformats.org/officeDocument/2006/relationships/image" Target="media/image40.jpeg"/><Relationship Id="rId80" Type="http://schemas.openxmlformats.org/officeDocument/2006/relationships/image" Target="media/image44.png"/><Relationship Id="rId85" Type="http://schemas.openxmlformats.org/officeDocument/2006/relationships/image" Target="media/image48.png"/><Relationship Id="rId93" Type="http://schemas.openxmlformats.org/officeDocument/2006/relationships/image" Target="media/image53.pn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bing.com/images/search?q=animales+silvestres+&amp;view=detailv2&amp;&amp;id=3D87E98D26887C20E0D1EEB0D3B15D097587DA40&amp;selectedIndex=76&amp;ccid=L88QjkfU&amp;simid=608002528985940035&amp;thid=OIP.M2fcf108e47d4423fe6356371d3ed12d5o0" TargetMode="External"/><Relationship Id="rId25" Type="http://schemas.openxmlformats.org/officeDocument/2006/relationships/image" Target="media/image110.png"/><Relationship Id="rId33" Type="http://schemas.microsoft.com/office/2007/relationships/hdphoto" Target="media/hdphoto5.wdp"/><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2.jpeg"/><Relationship Id="rId67" Type="http://schemas.openxmlformats.org/officeDocument/2006/relationships/image" Target="media/image370.jpeg"/><Relationship Id="rId20" Type="http://schemas.microsoft.com/office/2007/relationships/hdphoto" Target="media/hdphoto2.wdp"/><Relationship Id="rId41" Type="http://schemas.openxmlformats.org/officeDocument/2006/relationships/image" Target="media/image20.png"/><Relationship Id="rId54" Type="http://schemas.openxmlformats.org/officeDocument/2006/relationships/image" Target="media/image28.jpeg"/><Relationship Id="rId62" Type="http://schemas.openxmlformats.org/officeDocument/2006/relationships/image" Target="media/image34.jpeg"/><Relationship Id="rId70" Type="http://schemas.openxmlformats.org/officeDocument/2006/relationships/image" Target="media/image39.jpeg"/><Relationship Id="rId75" Type="http://schemas.openxmlformats.org/officeDocument/2006/relationships/image" Target="media/image41.png"/><Relationship Id="rId83" Type="http://schemas.openxmlformats.org/officeDocument/2006/relationships/hyperlink" Target="http://www.enbicipormadrid.es/2011_02_01_archive.html" TargetMode="External"/><Relationship Id="rId88" Type="http://schemas.openxmlformats.org/officeDocument/2006/relationships/image" Target="media/image50.png"/><Relationship Id="rId91" Type="http://schemas.microsoft.com/office/2007/relationships/hdphoto" Target="media/hdphoto11.wdp"/><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28" Type="http://schemas.microsoft.com/office/2007/relationships/hdphoto" Target="media/hdphoto3.wdp"/><Relationship Id="rId36" Type="http://schemas.openxmlformats.org/officeDocument/2006/relationships/image" Target="media/image16.png"/><Relationship Id="rId49" Type="http://schemas.microsoft.com/office/2007/relationships/hdphoto" Target="media/hdphoto8.wdp"/><Relationship Id="rId57" Type="http://schemas.microsoft.com/office/2007/relationships/hdphoto" Target="media/hdphoto9.wdp"/><Relationship Id="rId10" Type="http://schemas.openxmlformats.org/officeDocument/2006/relationships/image" Target="media/image3.png"/><Relationship Id="rId31" Type="http://schemas.microsoft.com/office/2007/relationships/hdphoto" Target="media/hdphoto4.wdp"/><Relationship Id="rId44" Type="http://schemas.openxmlformats.org/officeDocument/2006/relationships/image" Target="media/image23.jpeg"/><Relationship Id="rId52" Type="http://schemas.openxmlformats.org/officeDocument/2006/relationships/image" Target="media/image27.png"/><Relationship Id="rId60" Type="http://schemas.openxmlformats.org/officeDocument/2006/relationships/image" Target="media/image33.png"/><Relationship Id="rId65" Type="http://schemas.openxmlformats.org/officeDocument/2006/relationships/image" Target="media/image360.jpeg"/><Relationship Id="rId73" Type="http://schemas.openxmlformats.org/officeDocument/2006/relationships/image" Target="media/image400.jpeg"/><Relationship Id="rId78" Type="http://schemas.openxmlformats.org/officeDocument/2006/relationships/image" Target="media/image42.png"/><Relationship Id="rId81" Type="http://schemas.openxmlformats.org/officeDocument/2006/relationships/image" Target="media/image45.png"/><Relationship Id="rId86" Type="http://schemas.microsoft.com/office/2007/relationships/hdphoto" Target="media/hdphoto10.wdp"/><Relationship Id="rId94" Type="http://schemas.openxmlformats.org/officeDocument/2006/relationships/hyperlink" Target="http://www.google.com/url?sa=i&amp;rct=j&amp;q=&amp;esrc=s&amp;source=images&amp;cd=&amp;cad=rja&amp;uact=8&amp;ved=0CAcQjRxqFQoTCJTJyZifhMgCFUJ1HgodDkIKRw&amp;url=http://www.taringa.net/posts/ciencia-educacion/12088459/Educacion-gratuita.html&amp;bvm=bv.103073922,d.dmo&amp;psig=AFQjCNETmBZB0IGZ3I2VNEk5-9hDXkF05A&amp;ust=1442791453518528" TargetMode="External"/><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by\AppData\Local\Microsoft\Windows\INetCache\Content.Outlook\7ZROJ3WS\Ver_Popular_Jf_Gch.dot" TargetMode="External"/></Relationships>
</file>

<file path=word/theme/theme1.xml><?xml version="1.0" encoding="utf-8"?>
<a:theme xmlns:a="http://schemas.openxmlformats.org/drawingml/2006/main" name="Tema de Office">
  <a:themeElements>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Georgia">
      <a:majorFont>
        <a:latin typeface="Georgia" panose="020405020504050203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eorgia" panose="020405020504050203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AADD08-5076-4304-BC36-7E0DC13B7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Ver_Popular_Jf_Gch</Template>
  <TotalTime>1</TotalTime>
  <Pages>1</Pages>
  <Words>1919</Words>
  <Characters>10556</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12451</CharactersWithSpaces>
  <SharedDoc>false</SharedDoc>
  <HLinks>
    <vt:vector size="150" baseType="variant">
      <vt:variant>
        <vt:i4>2359387</vt:i4>
      </vt:variant>
      <vt:variant>
        <vt:i4>15</vt:i4>
      </vt:variant>
      <vt:variant>
        <vt:i4>0</vt:i4>
      </vt:variant>
      <vt:variant>
        <vt:i4>5</vt:i4>
      </vt:variant>
      <vt:variant>
        <vt:lpwstr>http://www.enbicipormadrid.es/2011_02_01_archive.html</vt:lpwstr>
      </vt:variant>
      <vt:variant>
        <vt:lpwstr/>
      </vt:variant>
      <vt:variant>
        <vt:i4>6029380</vt:i4>
      </vt:variant>
      <vt:variant>
        <vt:i4>42</vt:i4>
      </vt:variant>
      <vt:variant>
        <vt:i4>0</vt:i4>
      </vt:variant>
      <vt:variant>
        <vt:i4>5</vt:i4>
      </vt:variant>
      <vt:variant>
        <vt:lpwstr>http://www.google.com/url?sa=i&amp;rct=j&amp;q=&amp;esrc=s&amp;source=images&amp;cd=&amp;cad=rja&amp;uact=8&amp;ved=&amp;url=http://www.ecoticiasbolivia.com/&amp;bvm=bv.103073922,d.dmo&amp;psig=AFQjCNG2Di3k9NPQ7BYmJtVsxS4EA2VeiQ&amp;ust=1442791588244023</vt:lpwstr>
      </vt:variant>
      <vt:variant>
        <vt:lpwstr/>
      </vt:variant>
      <vt:variant>
        <vt:i4>3801210</vt:i4>
      </vt:variant>
      <vt:variant>
        <vt:i4>39</vt:i4>
      </vt:variant>
      <vt:variant>
        <vt:i4>0</vt:i4>
      </vt:variant>
      <vt:variant>
        <vt:i4>5</vt:i4>
      </vt:variant>
      <vt:variant>
        <vt:lpwstr>http://www.google.com/url?sa=i&amp;rct=j&amp;q=&amp;esrc=s&amp;source=images&amp;cd=&amp;cad=rja&amp;uact=8&amp;ved=0CAcQjRxqFQoTCJTJyZifhMgCFUJ1HgodDkIKRw&amp;url=http://www.taringa.net/posts/ciencia-educacion/12088459/Educacion-gratuita.html&amp;bvm=bv.103073922,d.dmo&amp;psig=AFQjCNETmBZB0IGZ3I2VNEk5-9hDXkF05A&amp;ust=1442791453518528</vt:lpwstr>
      </vt:variant>
      <vt:variant>
        <vt:lpwstr/>
      </vt:variant>
      <vt:variant>
        <vt:i4>7929884</vt:i4>
      </vt:variant>
      <vt:variant>
        <vt:i4>36</vt:i4>
      </vt:variant>
      <vt:variant>
        <vt:i4>0</vt:i4>
      </vt:variant>
      <vt:variant>
        <vt:i4>5</vt:i4>
      </vt:variant>
      <vt:variant>
        <vt:lpwstr>http://www.google.com/url?sa=i&amp;rct=j&amp;q=&amp;esrc=s&amp;source=images&amp;cd=&amp;cad=rja&amp;uact=8&amp;ved=0CAcQjRxqFQoTCJ6W3ZO_-scCFULZHgodCS8NYA&amp;url=http://www.taringa.net/posts/offtopic/14434781/Respuesta-al-Post-El-Libre-Albeldrio-y-dios-omnisciente.html&amp;bvm=bv.102829193,d.dmo&amp;psig=AFQjCNFvGDQ3UF7up5H0DX9rNf6Yl4eK7w&amp;ust=1442456412171876</vt:lpwstr>
      </vt:variant>
      <vt:variant>
        <vt:lpwstr/>
      </vt:variant>
      <vt:variant>
        <vt:i4>1441887</vt:i4>
      </vt:variant>
      <vt:variant>
        <vt:i4>33</vt:i4>
      </vt:variant>
      <vt:variant>
        <vt:i4>0</vt:i4>
      </vt:variant>
      <vt:variant>
        <vt:i4>5</vt:i4>
      </vt:variant>
      <vt:variant>
        <vt:lpwstr>http://www.google.com/url?sa=i&amp;rct=j&amp;q=&amp;esrc=s&amp;source=images&amp;cd=&amp;cad=rja&amp;uact=8&amp;ved=0CAcQjRxqFQoTCPKu95WchMgCFYT9HgodHdoP7w&amp;url=http://es.123rf.com/photo_14253717_ilustracion-de-una-nina-de-verter-el-agua-en-el-vidrio-sobre-un-fondo-blanco.html&amp;bvm=bv.103073922,d.dmo&amp;psig=AFQjCNHLKMLMu0lWnqXB7u6NmgV1en-aAQ&amp;ust=1442790627902944</vt:lpwstr>
      </vt:variant>
      <vt:variant>
        <vt:lpwstr/>
      </vt:variant>
      <vt:variant>
        <vt:i4>7929866</vt:i4>
      </vt:variant>
      <vt:variant>
        <vt:i4>30</vt:i4>
      </vt:variant>
      <vt:variant>
        <vt:i4>0</vt:i4>
      </vt:variant>
      <vt:variant>
        <vt:i4>5</vt:i4>
      </vt:variant>
      <vt:variant>
        <vt:lpwstr>http://www.google.com/url?sa=i&amp;rct=j&amp;q=&amp;esrc=s&amp;source=images&amp;cd=&amp;cad=rja&amp;uact=8&amp;ved=0CAcQjRxqFQoTCPLd9bSEhMgCFQqTHgodaXgOgQ&amp;url=http://html.rincondelvago.com/madera_8.html&amp;bvm=bv.103073922,d.dmo&amp;psig=AFQjCNHChifQ0hhDu6PDUhlse4LtbRYKHQ&amp;ust=1442784266621186</vt:lpwstr>
      </vt:variant>
      <vt:variant>
        <vt:lpwstr/>
      </vt:variant>
      <vt:variant>
        <vt:i4>3145771</vt:i4>
      </vt:variant>
      <vt:variant>
        <vt:i4>27</vt:i4>
      </vt:variant>
      <vt:variant>
        <vt:i4>0</vt:i4>
      </vt:variant>
      <vt:variant>
        <vt:i4>5</vt:i4>
      </vt:variant>
      <vt:variant>
        <vt:lpwstr>http://www.google.com/url?sa=i&amp;rct=j&amp;q=&amp;esrc=s&amp;source=images&amp;cd=&amp;cad=rja&amp;uact=8&amp;ved=0CAcQjRxqFQoTCPSBtcOAhMgCFcT9HgodiEMA3A&amp;url=http://teclagos.edu.mx/moodle/&amp;bvm=bv.103073922,d.dmo&amp;psig=AFQjCNH3Scsiz7RBeUEVvn8fgooN06caPQ&amp;ust=1442783073762350</vt:lpwstr>
      </vt:variant>
      <vt:variant>
        <vt:lpwstr/>
      </vt:variant>
      <vt:variant>
        <vt:i4>3276836</vt:i4>
      </vt:variant>
      <vt:variant>
        <vt:i4>24</vt:i4>
      </vt:variant>
      <vt:variant>
        <vt:i4>0</vt:i4>
      </vt:variant>
      <vt:variant>
        <vt:i4>5</vt:i4>
      </vt:variant>
      <vt:variant>
        <vt:lpwstr>http://www.google.com/url?sa=i&amp;rct=j&amp;q=&amp;esrc=s&amp;source=images&amp;cd=&amp;cad=rja&amp;uact=8&amp;ved=0CAcQjRxqFQoTCMXZifHg-scCFcl2HgodDpQLHA&amp;url=http://es.dreamstime.com/fotos-de-archivo-libres-de-regal%C3%ADas-hombre-de-negocios-con-gesto-pensativo-image38072418&amp;bvm=bv.102829193,d.dmo&amp;psig=AFQjCNF6qfWl2EFrLZFGLtQIJokox91BUw&amp;ust=1442465484335608</vt:lpwstr>
      </vt:variant>
      <vt:variant>
        <vt:lpwstr/>
      </vt:variant>
      <vt:variant>
        <vt:i4>2687052</vt:i4>
      </vt:variant>
      <vt:variant>
        <vt:i4>21</vt:i4>
      </vt:variant>
      <vt:variant>
        <vt:i4>0</vt:i4>
      </vt:variant>
      <vt:variant>
        <vt:i4>5</vt:i4>
      </vt:variant>
      <vt:variant>
        <vt:lpwstr>https://www.google.com/imgres?imgurl=http://st-listas.20minutos.es/images/2012-08/339549/3658361_640px.jpg?1357427289&amp;imgrefurl=http://listas.20minutos.es/lista/casas-famosas-de-dibujos-animados-del-cine-y-la-television-339549/&amp;h=484&amp;w=640&amp;tbnid=6od1GxygaQLrPM:&amp;docid=JvinSVyxBgDaAM&amp;ei=3Or4VYWDFom8eP3djDg&amp;tbm=isch&amp;ved=0CGAQMyg8MDxqFQoTCIXhw-3W-scCFQkeHgod_S4DBw</vt:lpwstr>
      </vt:variant>
      <vt:variant>
        <vt:lpwstr/>
      </vt:variant>
      <vt:variant>
        <vt:i4>2490455</vt:i4>
      </vt:variant>
      <vt:variant>
        <vt:i4>18</vt:i4>
      </vt:variant>
      <vt:variant>
        <vt:i4>0</vt:i4>
      </vt:variant>
      <vt:variant>
        <vt:i4>5</vt:i4>
      </vt:variant>
      <vt:variant>
        <vt:lpwstr>http://www.google.com/url?sa=i&amp;rct=j&amp;q=&amp;esrc=s&amp;source=images&amp;cd=&amp;cad=rja&amp;uact=8&amp;ved=0CAcQjRxqFQoTCIeDus3i8scCFUd1HgodaF0Pdw&amp;url=http://www.imagui.com/a/agricultor-sembrando-dibujo-iX8ayaXnb&amp;bvm=bv.102537793,d.dmo&amp;psig=AFQjCNF3DySvSvrIXR8uYWfAXbwc6RyX_g&amp;ust=1442191066764946</vt:lpwstr>
      </vt:variant>
      <vt:variant>
        <vt:lpwstr/>
      </vt:variant>
      <vt:variant>
        <vt:i4>2687052</vt:i4>
      </vt:variant>
      <vt:variant>
        <vt:i4>15</vt:i4>
      </vt:variant>
      <vt:variant>
        <vt:i4>0</vt:i4>
      </vt:variant>
      <vt:variant>
        <vt:i4>5</vt:i4>
      </vt:variant>
      <vt:variant>
        <vt:lpwstr>https://www.google.com/imgres?imgurl=http://st-listas.20minutos.es/images/2012-08/339549/3658361_640px.jpg?1357427289&amp;imgrefurl=http://listas.20minutos.es/lista/casas-famosas-de-dibujos-animados-del-cine-y-la-television-339549/&amp;h=484&amp;w=640&amp;tbnid=6od1GxygaQLrPM:&amp;docid=JvinSVyxBgDaAM&amp;ei=3Or4VYWDFom8eP3djDg&amp;tbm=isch&amp;ved=0CGAQMyg8MDxqFQoTCIXhw-3W-scCFQkeHgod_S4DBw</vt:lpwstr>
      </vt:variant>
      <vt:variant>
        <vt:lpwstr/>
      </vt:variant>
      <vt:variant>
        <vt:i4>2949189</vt:i4>
      </vt:variant>
      <vt:variant>
        <vt:i4>12</vt:i4>
      </vt:variant>
      <vt:variant>
        <vt:i4>0</vt:i4>
      </vt:variant>
      <vt:variant>
        <vt:i4>5</vt:i4>
      </vt:variant>
      <vt:variant>
        <vt:lpwstr>http://www.google.com/url?sa=i&amp;rct=j&amp;q=&amp;esrc=s&amp;source=images&amp;cd=&amp;cad=rja&amp;uact=8&amp;ved=0CAcQjRxqFQoTCPe6gObV-scCFcLUHgodHtcCmQ&amp;url=http://es.123rf.com/imagenes-de-archivo/feed_field.html&amp;bvm=bv.102829193,d.dmo&amp;psig=AFQjCNGSlmxaTKjyo4i5774iDIOCdgxvng&amp;ust=1442462504297479</vt:lpwstr>
      </vt:variant>
      <vt:variant>
        <vt:lpwstr/>
      </vt:variant>
      <vt:variant>
        <vt:i4>8323134</vt:i4>
      </vt:variant>
      <vt:variant>
        <vt:i4>9</vt:i4>
      </vt:variant>
      <vt:variant>
        <vt:i4>0</vt:i4>
      </vt:variant>
      <vt:variant>
        <vt:i4>5</vt:i4>
      </vt:variant>
      <vt:variant>
        <vt:lpwstr>http://www.google.com/url?sa=i&amp;rct=j&amp;q=&amp;esrc=s&amp;source=images&amp;cd=&amp;cad=rja&amp;uact=8&amp;ved=0CAcQjRxqFQoTCJf-_o_V-scCFUgZHgodE1oNHw&amp;url=http://ecopiura.blogia.com/2008/102202-zonas-afectadas-por-la-deforestacion-en-el-peru.php&amp;bvm=bv.102829193,d.dmo&amp;psig=AFQjCNGLsZaYgh_dzwEzFKyBonk0KZJrqQ&amp;ust=1442462341592705</vt:lpwstr>
      </vt:variant>
      <vt:variant>
        <vt:lpwstr/>
      </vt:variant>
      <vt:variant>
        <vt:i4>2949189</vt:i4>
      </vt:variant>
      <vt:variant>
        <vt:i4>6</vt:i4>
      </vt:variant>
      <vt:variant>
        <vt:i4>0</vt:i4>
      </vt:variant>
      <vt:variant>
        <vt:i4>5</vt:i4>
      </vt:variant>
      <vt:variant>
        <vt:lpwstr>http://www.google.com/url?sa=i&amp;rct=j&amp;q=&amp;esrc=s&amp;source=images&amp;cd=&amp;cad=rja&amp;uact=8&amp;ved=0CAcQjRxqFQoTCPe6gObV-scCFcLUHgodHtcCmQ&amp;url=http://es.123rf.com/imagenes-de-archivo/feed_field.html&amp;bvm=bv.102829193,d.dmo&amp;psig=AFQjCNGSlmxaTKjyo4i5774iDIOCdgxvng&amp;ust=1442462504297479</vt:lpwstr>
      </vt:variant>
      <vt:variant>
        <vt:lpwstr/>
      </vt:variant>
      <vt:variant>
        <vt:i4>2949189</vt:i4>
      </vt:variant>
      <vt:variant>
        <vt:i4>3</vt:i4>
      </vt:variant>
      <vt:variant>
        <vt:i4>0</vt:i4>
      </vt:variant>
      <vt:variant>
        <vt:i4>5</vt:i4>
      </vt:variant>
      <vt:variant>
        <vt:lpwstr>http://www.google.com/url?sa=i&amp;rct=j&amp;q=&amp;esrc=s&amp;source=images&amp;cd=&amp;cad=rja&amp;uact=8&amp;ved=0CAcQjRxqFQoTCPe6gObV-scCFcLUHgodHtcCmQ&amp;url=http://es.123rf.com/imagenes-de-archivo/feed_field.html&amp;bvm=bv.102829193,d.dmo&amp;psig=AFQjCNGSlmxaTKjyo4i5774iDIOCdgxvng&amp;ust=1442462504297479</vt:lpwstr>
      </vt:variant>
      <vt:variant>
        <vt:lpwstr/>
      </vt:variant>
      <vt:variant>
        <vt:i4>8323134</vt:i4>
      </vt:variant>
      <vt:variant>
        <vt:i4>0</vt:i4>
      </vt:variant>
      <vt:variant>
        <vt:i4>0</vt:i4>
      </vt:variant>
      <vt:variant>
        <vt:i4>5</vt:i4>
      </vt:variant>
      <vt:variant>
        <vt:lpwstr>http://www.google.com/url?sa=i&amp;rct=j&amp;q=&amp;esrc=s&amp;source=images&amp;cd=&amp;cad=rja&amp;uact=8&amp;ved=0CAcQjRxqFQoTCJf-_o_V-scCFUgZHgodE1oNHw&amp;url=http://ecopiura.blogia.com/2008/102202-zonas-afectadas-por-la-deforestacion-en-el-peru.php&amp;bvm=bv.102829193,d.dmo&amp;psig=AFQjCNGLsZaYgh_dzwEzFKyBonk0KZJrqQ&amp;ust=1442462341592705</vt:lpwstr>
      </vt:variant>
      <vt:variant>
        <vt:lpwstr/>
      </vt:variant>
      <vt:variant>
        <vt:i4>2359387</vt:i4>
      </vt:variant>
      <vt:variant>
        <vt:i4>5176</vt:i4>
      </vt:variant>
      <vt:variant>
        <vt:i4>1031</vt:i4>
      </vt:variant>
      <vt:variant>
        <vt:i4>4</vt:i4>
      </vt:variant>
      <vt:variant>
        <vt:lpwstr>http://www.enbicipormadrid.es/2011_02_01_archive.html</vt:lpwstr>
      </vt:variant>
      <vt:variant>
        <vt:lpwstr/>
      </vt:variant>
      <vt:variant>
        <vt:i4>3145771</vt:i4>
      </vt:variant>
      <vt:variant>
        <vt:i4>25606</vt:i4>
      </vt:variant>
      <vt:variant>
        <vt:i4>1048</vt:i4>
      </vt:variant>
      <vt:variant>
        <vt:i4>4</vt:i4>
      </vt:variant>
      <vt:variant>
        <vt:lpwstr>http://www.google.com/url?sa=i&amp;rct=j&amp;q=&amp;esrc=s&amp;source=images&amp;cd=&amp;cad=rja&amp;uact=8&amp;ved=0CAcQjRxqFQoTCPSBtcOAhMgCFcT9HgodiEMA3A&amp;url=http://teclagos.edu.mx/moodle/&amp;bvm=bv.103073922,d.dmo&amp;psig=AFQjCNH3Scsiz7RBeUEVvn8fgooN06caPQ&amp;ust=1442783073762350</vt:lpwstr>
      </vt:variant>
      <vt:variant>
        <vt:lpwstr/>
      </vt:variant>
      <vt:variant>
        <vt:i4>7929866</vt:i4>
      </vt:variant>
      <vt:variant>
        <vt:i4>25881</vt:i4>
      </vt:variant>
      <vt:variant>
        <vt:i4>1049</vt:i4>
      </vt:variant>
      <vt:variant>
        <vt:i4>4</vt:i4>
      </vt:variant>
      <vt:variant>
        <vt:lpwstr>http://www.google.com/url?sa=i&amp;rct=j&amp;q=&amp;esrc=s&amp;source=images&amp;cd=&amp;cad=rja&amp;uact=8&amp;ved=0CAcQjRxqFQoTCPLd9bSEhMgCFQqTHgodaXgOgQ&amp;url=http://html.rincondelvago.com/madera_8.html&amp;bvm=bv.103073922,d.dmo&amp;psig=AFQjCNHChifQ0hhDu6PDUhlse4LtbRYKHQ&amp;ust=1442784266621186</vt:lpwstr>
      </vt:variant>
      <vt:variant>
        <vt:lpwstr/>
      </vt:variant>
      <vt:variant>
        <vt:i4>1441887</vt:i4>
      </vt:variant>
      <vt:variant>
        <vt:i4>27233</vt:i4>
      </vt:variant>
      <vt:variant>
        <vt:i4>1051</vt:i4>
      </vt:variant>
      <vt:variant>
        <vt:i4>4</vt:i4>
      </vt:variant>
      <vt:variant>
        <vt:lpwstr>http://www.google.com/url?sa=i&amp;rct=j&amp;q=&amp;esrc=s&amp;source=images&amp;cd=&amp;cad=rja&amp;uact=8&amp;ved=0CAcQjRxqFQoTCPKu95WchMgCFYT9HgodHdoP7w&amp;url=http://es.123rf.com/photo_14253717_ilustracion-de-una-nina-de-verter-el-agua-en-el-vidrio-sobre-un-fondo-blanco.html&amp;bvm=bv.103073922,d.dmo&amp;psig=AFQjCNHLKMLMu0lWnqXB7u6NmgV1en-aAQ&amp;ust=1442790627902944</vt:lpwstr>
      </vt:variant>
      <vt:variant>
        <vt:lpwstr/>
      </vt:variant>
      <vt:variant>
        <vt:i4>7929884</vt:i4>
      </vt:variant>
      <vt:variant>
        <vt:i4>27707</vt:i4>
      </vt:variant>
      <vt:variant>
        <vt:i4>1052</vt:i4>
      </vt:variant>
      <vt:variant>
        <vt:i4>4</vt:i4>
      </vt:variant>
      <vt:variant>
        <vt:lpwstr>http://www.google.com/url?sa=i&amp;rct=j&amp;q=&amp;esrc=s&amp;source=images&amp;cd=&amp;cad=rja&amp;uact=8&amp;ved=0CAcQjRxqFQoTCJ6W3ZO_-scCFULZHgodCS8NYA&amp;url=http://www.taringa.net/posts/offtopic/14434781/Respuesta-al-Post-El-Libre-Albeldrio-y-dios-omnisciente.html&amp;bvm=bv.102829193,d.dmo&amp;psig=AFQjCNFvGDQ3UF7up5H0DX9rNf6Yl4eK7w&amp;ust=1442456412171876</vt:lpwstr>
      </vt:variant>
      <vt:variant>
        <vt:lpwstr/>
      </vt:variant>
      <vt:variant>
        <vt:i4>3801210</vt:i4>
      </vt:variant>
      <vt:variant>
        <vt:i4>28103</vt:i4>
      </vt:variant>
      <vt:variant>
        <vt:i4>1053</vt:i4>
      </vt:variant>
      <vt:variant>
        <vt:i4>4</vt:i4>
      </vt:variant>
      <vt:variant>
        <vt:lpwstr>http://www.google.com/url?sa=i&amp;rct=j&amp;q=&amp;esrc=s&amp;source=images&amp;cd=&amp;cad=rja&amp;uact=8&amp;ved=0CAcQjRxqFQoTCJTJyZifhMgCFUJ1HgodDkIKRw&amp;url=http://www.taringa.net/posts/ciencia-educacion/12088459/Educacion-gratuita.html&amp;bvm=bv.103073922,d.dmo&amp;psig=AFQjCNETmBZB0IGZ3I2VNEk5-9hDXkF05A&amp;ust=1442791453518528</vt:lpwstr>
      </vt:variant>
      <vt:variant>
        <vt:lpwstr/>
      </vt:variant>
      <vt:variant>
        <vt:i4>6029380</vt:i4>
      </vt:variant>
      <vt:variant>
        <vt:i4>28415</vt:i4>
      </vt:variant>
      <vt:variant>
        <vt:i4>1054</vt:i4>
      </vt:variant>
      <vt:variant>
        <vt:i4>4</vt:i4>
      </vt:variant>
      <vt:variant>
        <vt:lpwstr>http://www.google.com/url?sa=i&amp;rct=j&amp;q=&amp;esrc=s&amp;source=images&amp;cd=&amp;cad=rja&amp;uact=8&amp;ved=&amp;url=http://www.ecoticiasbolivia.com/&amp;bvm=bv.103073922,d.dmo&amp;psig=AFQjCNG2Di3k9NPQ7BYmJtVsxS4EA2VeiQ&amp;ust=1442791588244023</vt:lpwstr>
      </vt:variant>
      <vt:variant>
        <vt:lpwstr/>
      </vt:variant>
      <vt:variant>
        <vt:i4>262173</vt:i4>
      </vt:variant>
      <vt:variant>
        <vt:i4>-1</vt:i4>
      </vt:variant>
      <vt:variant>
        <vt:i4>1162</vt:i4>
      </vt:variant>
      <vt:variant>
        <vt:i4>4</vt:i4>
      </vt:variant>
      <vt:variant>
        <vt:lpwstr>http://www.google.com/url?sa=i&amp;rct=j&amp;q=&amp;esrc=s&amp;source=images&amp;cd=&amp;cad=rja&amp;uact=8&amp;ved=0CAcQjRxqFQoTCM2z_t69-scCFUIcHgodAHQG_w&amp;url=http://manualdeestimulaciontemprana.blogspot.com/&amp;psig=AFQjCNEvS_x4yp_IO5-V7424EEhWgAC3rA&amp;ust=1442456005849203</vt:lpwstr>
      </vt:variant>
      <vt:variant>
        <vt:lpwstr/>
      </vt:variant>
      <vt:variant>
        <vt:i4>786456</vt:i4>
      </vt:variant>
      <vt:variant>
        <vt:i4>-1</vt:i4>
      </vt:variant>
      <vt:variant>
        <vt:i4>1201</vt:i4>
      </vt:variant>
      <vt:variant>
        <vt:i4>4</vt:i4>
      </vt:variant>
      <vt:variant>
        <vt:lpwstr>http://www.bing.com/images/search?q=animales+silvestres+&amp;view=detailv2&amp;&amp;id=3D87E98D26887C20E0D1EEB0D3B15D097587DA40&amp;selectedIndex=76&amp;ccid=L88QjkfU&amp;simid=608002528985940035&amp;thid=OIP.M2fcf108e47d4423fe6356371d3ed12d5o0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dc:creator>
  <cp:keywords/>
  <dc:description/>
  <cp:lastModifiedBy>Diana</cp:lastModifiedBy>
  <cp:revision>4</cp:revision>
  <cp:lastPrinted>2015-10-14T00:44:00Z</cp:lastPrinted>
  <dcterms:created xsi:type="dcterms:W3CDTF">2015-10-13T21:28:00Z</dcterms:created>
  <dcterms:modified xsi:type="dcterms:W3CDTF">2015-10-14T00:45:00Z</dcterms:modified>
</cp:coreProperties>
</file>